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F7835" w:rsidRPr="00FC5182" w:rsidRDefault="005D330D" w:rsidP="00FC5182">
      <w:pPr>
        <w:jc w:val="right"/>
      </w:pPr>
      <w:r w:rsidRPr="00FC5182">
        <w:t>DRWINIA</w:t>
      </w:r>
      <w:r w:rsidR="00CF7835" w:rsidRPr="00FC5182">
        <w:t xml:space="preserve"> dnia: </w:t>
      </w:r>
      <w:r w:rsidRPr="00FC5182">
        <w:t>2024-08-23</w:t>
      </w:r>
    </w:p>
    <w:p w:rsidR="00CF7835" w:rsidRPr="00FC5182" w:rsidRDefault="005D330D" w:rsidP="00FC5182">
      <w:pPr>
        <w:spacing w:line="360" w:lineRule="auto"/>
        <w:rPr>
          <w:b/>
          <w:bCs/>
        </w:rPr>
      </w:pPr>
      <w:r w:rsidRPr="00FC5182">
        <w:rPr>
          <w:b/>
          <w:bCs/>
        </w:rPr>
        <w:t>GMINA DRWINIA</w:t>
      </w:r>
    </w:p>
    <w:p w:rsidR="00CF7835" w:rsidRPr="00FC5182" w:rsidRDefault="005D330D" w:rsidP="00FC5182">
      <w:pPr>
        <w:spacing w:line="360" w:lineRule="auto"/>
      </w:pPr>
      <w:r w:rsidRPr="00FC5182">
        <w:t>DRWINIA</w:t>
      </w:r>
      <w:r w:rsidR="00CF7835" w:rsidRPr="00FC5182">
        <w:t xml:space="preserve"> </w:t>
      </w:r>
      <w:r w:rsidRPr="00FC5182">
        <w:t>57</w:t>
      </w:r>
    </w:p>
    <w:p w:rsidR="00CF7835" w:rsidRPr="00FC5182" w:rsidRDefault="005D330D" w:rsidP="00FC5182">
      <w:r w:rsidRPr="00FC5182">
        <w:t>32-709</w:t>
      </w:r>
      <w:r w:rsidR="00CF7835" w:rsidRPr="00FC5182">
        <w:t xml:space="preserve"> </w:t>
      </w:r>
      <w:r w:rsidRPr="00FC5182">
        <w:t>DRWINIA</w:t>
      </w:r>
    </w:p>
    <w:p w:rsidR="00CF7835" w:rsidRPr="00FC5182" w:rsidRDefault="00CF7835" w:rsidP="00FC5182">
      <w:pPr>
        <w:jc w:val="both"/>
        <w:rPr>
          <w:bCs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CF7835" w:rsidRPr="00FC5182" w:rsidTr="000C1C6D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CF7835" w:rsidRPr="00FC5182" w:rsidRDefault="00CF7835" w:rsidP="00FC5182">
            <w:pPr>
              <w:keepNext/>
              <w:spacing w:before="240" w:after="240"/>
              <w:jc w:val="center"/>
              <w:outlineLvl w:val="0"/>
              <w:rPr>
                <w:b/>
                <w:spacing w:val="60"/>
                <w:kern w:val="28"/>
              </w:rPr>
            </w:pPr>
            <w:r w:rsidRPr="00FC5182">
              <w:rPr>
                <w:b/>
                <w:spacing w:val="20"/>
              </w:rPr>
              <w:t>INFORMACJA Z OTWARCIA OFERT</w:t>
            </w:r>
          </w:p>
        </w:tc>
      </w:tr>
    </w:tbl>
    <w:p w:rsidR="00CF7835" w:rsidRPr="00FC5182" w:rsidRDefault="00CF7835" w:rsidP="00FC5182">
      <w:pPr>
        <w:pStyle w:val="Nagwek"/>
        <w:tabs>
          <w:tab w:val="clear" w:pos="4536"/>
        </w:tabs>
        <w:spacing w:after="360"/>
      </w:pPr>
      <w:r w:rsidRPr="00FC5182">
        <w:tab/>
        <w:t xml:space="preserve"> </w:t>
      </w:r>
    </w:p>
    <w:p w:rsidR="00CF7835" w:rsidRPr="00FC5182" w:rsidRDefault="00CF7835" w:rsidP="00FC5182">
      <w:pPr>
        <w:spacing w:after="120"/>
        <w:jc w:val="both"/>
        <w:rPr>
          <w:rFonts w:eastAsia="Calibri"/>
          <w:lang w:eastAsia="en-US"/>
        </w:rPr>
      </w:pPr>
      <w:r w:rsidRPr="00FC5182">
        <w:rPr>
          <w:rFonts w:eastAsia="Calibri"/>
          <w:lang w:eastAsia="en-US"/>
        </w:rPr>
        <w:t xml:space="preserve">Dotyczy </w:t>
      </w:r>
      <w:r w:rsidRPr="00FC5182">
        <w:t>postępowania o udzielenie zamówienia publicznego</w:t>
      </w:r>
      <w:r w:rsidRPr="00FC5182">
        <w:rPr>
          <w:rFonts w:eastAsia="Calibri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CF7835" w:rsidRPr="00FC5182" w:rsidTr="000C1C6D">
        <w:tc>
          <w:tcPr>
            <w:tcW w:w="2269" w:type="dxa"/>
            <w:shd w:val="clear" w:color="auto" w:fill="auto"/>
          </w:tcPr>
          <w:p w:rsidR="00CF7835" w:rsidRPr="00FC5182" w:rsidRDefault="00CF7835" w:rsidP="000C1C6D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</w:pPr>
            <w:r w:rsidRPr="00FC5182"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CF7835" w:rsidRPr="00FC5182" w:rsidRDefault="005D330D" w:rsidP="000C1C6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FC5182">
              <w:rPr>
                <w:bCs/>
              </w:rPr>
              <w:t>Usługa polegająca na przewozie dzieci i  młodzieży szkolnej z terenu Gminy Drwinia do Publicznej Szkoły Podstawowej w Grobli,   Zespołu Szkolno - Przedszkolnego w Drwini i Zespołu Szkolno - Przedszkolnego w Mikluszowicach w roku szkolnym 2024/2025</w:t>
            </w:r>
            <w:r w:rsidR="00CF7835" w:rsidRPr="00FC5182">
              <w:rPr>
                <w:bCs/>
              </w:rPr>
              <w:t>.</w:t>
            </w:r>
          </w:p>
        </w:tc>
      </w:tr>
      <w:tr w:rsidR="005D330D" w:rsidRPr="00FC5182" w:rsidTr="00B377ED">
        <w:tc>
          <w:tcPr>
            <w:tcW w:w="2269" w:type="dxa"/>
            <w:shd w:val="clear" w:color="auto" w:fill="auto"/>
          </w:tcPr>
          <w:p w:rsidR="005D330D" w:rsidRPr="00FC5182" w:rsidRDefault="005D330D" w:rsidP="00B377ED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</w:pPr>
            <w:r w:rsidRPr="00FC5182"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5D330D" w:rsidRPr="00FC5182" w:rsidRDefault="005D330D" w:rsidP="00B377E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FC5182">
              <w:rPr>
                <w:bCs/>
              </w:rPr>
              <w:t>ZP.271.9.2024</w:t>
            </w:r>
          </w:p>
        </w:tc>
      </w:tr>
    </w:tbl>
    <w:p w:rsidR="00D665F5" w:rsidRPr="00FC5182" w:rsidRDefault="00D665F5" w:rsidP="00FC5182">
      <w:pPr>
        <w:spacing w:line="360" w:lineRule="auto"/>
        <w:jc w:val="both"/>
      </w:pPr>
      <w:r w:rsidRPr="00FC5182">
        <w:t>Zamawiający, działając na podstawie art. 22</w:t>
      </w:r>
      <w:r w:rsidR="00601802" w:rsidRPr="00FC5182">
        <w:t>2</w:t>
      </w:r>
      <w:r w:rsidRPr="00FC5182">
        <w:t xml:space="preserve"> ust. 5 </w:t>
      </w:r>
      <w:r w:rsidRPr="00FC5182">
        <w:rPr>
          <w:bCs/>
        </w:rPr>
        <w:t>ustawy z dnia 11 września 2019r. Prawo zamówień publicznych</w:t>
      </w:r>
      <w:r w:rsidRPr="00FC5182">
        <w:t xml:space="preserve"> </w:t>
      </w:r>
      <w:r w:rsidR="005D330D" w:rsidRPr="00FC5182">
        <w:t>(</w:t>
      </w:r>
      <w:proofErr w:type="spellStart"/>
      <w:r w:rsidR="005D330D" w:rsidRPr="00FC5182">
        <w:t>t.j</w:t>
      </w:r>
      <w:proofErr w:type="spellEnd"/>
      <w:r w:rsidR="005D330D" w:rsidRPr="00FC5182">
        <w:t>. Dz. U. z 2023r. poz. 1605)</w:t>
      </w:r>
      <w:r w:rsidR="00490DC0" w:rsidRPr="00FC5182">
        <w:t xml:space="preserve"> </w:t>
      </w:r>
      <w:r w:rsidRPr="00FC5182">
        <w:t>udostępnia</w:t>
      </w:r>
      <w:r w:rsidR="00F95C33" w:rsidRPr="00FC5182">
        <w:t xml:space="preserve"> </w:t>
      </w:r>
      <w:r w:rsidR="004C7E9B" w:rsidRPr="00FC5182">
        <w:t>informacj</w:t>
      </w:r>
      <w:r w:rsidR="00577BC6" w:rsidRPr="00FC5182">
        <w:t>ę</w:t>
      </w:r>
      <w:r w:rsidR="00035488" w:rsidRPr="00FC5182">
        <w:t xml:space="preserve"> z otwarcia ofert</w:t>
      </w:r>
      <w:r w:rsidR="00577BC6" w:rsidRPr="00FC5182">
        <w:t>.</w:t>
      </w:r>
    </w:p>
    <w:p w:rsidR="00A80738" w:rsidRPr="00FC5182" w:rsidRDefault="00D665F5" w:rsidP="00CF7835">
      <w:pPr>
        <w:spacing w:before="120" w:after="120" w:line="360" w:lineRule="auto"/>
        <w:jc w:val="both"/>
      </w:pPr>
      <w:r w:rsidRPr="00FC5182">
        <w:t>Podczas otwarcia ofert, mającego miejsce</w:t>
      </w:r>
      <w:r w:rsidR="00FF4AB1" w:rsidRPr="00FC5182">
        <w:t xml:space="preserve"> w dniu </w:t>
      </w:r>
      <w:r w:rsidR="005D330D" w:rsidRPr="00FC5182">
        <w:t>23/08/2024</w:t>
      </w:r>
      <w:r w:rsidR="00FF4AB1" w:rsidRPr="00FC5182">
        <w:t xml:space="preserve"> o godz. </w:t>
      </w:r>
      <w:r w:rsidR="005D330D" w:rsidRPr="00FC5182">
        <w:t>09:30</w:t>
      </w:r>
      <w:r w:rsidRPr="00FC5182"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4961"/>
        <w:gridCol w:w="2835"/>
      </w:tblGrid>
      <w:tr w:rsidR="00D665F5" w:rsidRPr="00FC5182" w:rsidTr="000C1C6D">
        <w:tc>
          <w:tcPr>
            <w:tcW w:w="1276" w:type="dxa"/>
            <w:shd w:val="clear" w:color="auto" w:fill="F2F2F2"/>
            <w:vAlign w:val="center"/>
          </w:tcPr>
          <w:p w:rsidR="00D665F5" w:rsidRPr="00FC5182" w:rsidRDefault="00960CEB" w:rsidP="003F57CD">
            <w:pPr>
              <w:spacing w:before="120" w:after="120"/>
              <w:jc w:val="center"/>
            </w:pPr>
            <w:r w:rsidRPr="00FC5182">
              <w:t>O</w:t>
            </w:r>
            <w:r w:rsidR="00D665F5" w:rsidRPr="00FC5182">
              <w:t>fert</w:t>
            </w:r>
            <w:r w:rsidRPr="00FC5182">
              <w:t>a nr</w:t>
            </w:r>
          </w:p>
        </w:tc>
        <w:tc>
          <w:tcPr>
            <w:tcW w:w="4961" w:type="dxa"/>
            <w:shd w:val="clear" w:color="auto" w:fill="F2F2F2"/>
            <w:vAlign w:val="center"/>
          </w:tcPr>
          <w:p w:rsidR="00D665F5" w:rsidRPr="00FC5182" w:rsidRDefault="00D665F5" w:rsidP="003F57CD">
            <w:pPr>
              <w:spacing w:before="120" w:after="120"/>
              <w:jc w:val="center"/>
            </w:pPr>
            <w:r w:rsidRPr="00FC5182">
              <w:t>Nazwa</w:t>
            </w:r>
            <w:r w:rsidR="003F57CD" w:rsidRPr="00FC5182">
              <w:t xml:space="preserve"> </w:t>
            </w:r>
            <w:r w:rsidRPr="00FC5182">
              <w:t>i adres wykonawcy</w:t>
            </w:r>
          </w:p>
        </w:tc>
        <w:tc>
          <w:tcPr>
            <w:tcW w:w="2835" w:type="dxa"/>
            <w:shd w:val="clear" w:color="auto" w:fill="F2F2F2"/>
            <w:vAlign w:val="center"/>
          </w:tcPr>
          <w:p w:rsidR="00D665F5" w:rsidRPr="00FC5182" w:rsidRDefault="00D665F5" w:rsidP="003F57CD">
            <w:pPr>
              <w:spacing w:before="120" w:after="120"/>
              <w:jc w:val="center"/>
            </w:pPr>
            <w:r w:rsidRPr="00FC5182">
              <w:t>Cena oferty</w:t>
            </w:r>
          </w:p>
        </w:tc>
      </w:tr>
      <w:tr w:rsidR="005D330D" w:rsidRPr="00FC5182" w:rsidTr="00B377ED">
        <w:tc>
          <w:tcPr>
            <w:tcW w:w="1276" w:type="dxa"/>
            <w:shd w:val="clear" w:color="auto" w:fill="auto"/>
            <w:vAlign w:val="center"/>
          </w:tcPr>
          <w:p w:rsidR="005D330D" w:rsidRPr="00FC5182" w:rsidRDefault="005D330D" w:rsidP="00B377ED">
            <w:pPr>
              <w:spacing w:before="80" w:after="80"/>
              <w:jc w:val="center"/>
            </w:pPr>
            <w:r w:rsidRPr="00FC5182">
              <w:t>1</w:t>
            </w:r>
          </w:p>
        </w:tc>
        <w:tc>
          <w:tcPr>
            <w:tcW w:w="4961" w:type="dxa"/>
            <w:shd w:val="clear" w:color="auto" w:fill="auto"/>
          </w:tcPr>
          <w:p w:rsidR="005D330D" w:rsidRPr="00FC5182" w:rsidRDefault="005D330D" w:rsidP="00B377ED">
            <w:pPr>
              <w:spacing w:before="80" w:after="40"/>
            </w:pPr>
            <w:r w:rsidRPr="00FC5182">
              <w:t>Mat Pol Mateusz Surówka</w:t>
            </w:r>
          </w:p>
          <w:p w:rsidR="005D330D" w:rsidRPr="00FC5182" w:rsidRDefault="005D330D" w:rsidP="00B377ED">
            <w:r w:rsidRPr="00FC5182">
              <w:t>Szczygłów</w:t>
            </w:r>
            <w:r w:rsidRPr="00FC5182">
              <w:t xml:space="preserve"> </w:t>
            </w:r>
            <w:r w:rsidRPr="00FC5182">
              <w:t>71</w:t>
            </w:r>
            <w:r w:rsidRPr="00FC5182">
              <w:t xml:space="preserve"> </w:t>
            </w:r>
          </w:p>
          <w:p w:rsidR="005D330D" w:rsidRPr="00FC5182" w:rsidRDefault="005D330D" w:rsidP="00B377ED">
            <w:pPr>
              <w:spacing w:after="80"/>
              <w:jc w:val="both"/>
            </w:pPr>
            <w:r w:rsidRPr="00FC5182">
              <w:t>32-020</w:t>
            </w:r>
            <w:r w:rsidRPr="00FC5182">
              <w:t xml:space="preserve"> </w:t>
            </w:r>
            <w:r w:rsidRPr="00FC5182">
              <w:t>Szczygłów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5D330D" w:rsidRPr="00FC5182" w:rsidRDefault="005D330D" w:rsidP="00B377ED">
            <w:pPr>
              <w:spacing w:before="80" w:after="80"/>
              <w:jc w:val="center"/>
            </w:pPr>
            <w:r w:rsidRPr="00FC5182">
              <w:t>287 232.00 zł</w:t>
            </w:r>
          </w:p>
        </w:tc>
      </w:tr>
      <w:tr w:rsidR="005D330D" w:rsidRPr="00FC5182" w:rsidTr="00B377ED">
        <w:tc>
          <w:tcPr>
            <w:tcW w:w="1276" w:type="dxa"/>
            <w:shd w:val="clear" w:color="auto" w:fill="auto"/>
            <w:vAlign w:val="center"/>
          </w:tcPr>
          <w:p w:rsidR="005D330D" w:rsidRPr="00FC5182" w:rsidRDefault="005D330D" w:rsidP="00B377ED">
            <w:pPr>
              <w:spacing w:before="80" w:after="80"/>
              <w:jc w:val="center"/>
            </w:pPr>
            <w:r w:rsidRPr="00FC5182">
              <w:t>2</w:t>
            </w:r>
          </w:p>
        </w:tc>
        <w:tc>
          <w:tcPr>
            <w:tcW w:w="4961" w:type="dxa"/>
            <w:shd w:val="clear" w:color="auto" w:fill="auto"/>
          </w:tcPr>
          <w:p w:rsidR="005D330D" w:rsidRPr="00FC5182" w:rsidRDefault="005D330D" w:rsidP="00B377ED">
            <w:pPr>
              <w:spacing w:before="80" w:after="40"/>
            </w:pPr>
            <w:r w:rsidRPr="00FC5182">
              <w:t xml:space="preserve">Firma Przewozowa </w:t>
            </w:r>
            <w:proofErr w:type="spellStart"/>
            <w:r w:rsidRPr="00FC5182">
              <w:t>Speed</w:t>
            </w:r>
            <w:proofErr w:type="spellEnd"/>
            <w:r w:rsidRPr="00FC5182">
              <w:t xml:space="preserve"> Krzysztof Rachwał</w:t>
            </w:r>
          </w:p>
          <w:p w:rsidR="005D330D" w:rsidRPr="00FC5182" w:rsidRDefault="005D330D" w:rsidP="00B377ED">
            <w:r w:rsidRPr="00FC5182">
              <w:t>Os.</w:t>
            </w:r>
            <w:r w:rsidR="00FC5182">
              <w:t xml:space="preserve"> </w:t>
            </w:r>
            <w:r w:rsidRPr="00FC5182">
              <w:t>Urocze</w:t>
            </w:r>
            <w:r w:rsidRPr="00FC5182">
              <w:t xml:space="preserve"> </w:t>
            </w:r>
            <w:r w:rsidRPr="00FC5182">
              <w:t>78</w:t>
            </w:r>
            <w:r w:rsidR="00FC5182">
              <w:t xml:space="preserve">, </w:t>
            </w:r>
            <w:r w:rsidR="00FC5182" w:rsidRPr="00FC5182">
              <w:t xml:space="preserve">Poręba </w:t>
            </w:r>
            <w:proofErr w:type="spellStart"/>
            <w:r w:rsidR="00FC5182" w:rsidRPr="00FC5182">
              <w:t>Spytkowska</w:t>
            </w:r>
            <w:proofErr w:type="spellEnd"/>
          </w:p>
          <w:p w:rsidR="005D330D" w:rsidRPr="00FC5182" w:rsidRDefault="005D330D" w:rsidP="00FC5182">
            <w:pPr>
              <w:spacing w:after="80"/>
              <w:jc w:val="both"/>
            </w:pPr>
            <w:r w:rsidRPr="00FC5182">
              <w:t>32-800</w:t>
            </w:r>
            <w:r w:rsidRPr="00FC5182">
              <w:t xml:space="preserve"> </w:t>
            </w:r>
            <w:r w:rsidR="00FC5182">
              <w:t>Brzesko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5D330D" w:rsidRPr="00FC5182" w:rsidRDefault="005D330D" w:rsidP="00B377ED">
            <w:pPr>
              <w:spacing w:before="80" w:after="80"/>
              <w:jc w:val="center"/>
            </w:pPr>
            <w:r w:rsidRPr="00FC5182">
              <w:t>191 488.00 zł</w:t>
            </w:r>
          </w:p>
        </w:tc>
      </w:tr>
      <w:tr w:rsidR="005D330D" w:rsidRPr="00FC5182" w:rsidTr="00B377ED">
        <w:tc>
          <w:tcPr>
            <w:tcW w:w="1276" w:type="dxa"/>
            <w:shd w:val="clear" w:color="auto" w:fill="auto"/>
            <w:vAlign w:val="center"/>
          </w:tcPr>
          <w:p w:rsidR="005D330D" w:rsidRPr="00FC5182" w:rsidRDefault="005D330D" w:rsidP="00B377ED">
            <w:pPr>
              <w:spacing w:before="80" w:after="80"/>
              <w:jc w:val="center"/>
            </w:pPr>
            <w:r w:rsidRPr="00FC5182">
              <w:t>3</w:t>
            </w:r>
          </w:p>
        </w:tc>
        <w:tc>
          <w:tcPr>
            <w:tcW w:w="4961" w:type="dxa"/>
            <w:shd w:val="clear" w:color="auto" w:fill="auto"/>
          </w:tcPr>
          <w:p w:rsidR="005D330D" w:rsidRPr="00FC5182" w:rsidRDefault="005D330D" w:rsidP="00B377ED">
            <w:pPr>
              <w:spacing w:before="80" w:after="40"/>
            </w:pPr>
            <w:r w:rsidRPr="00FC5182">
              <w:t>Marek Wielgus- P.P.H.U. "MARK-TRAWEL"</w:t>
            </w:r>
          </w:p>
          <w:p w:rsidR="005D330D" w:rsidRPr="00FC5182" w:rsidRDefault="005D330D" w:rsidP="00B377ED">
            <w:r w:rsidRPr="00FC5182">
              <w:t>Baczków</w:t>
            </w:r>
            <w:r w:rsidRPr="00FC5182">
              <w:t xml:space="preserve"> </w:t>
            </w:r>
            <w:r w:rsidRPr="00FC5182">
              <w:t>72</w:t>
            </w:r>
            <w:r w:rsidRPr="00FC5182">
              <w:t xml:space="preserve"> </w:t>
            </w:r>
          </w:p>
          <w:p w:rsidR="005D330D" w:rsidRPr="00FC5182" w:rsidRDefault="005D330D" w:rsidP="00B377ED">
            <w:pPr>
              <w:spacing w:after="80"/>
              <w:jc w:val="both"/>
            </w:pPr>
            <w:r w:rsidRPr="00FC5182">
              <w:t>32708</w:t>
            </w:r>
            <w:r w:rsidRPr="00FC5182">
              <w:t xml:space="preserve"> </w:t>
            </w:r>
            <w:r w:rsidRPr="00FC5182">
              <w:t>Dziewin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5D330D" w:rsidRPr="00FC5182" w:rsidRDefault="005D330D" w:rsidP="00B377ED">
            <w:pPr>
              <w:spacing w:before="80" w:after="80"/>
              <w:jc w:val="center"/>
            </w:pPr>
            <w:r w:rsidRPr="00FC5182">
              <w:t>257 790.72 zł</w:t>
            </w:r>
          </w:p>
        </w:tc>
      </w:tr>
      <w:tr w:rsidR="005D330D" w:rsidRPr="00FC5182" w:rsidTr="00B377ED">
        <w:tc>
          <w:tcPr>
            <w:tcW w:w="1276" w:type="dxa"/>
            <w:shd w:val="clear" w:color="auto" w:fill="auto"/>
            <w:vAlign w:val="center"/>
          </w:tcPr>
          <w:p w:rsidR="005D330D" w:rsidRPr="00FC5182" w:rsidRDefault="005D330D" w:rsidP="00B377ED">
            <w:pPr>
              <w:spacing w:before="80" w:after="80"/>
              <w:jc w:val="center"/>
            </w:pPr>
            <w:r w:rsidRPr="00FC5182">
              <w:t>4</w:t>
            </w:r>
          </w:p>
        </w:tc>
        <w:tc>
          <w:tcPr>
            <w:tcW w:w="4961" w:type="dxa"/>
            <w:shd w:val="clear" w:color="auto" w:fill="auto"/>
          </w:tcPr>
          <w:p w:rsidR="005D330D" w:rsidRPr="00FC5182" w:rsidRDefault="005D330D" w:rsidP="00B377ED">
            <w:pPr>
              <w:spacing w:before="80" w:after="40"/>
            </w:pPr>
            <w:r w:rsidRPr="00FC5182">
              <w:t>Firma Przewozowa BARTEK Sylwester Tomasik</w:t>
            </w:r>
          </w:p>
          <w:p w:rsidR="005D330D" w:rsidRPr="00FC5182" w:rsidRDefault="005D330D" w:rsidP="00B377ED">
            <w:r w:rsidRPr="00FC5182">
              <w:t>Trąbki</w:t>
            </w:r>
            <w:r w:rsidRPr="00FC5182">
              <w:t xml:space="preserve"> </w:t>
            </w:r>
            <w:r w:rsidRPr="00FC5182">
              <w:t>350</w:t>
            </w:r>
            <w:r w:rsidRPr="00FC5182">
              <w:t xml:space="preserve"> </w:t>
            </w:r>
          </w:p>
          <w:p w:rsidR="005D330D" w:rsidRPr="00FC5182" w:rsidRDefault="005D330D" w:rsidP="00FC5182">
            <w:pPr>
              <w:spacing w:after="80"/>
              <w:jc w:val="both"/>
            </w:pPr>
            <w:r w:rsidRPr="00FC5182">
              <w:t>32-020</w:t>
            </w:r>
            <w:r w:rsidRPr="00FC5182">
              <w:t xml:space="preserve"> </w:t>
            </w:r>
            <w:r w:rsidR="00FC5182">
              <w:t>Wieliczka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5D330D" w:rsidRPr="00FC5182" w:rsidRDefault="005D330D" w:rsidP="00B377ED">
            <w:pPr>
              <w:spacing w:before="80" w:after="80"/>
              <w:jc w:val="center"/>
            </w:pPr>
            <w:r w:rsidRPr="00FC5182">
              <w:t>260 663.04 zł</w:t>
            </w:r>
          </w:p>
        </w:tc>
      </w:tr>
      <w:tr w:rsidR="005D330D" w:rsidRPr="00FC5182" w:rsidTr="00B377ED">
        <w:tc>
          <w:tcPr>
            <w:tcW w:w="1276" w:type="dxa"/>
            <w:shd w:val="clear" w:color="auto" w:fill="auto"/>
            <w:vAlign w:val="center"/>
          </w:tcPr>
          <w:p w:rsidR="005D330D" w:rsidRPr="00FC5182" w:rsidRDefault="005D330D" w:rsidP="00B377ED">
            <w:pPr>
              <w:spacing w:before="80" w:after="80"/>
              <w:jc w:val="center"/>
            </w:pPr>
            <w:r w:rsidRPr="00FC5182">
              <w:t>5</w:t>
            </w:r>
          </w:p>
        </w:tc>
        <w:tc>
          <w:tcPr>
            <w:tcW w:w="4961" w:type="dxa"/>
            <w:shd w:val="clear" w:color="auto" w:fill="auto"/>
          </w:tcPr>
          <w:p w:rsidR="005D330D" w:rsidRPr="00FC5182" w:rsidRDefault="005D330D" w:rsidP="00B377ED">
            <w:pPr>
              <w:spacing w:before="80" w:after="40"/>
            </w:pPr>
            <w:r w:rsidRPr="00FC5182">
              <w:t>Lena Romański Dariusz</w:t>
            </w:r>
          </w:p>
          <w:p w:rsidR="005D330D" w:rsidRPr="00FC5182" w:rsidRDefault="00FC5182" w:rsidP="00B377ED">
            <w:r>
              <w:t xml:space="preserve">Ul. </w:t>
            </w:r>
            <w:r w:rsidR="005D330D" w:rsidRPr="00FC5182">
              <w:t>Brodzińskiego</w:t>
            </w:r>
            <w:r w:rsidR="005D330D" w:rsidRPr="00FC5182">
              <w:t xml:space="preserve"> </w:t>
            </w:r>
            <w:r w:rsidR="005D330D" w:rsidRPr="00FC5182">
              <w:t>76 a</w:t>
            </w:r>
            <w:r w:rsidR="005D330D" w:rsidRPr="00FC5182">
              <w:t xml:space="preserve"> </w:t>
            </w:r>
          </w:p>
          <w:p w:rsidR="005D330D" w:rsidRPr="00FC5182" w:rsidRDefault="005D330D" w:rsidP="00B377ED">
            <w:pPr>
              <w:spacing w:after="80"/>
              <w:jc w:val="both"/>
            </w:pPr>
            <w:r w:rsidRPr="00FC5182">
              <w:t>32-700</w:t>
            </w:r>
            <w:r w:rsidRPr="00FC5182">
              <w:t xml:space="preserve"> </w:t>
            </w:r>
            <w:r w:rsidRPr="00FC5182">
              <w:t>Bochnia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5D330D" w:rsidRPr="00FC5182" w:rsidRDefault="005D330D" w:rsidP="00B377ED">
            <w:pPr>
              <w:spacing w:before="80" w:after="80"/>
              <w:jc w:val="center"/>
            </w:pPr>
            <w:r w:rsidRPr="00FC5182">
              <w:t>259 000.00 zł</w:t>
            </w:r>
          </w:p>
        </w:tc>
      </w:tr>
      <w:tr w:rsidR="005D330D" w:rsidRPr="00FC5182" w:rsidTr="00B377ED">
        <w:tc>
          <w:tcPr>
            <w:tcW w:w="1276" w:type="dxa"/>
            <w:shd w:val="clear" w:color="auto" w:fill="auto"/>
            <w:vAlign w:val="center"/>
          </w:tcPr>
          <w:p w:rsidR="005D330D" w:rsidRPr="00FC5182" w:rsidRDefault="005D330D" w:rsidP="00B377ED">
            <w:pPr>
              <w:spacing w:before="80" w:after="80"/>
              <w:jc w:val="center"/>
            </w:pPr>
            <w:r w:rsidRPr="00FC5182">
              <w:t>6</w:t>
            </w:r>
          </w:p>
        </w:tc>
        <w:tc>
          <w:tcPr>
            <w:tcW w:w="4961" w:type="dxa"/>
            <w:shd w:val="clear" w:color="auto" w:fill="auto"/>
          </w:tcPr>
          <w:p w:rsidR="005D330D" w:rsidRPr="00FC5182" w:rsidRDefault="005D330D" w:rsidP="00B377ED">
            <w:pPr>
              <w:spacing w:before="80" w:after="40"/>
            </w:pPr>
            <w:r w:rsidRPr="00FC5182">
              <w:t>Firma Transportowo - Usługowa ,,FTU" Magdalena Jakubas</w:t>
            </w:r>
          </w:p>
          <w:p w:rsidR="005D330D" w:rsidRPr="00FC5182" w:rsidRDefault="005D330D" w:rsidP="00B377ED">
            <w:r w:rsidRPr="00FC5182">
              <w:t>Biadoliny Radłowskie</w:t>
            </w:r>
            <w:r w:rsidRPr="00FC5182">
              <w:t xml:space="preserve"> </w:t>
            </w:r>
            <w:r w:rsidRPr="00FC5182">
              <w:t>236</w:t>
            </w:r>
            <w:r w:rsidRPr="00FC5182">
              <w:t xml:space="preserve"> </w:t>
            </w:r>
          </w:p>
          <w:p w:rsidR="005D330D" w:rsidRPr="00FC5182" w:rsidRDefault="005D330D" w:rsidP="00B377ED">
            <w:pPr>
              <w:spacing w:after="80"/>
              <w:jc w:val="both"/>
            </w:pPr>
            <w:r w:rsidRPr="00FC5182">
              <w:t>23-828</w:t>
            </w:r>
            <w:r w:rsidRPr="00FC5182">
              <w:t xml:space="preserve"> </w:t>
            </w:r>
            <w:r w:rsidRPr="00FC5182">
              <w:t>Biadoliny Szlacheckie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5D330D" w:rsidRPr="00FC5182" w:rsidRDefault="005D330D" w:rsidP="00B377ED">
            <w:pPr>
              <w:spacing w:before="80" w:after="80"/>
              <w:jc w:val="center"/>
            </w:pPr>
            <w:r w:rsidRPr="00FC5182">
              <w:t>186 700.80 zł</w:t>
            </w:r>
          </w:p>
        </w:tc>
      </w:tr>
    </w:tbl>
    <w:p w:rsidR="0069085C" w:rsidRPr="00FC5182" w:rsidRDefault="0069085C" w:rsidP="00A80738">
      <w:pPr>
        <w:spacing w:before="120" w:after="120"/>
        <w:jc w:val="both"/>
      </w:pPr>
    </w:p>
    <w:p w:rsidR="00577BC6" w:rsidRPr="00FC5182" w:rsidRDefault="00577BC6" w:rsidP="00A80738">
      <w:pPr>
        <w:spacing w:before="120" w:after="120"/>
        <w:jc w:val="both"/>
      </w:pPr>
    </w:p>
    <w:p w:rsidR="00FC5182" w:rsidRDefault="00FC5182" w:rsidP="00173B20">
      <w:pPr>
        <w:jc w:val="right"/>
      </w:pPr>
    </w:p>
    <w:p w:rsidR="00C236D3" w:rsidRPr="00FC5182" w:rsidRDefault="00C236D3" w:rsidP="00173B20">
      <w:pPr>
        <w:jc w:val="right"/>
      </w:pPr>
      <w:bookmarkStart w:id="0" w:name="_GoBack"/>
      <w:bookmarkEnd w:id="0"/>
    </w:p>
    <w:sectPr w:rsidR="00C236D3" w:rsidRPr="00FC5182" w:rsidSect="00FC518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851" w:right="1418" w:bottom="1418" w:left="1418" w:header="708" w:footer="62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06C9A" w:rsidRDefault="00106C9A">
      <w:r>
        <w:separator/>
      </w:r>
    </w:p>
  </w:endnote>
  <w:endnote w:type="continuationSeparator" w:id="0">
    <w:p w:rsidR="00106C9A" w:rsidRDefault="00106C9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Pr="00960CEB" w:rsidRDefault="009F189D" w:rsidP="00960CEB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FC5182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06C9A" w:rsidRDefault="00106C9A">
      <w:r>
        <w:separator/>
      </w:r>
    </w:p>
  </w:footnote>
  <w:footnote w:type="continuationSeparator" w:id="0">
    <w:p w:rsidR="00106C9A" w:rsidRDefault="00106C9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D330D" w:rsidRDefault="005D330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D330D" w:rsidRDefault="005D330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D330D" w:rsidRDefault="005D330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06C9A"/>
    <w:rsid w:val="00007727"/>
    <w:rsid w:val="00017720"/>
    <w:rsid w:val="00035488"/>
    <w:rsid w:val="000C1C6D"/>
    <w:rsid w:val="000D7F25"/>
    <w:rsid w:val="000E00E5"/>
    <w:rsid w:val="00106C9A"/>
    <w:rsid w:val="001146A4"/>
    <w:rsid w:val="00173B20"/>
    <w:rsid w:val="001C69FF"/>
    <w:rsid w:val="0023318D"/>
    <w:rsid w:val="00355C9D"/>
    <w:rsid w:val="003B6B36"/>
    <w:rsid w:val="003D72FD"/>
    <w:rsid w:val="003F57CD"/>
    <w:rsid w:val="00423179"/>
    <w:rsid w:val="00490DC0"/>
    <w:rsid w:val="00493F8C"/>
    <w:rsid w:val="004C7E9B"/>
    <w:rsid w:val="00577BC6"/>
    <w:rsid w:val="005D330D"/>
    <w:rsid w:val="00601802"/>
    <w:rsid w:val="0069085C"/>
    <w:rsid w:val="0069109C"/>
    <w:rsid w:val="00843263"/>
    <w:rsid w:val="00861E75"/>
    <w:rsid w:val="008A26A5"/>
    <w:rsid w:val="008F318B"/>
    <w:rsid w:val="00960CEB"/>
    <w:rsid w:val="009D19BD"/>
    <w:rsid w:val="009F189D"/>
    <w:rsid w:val="00A80738"/>
    <w:rsid w:val="00C236D3"/>
    <w:rsid w:val="00C659E2"/>
    <w:rsid w:val="00CB0802"/>
    <w:rsid w:val="00CF7835"/>
    <w:rsid w:val="00D665F5"/>
    <w:rsid w:val="00D7128F"/>
    <w:rsid w:val="00EA3476"/>
    <w:rsid w:val="00F44906"/>
    <w:rsid w:val="00F95C33"/>
    <w:rsid w:val="00FC5182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  <w14:docId w14:val="3BEB7C5C"/>
  <w15:chartTrackingRefBased/>
  <w15:docId w15:val="{C8A2825B-962C-4F26-9E23-F8DF0BF075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GDRWI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195</Words>
  <Characters>1175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UGDrwinia</dc:creator>
  <cp:keywords/>
  <dc:description/>
  <cp:lastModifiedBy>UGDrwinia</cp:lastModifiedBy>
  <cp:revision>2</cp:revision>
  <cp:lastPrinted>2024-08-23T08:02:00Z</cp:lastPrinted>
  <dcterms:created xsi:type="dcterms:W3CDTF">2024-08-23T08:02:00Z</dcterms:created>
  <dcterms:modified xsi:type="dcterms:W3CDTF">2024-08-23T08:02:00Z</dcterms:modified>
</cp:coreProperties>
</file>