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12158" w14:textId="77777777" w:rsidR="00FB7F50" w:rsidRPr="00542495" w:rsidRDefault="00A45F9C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42495">
        <w:rPr>
          <w:rFonts w:ascii="Verdana" w:hAnsi="Verdana"/>
          <w:sz w:val="18"/>
          <w:szCs w:val="18"/>
        </w:rPr>
        <w:t>Kraków</w:t>
      </w:r>
      <w:r w:rsidR="00FB7F50" w:rsidRPr="00542495">
        <w:rPr>
          <w:rFonts w:ascii="Verdana" w:hAnsi="Verdana"/>
          <w:sz w:val="18"/>
          <w:szCs w:val="18"/>
        </w:rPr>
        <w:t xml:space="preserve"> dnia: </w:t>
      </w:r>
      <w:r w:rsidRPr="00542495">
        <w:rPr>
          <w:rFonts w:ascii="Verdana" w:hAnsi="Verdana"/>
          <w:sz w:val="18"/>
          <w:szCs w:val="18"/>
        </w:rPr>
        <w:t>2024-08-23</w:t>
      </w:r>
    </w:p>
    <w:p w14:paraId="6BC9041C" w14:textId="77777777" w:rsidR="00FB7F50" w:rsidRPr="0054249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19AF8988" w14:textId="77777777" w:rsidR="00A45F9C" w:rsidRPr="00542495" w:rsidRDefault="00A45F9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4249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3BD47C" w14:textId="77777777" w:rsidR="00A45F9C" w:rsidRPr="00542495" w:rsidRDefault="00A45F9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4249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538E15" w14:textId="77777777" w:rsidR="00FB7F50" w:rsidRPr="00542495" w:rsidRDefault="00A45F9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4249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87EB158" w14:textId="77777777" w:rsidR="00FB7F50" w:rsidRPr="00542495" w:rsidRDefault="00A45F9C" w:rsidP="00FB7F50">
      <w:pPr>
        <w:rPr>
          <w:rFonts w:ascii="Verdana" w:hAnsi="Verdana"/>
          <w:sz w:val="18"/>
          <w:szCs w:val="18"/>
        </w:rPr>
      </w:pPr>
      <w:r w:rsidRPr="00542495">
        <w:rPr>
          <w:rFonts w:ascii="Verdana" w:hAnsi="Verdana"/>
          <w:sz w:val="18"/>
          <w:szCs w:val="18"/>
        </w:rPr>
        <w:t>Al. Mickiewicza</w:t>
      </w:r>
      <w:r w:rsidR="00FB7F50" w:rsidRPr="00542495">
        <w:rPr>
          <w:rFonts w:ascii="Verdana" w:hAnsi="Verdana"/>
          <w:sz w:val="18"/>
          <w:szCs w:val="18"/>
        </w:rPr>
        <w:t xml:space="preserve"> </w:t>
      </w:r>
      <w:r w:rsidRPr="00542495">
        <w:rPr>
          <w:rFonts w:ascii="Verdana" w:hAnsi="Verdana"/>
          <w:sz w:val="18"/>
          <w:szCs w:val="18"/>
        </w:rPr>
        <w:t>30</w:t>
      </w:r>
    </w:p>
    <w:p w14:paraId="4F663E28" w14:textId="77777777" w:rsidR="00FB7F50" w:rsidRPr="00542495" w:rsidRDefault="00A45F9C" w:rsidP="00FB7F50">
      <w:pPr>
        <w:rPr>
          <w:rFonts w:ascii="Verdana" w:hAnsi="Verdana"/>
          <w:sz w:val="18"/>
          <w:szCs w:val="18"/>
        </w:rPr>
      </w:pPr>
      <w:r w:rsidRPr="00542495">
        <w:rPr>
          <w:rFonts w:ascii="Verdana" w:hAnsi="Verdana"/>
          <w:sz w:val="18"/>
          <w:szCs w:val="18"/>
        </w:rPr>
        <w:t>30-059</w:t>
      </w:r>
      <w:r w:rsidR="00FB7F50" w:rsidRPr="00542495">
        <w:rPr>
          <w:rFonts w:ascii="Verdana" w:hAnsi="Verdana"/>
          <w:sz w:val="18"/>
          <w:szCs w:val="18"/>
        </w:rPr>
        <w:t xml:space="preserve"> </w:t>
      </w:r>
      <w:r w:rsidRPr="00542495">
        <w:rPr>
          <w:rFonts w:ascii="Verdana" w:hAnsi="Verdana"/>
          <w:sz w:val="18"/>
          <w:szCs w:val="18"/>
        </w:rPr>
        <w:t>Kraków</w:t>
      </w:r>
    </w:p>
    <w:p w14:paraId="206B5F6C" w14:textId="77777777" w:rsidR="008642B3" w:rsidRPr="0054249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42495">
        <w:rPr>
          <w:rFonts w:ascii="Verdana" w:hAnsi="Verdana"/>
          <w:sz w:val="18"/>
          <w:szCs w:val="18"/>
        </w:rPr>
        <w:t>OGŁOSZENIE</w:t>
      </w:r>
    </w:p>
    <w:p w14:paraId="5238725F" w14:textId="77777777" w:rsidR="008642B3" w:rsidRPr="0054249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42495">
        <w:rPr>
          <w:rFonts w:ascii="Verdana" w:hAnsi="Verdana"/>
          <w:b/>
          <w:sz w:val="18"/>
          <w:szCs w:val="18"/>
        </w:rPr>
        <w:t xml:space="preserve">o </w:t>
      </w:r>
      <w:r w:rsidR="0054734E" w:rsidRPr="0054249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45F9C" w:rsidRPr="00542495" w14:paraId="0B205A6D" w14:textId="77777777" w:rsidTr="00C64212">
        <w:trPr>
          <w:trHeight w:val="638"/>
        </w:trPr>
        <w:tc>
          <w:tcPr>
            <w:tcW w:w="959" w:type="dxa"/>
            <w:shd w:val="clear" w:color="auto" w:fill="auto"/>
          </w:tcPr>
          <w:p w14:paraId="5A8892EF" w14:textId="77777777" w:rsidR="00A45F9C" w:rsidRPr="00542495" w:rsidRDefault="00A45F9C" w:rsidP="00C6421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4249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79AE4B" w14:textId="77777777" w:rsidR="00A45F9C" w:rsidRPr="00542495" w:rsidRDefault="00A45F9C" w:rsidP="00C6421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4249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4249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4249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424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sz w:val="18"/>
                <w:szCs w:val="18"/>
              </w:rPr>
              <w:t>pn.</w:t>
            </w:r>
            <w:r w:rsidRPr="005424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42495">
              <w:rPr>
                <w:rFonts w:ascii="Verdana" w:hAnsi="Verdana"/>
                <w:b/>
                <w:bCs/>
                <w:sz w:val="18"/>
                <w:szCs w:val="18"/>
              </w:rPr>
              <w:t>wyposażenie laboratorium dydaktycznego dla WMN AGH w piec wysokotemperaturowy z wyposażeniem - DE-dzp.272-390/24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424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424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b/>
                <w:sz w:val="18"/>
                <w:szCs w:val="18"/>
              </w:rPr>
              <w:t>DE-dzp.272-390/24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339BFA4" w14:textId="77777777" w:rsidR="008642B3" w:rsidRPr="0054249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42495">
        <w:rPr>
          <w:rFonts w:ascii="Verdana" w:hAnsi="Verdana"/>
          <w:sz w:val="18"/>
          <w:szCs w:val="18"/>
        </w:rPr>
        <w:t xml:space="preserve">Zamawiający, </w:t>
      </w:r>
      <w:r w:rsidR="00CC324B" w:rsidRPr="0054249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4249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42495">
        <w:rPr>
          <w:rFonts w:ascii="Verdana" w:hAnsi="Verdana"/>
          <w:sz w:val="18"/>
          <w:szCs w:val="18"/>
        </w:rPr>
        <w:t xml:space="preserve">ust. 1 pkt. 1 i </w:t>
      </w:r>
      <w:r w:rsidRPr="00542495">
        <w:rPr>
          <w:rFonts w:ascii="Verdana" w:hAnsi="Verdana"/>
          <w:sz w:val="18"/>
          <w:szCs w:val="18"/>
        </w:rPr>
        <w:t xml:space="preserve">ust. </w:t>
      </w:r>
      <w:r w:rsidR="00A17CDB" w:rsidRPr="00542495">
        <w:rPr>
          <w:rFonts w:ascii="Verdana" w:hAnsi="Verdana"/>
          <w:sz w:val="18"/>
          <w:szCs w:val="18"/>
        </w:rPr>
        <w:t>2</w:t>
      </w:r>
      <w:r w:rsidRPr="0054249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42495">
        <w:rPr>
          <w:rFonts w:ascii="Verdana" w:hAnsi="Verdana"/>
          <w:sz w:val="18"/>
          <w:szCs w:val="18"/>
        </w:rPr>
        <w:t xml:space="preserve"> (Dz. U. </w:t>
      </w:r>
      <w:r w:rsidR="00C53069" w:rsidRPr="00542495">
        <w:rPr>
          <w:rFonts w:ascii="Verdana" w:hAnsi="Verdana"/>
          <w:sz w:val="18"/>
          <w:szCs w:val="18"/>
        </w:rPr>
        <w:t>2023.1605 ze zm.</w:t>
      </w:r>
      <w:r w:rsidR="006B585D" w:rsidRPr="00542495">
        <w:rPr>
          <w:rFonts w:ascii="Verdana" w:hAnsi="Verdana"/>
          <w:sz w:val="18"/>
          <w:szCs w:val="18"/>
        </w:rPr>
        <w:t>)</w:t>
      </w:r>
      <w:r w:rsidRPr="00542495">
        <w:rPr>
          <w:rFonts w:ascii="Verdana" w:hAnsi="Verdana"/>
          <w:sz w:val="18"/>
          <w:szCs w:val="18"/>
        </w:rPr>
        <w:t>, zwanej dalej „ustawą Pzp”</w:t>
      </w:r>
      <w:r w:rsidR="00D26ED6" w:rsidRPr="00542495">
        <w:rPr>
          <w:rFonts w:ascii="Verdana" w:hAnsi="Verdana"/>
          <w:sz w:val="18"/>
          <w:szCs w:val="18"/>
        </w:rPr>
        <w:t xml:space="preserve">, </w:t>
      </w:r>
      <w:r w:rsidRPr="00542495">
        <w:rPr>
          <w:rFonts w:ascii="Verdana" w:hAnsi="Verdana"/>
          <w:sz w:val="18"/>
          <w:szCs w:val="18"/>
        </w:rPr>
        <w:t>informuje</w:t>
      </w:r>
      <w:r w:rsidR="00D26ED6" w:rsidRPr="0054249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42495">
        <w:rPr>
          <w:rFonts w:ascii="Verdana" w:hAnsi="Verdana"/>
          <w:sz w:val="18"/>
          <w:szCs w:val="18"/>
        </w:rPr>
        <w:t>najkorzystniejsz</w:t>
      </w:r>
      <w:r w:rsidR="00D26ED6" w:rsidRPr="00542495">
        <w:rPr>
          <w:rFonts w:ascii="Verdana" w:hAnsi="Verdana"/>
          <w:sz w:val="18"/>
          <w:szCs w:val="18"/>
        </w:rPr>
        <w:t xml:space="preserve">a wybrana została </w:t>
      </w:r>
      <w:r w:rsidR="00756CDA" w:rsidRPr="00542495">
        <w:rPr>
          <w:rFonts w:ascii="Verdana" w:hAnsi="Verdana"/>
          <w:sz w:val="18"/>
          <w:szCs w:val="18"/>
        </w:rPr>
        <w:t>ofer</w:t>
      </w:r>
      <w:r w:rsidR="00D26ED6" w:rsidRPr="00542495">
        <w:rPr>
          <w:rFonts w:ascii="Verdana" w:hAnsi="Verdana"/>
          <w:sz w:val="18"/>
          <w:szCs w:val="18"/>
        </w:rPr>
        <w:t>t</w:t>
      </w:r>
      <w:r w:rsidR="009F0E5C" w:rsidRPr="00542495">
        <w:rPr>
          <w:rFonts w:ascii="Verdana" w:hAnsi="Verdana"/>
          <w:sz w:val="18"/>
          <w:szCs w:val="18"/>
        </w:rPr>
        <w:t>a</w:t>
      </w:r>
      <w:r w:rsidR="00D26ED6" w:rsidRPr="0054249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45F9C" w:rsidRPr="00542495" w14:paraId="3B03F532" w14:textId="77777777" w:rsidTr="00C642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979F1B0" w14:textId="77777777" w:rsidR="00A45F9C" w:rsidRPr="00542495" w:rsidRDefault="00A45F9C" w:rsidP="00C6421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42495">
              <w:rPr>
                <w:rFonts w:ascii="Verdana" w:hAnsi="Verdana"/>
                <w:b/>
                <w:sz w:val="18"/>
                <w:szCs w:val="18"/>
              </w:rPr>
              <w:t>MERAZET Spółka Akcyjna</w:t>
            </w:r>
          </w:p>
          <w:p w14:paraId="2639B133" w14:textId="63C9F256" w:rsidR="00A45F9C" w:rsidRPr="00542495" w:rsidRDefault="00A45F9C" w:rsidP="00C6421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42495">
              <w:rPr>
                <w:rFonts w:ascii="Verdana" w:hAnsi="Verdana"/>
                <w:bCs/>
                <w:sz w:val="18"/>
                <w:szCs w:val="18"/>
              </w:rPr>
              <w:t>J.</w:t>
            </w:r>
            <w:r w:rsidR="00542495" w:rsidRPr="005424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proofErr w:type="spellStart"/>
            <w:r w:rsidRPr="00542495">
              <w:rPr>
                <w:rFonts w:ascii="Verdana" w:hAnsi="Verdana"/>
                <w:bCs/>
                <w:sz w:val="18"/>
                <w:szCs w:val="18"/>
              </w:rPr>
              <w:t>Krauthofera</w:t>
            </w:r>
            <w:proofErr w:type="spellEnd"/>
            <w:r w:rsidRPr="005424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36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E4FB737" w14:textId="77777777" w:rsidR="00A45F9C" w:rsidRPr="00542495" w:rsidRDefault="00A45F9C" w:rsidP="00C6421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42495">
              <w:rPr>
                <w:rFonts w:ascii="Verdana" w:hAnsi="Verdana"/>
                <w:bCs/>
                <w:sz w:val="18"/>
                <w:szCs w:val="18"/>
              </w:rPr>
              <w:t>60-203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Poznań</w:t>
            </w:r>
          </w:p>
          <w:p w14:paraId="03E75DE5" w14:textId="2FB3F14A" w:rsidR="00A45F9C" w:rsidRPr="00542495" w:rsidRDefault="00A45F9C" w:rsidP="00C6421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42495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42495" w:rsidRPr="00542495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542495">
              <w:rPr>
                <w:rFonts w:ascii="Verdana" w:hAnsi="Verdana"/>
                <w:sz w:val="18"/>
                <w:szCs w:val="18"/>
              </w:rPr>
              <w:t>brutto</w:t>
            </w:r>
            <w:r w:rsidR="00542495" w:rsidRPr="00542495">
              <w:rPr>
                <w:rFonts w:ascii="Verdana" w:hAnsi="Verdana"/>
                <w:sz w:val="18"/>
                <w:szCs w:val="18"/>
              </w:rPr>
              <w:t>:</w:t>
            </w:r>
            <w:r w:rsidRPr="0054249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b/>
                <w:sz w:val="18"/>
                <w:szCs w:val="18"/>
              </w:rPr>
              <w:t>119 900.40 zł</w:t>
            </w:r>
            <w:r w:rsidRPr="0054249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E09DA2E" w14:textId="77777777" w:rsidR="00A45F9C" w:rsidRPr="00542495" w:rsidRDefault="00A45F9C" w:rsidP="00C6421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4249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4249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4249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1E25AE1" w14:textId="77777777" w:rsidR="003A0AFC" w:rsidRPr="0054249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4249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1134"/>
        <w:gridCol w:w="992"/>
      </w:tblGrid>
      <w:tr w:rsidR="00542495" w:rsidRPr="00542495" w14:paraId="6EDABA29" w14:textId="77777777" w:rsidTr="00542495">
        <w:trPr>
          <w:trHeight w:val="510"/>
        </w:trPr>
        <w:tc>
          <w:tcPr>
            <w:tcW w:w="851" w:type="dxa"/>
            <w:vAlign w:val="center"/>
          </w:tcPr>
          <w:p w14:paraId="03C529CE" w14:textId="77777777" w:rsidR="00542495" w:rsidRPr="00542495" w:rsidRDefault="0054249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4249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3DE182ED" w14:textId="77777777" w:rsidR="00542495" w:rsidRPr="00542495" w:rsidRDefault="0054249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0F6895B1" w14:textId="77777777" w:rsidR="00542495" w:rsidRPr="00542495" w:rsidRDefault="0054249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A4367BD" w14:textId="77777777" w:rsidR="00542495" w:rsidRPr="00542495" w:rsidRDefault="0054249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6EF9F97" w14:textId="77777777" w:rsidR="00542495" w:rsidRPr="00542495" w:rsidRDefault="0054249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6BC139FE" w14:textId="77777777" w:rsidR="00542495" w:rsidRPr="00542495" w:rsidRDefault="0054249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42495" w:rsidRPr="00542495" w14:paraId="6D524232" w14:textId="77777777" w:rsidTr="00542495">
        <w:tc>
          <w:tcPr>
            <w:tcW w:w="851" w:type="dxa"/>
            <w:vAlign w:val="center"/>
          </w:tcPr>
          <w:p w14:paraId="58249E85" w14:textId="77777777" w:rsidR="00542495" w:rsidRPr="00542495" w:rsidRDefault="00542495" w:rsidP="00C642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0FE23640" w14:textId="77777777" w:rsidR="00542495" w:rsidRPr="00542495" w:rsidRDefault="00542495" w:rsidP="00C6421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b/>
                <w:sz w:val="18"/>
                <w:szCs w:val="18"/>
              </w:rPr>
              <w:t>MERAZET Spółka Akcyjna</w:t>
            </w:r>
          </w:p>
          <w:p w14:paraId="7447F83C" w14:textId="4D3091E7" w:rsidR="00542495" w:rsidRPr="00542495" w:rsidRDefault="00542495" w:rsidP="00C6421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J.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Krauthofera</w:t>
            </w:r>
            <w:proofErr w:type="spellEnd"/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36</w:t>
            </w: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80AFE7A" w14:textId="77777777" w:rsidR="00542495" w:rsidRPr="00542495" w:rsidRDefault="00542495" w:rsidP="00C6421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60-203</w:t>
            </w: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42495">
              <w:rPr>
                <w:rFonts w:ascii="Verdana" w:hAnsi="Verdana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993" w:type="dxa"/>
            <w:vAlign w:val="center"/>
          </w:tcPr>
          <w:p w14:paraId="28D1385B" w14:textId="5EB07F90" w:rsidR="00542495" w:rsidRPr="00542495" w:rsidRDefault="00542495" w:rsidP="00C642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D6BD113" w14:textId="7E052B62" w:rsidR="00542495" w:rsidRPr="00542495" w:rsidRDefault="00542495" w:rsidP="00C642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C40B3D3" w14:textId="309FCC02" w:rsidR="00542495" w:rsidRPr="00542495" w:rsidRDefault="00542495" w:rsidP="00C642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5BC9F1E8" w14:textId="77777777" w:rsidR="00542495" w:rsidRPr="00542495" w:rsidRDefault="00542495" w:rsidP="00C6421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42495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7C26E1B" w14:textId="77777777" w:rsidR="00E85D70" w:rsidRPr="0054249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906B1B0" w14:textId="77777777" w:rsidR="00F960D7" w:rsidRPr="0054249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0DB8967" w14:textId="77777777" w:rsidR="00F960D7" w:rsidRPr="0054249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4249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1F38BC" w14:textId="77777777" w:rsidR="00E10DBD" w:rsidRDefault="00E10DBD">
      <w:r>
        <w:separator/>
      </w:r>
    </w:p>
  </w:endnote>
  <w:endnote w:type="continuationSeparator" w:id="0">
    <w:p w14:paraId="01567ACA" w14:textId="77777777" w:rsidR="00E10DBD" w:rsidRDefault="00E10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7FB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52B3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E6E5C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0990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1408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B1F2B" w14:textId="77777777" w:rsidR="00E10DBD" w:rsidRDefault="00E10DBD">
      <w:r>
        <w:separator/>
      </w:r>
    </w:p>
  </w:footnote>
  <w:footnote w:type="continuationSeparator" w:id="0">
    <w:p w14:paraId="481FE7DE" w14:textId="77777777" w:rsidR="00E10DBD" w:rsidRDefault="00E10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0C36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498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BC7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DB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2495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5F9C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0DB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1B042"/>
  <w15:chartTrackingRefBased/>
  <w15:docId w15:val="{83319F55-8192-4959-B8E1-6BAEE5009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2024-08-23T07:31:00Z</dcterms:created>
  <dcterms:modified xsi:type="dcterms:W3CDTF">2024-08-23T07:31:00Z</dcterms:modified>
</cp:coreProperties>
</file>