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43F84" w14:textId="60BAF258" w:rsidR="00EB1359" w:rsidRPr="003261E7" w:rsidRDefault="006A5E1E" w:rsidP="00EB1359">
      <w:pPr>
        <w:spacing w:after="240"/>
        <w:jc w:val="right"/>
        <w:rPr>
          <w:sz w:val="22"/>
          <w:szCs w:val="22"/>
        </w:rPr>
      </w:pPr>
      <w:r w:rsidRPr="006A5E1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E5059">
        <w:rPr>
          <w:sz w:val="22"/>
          <w:szCs w:val="22"/>
        </w:rPr>
        <w:t>22.08.2024r</w:t>
      </w:r>
    </w:p>
    <w:p w14:paraId="62A5785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10706E4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5A0056A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6FC69E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C77C9A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65DA8C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220502E" w14:textId="5C77E0D3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577FC0">
        <w:rPr>
          <w:b/>
          <w:sz w:val="28"/>
          <w:szCs w:val="24"/>
        </w:rPr>
        <w:t>ÓW 5,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A5E1E" w:rsidRPr="003261E7" w14:paraId="0DE761DA" w14:textId="77777777" w:rsidTr="00CA1759">
        <w:trPr>
          <w:trHeight w:val="638"/>
        </w:trPr>
        <w:tc>
          <w:tcPr>
            <w:tcW w:w="959" w:type="dxa"/>
            <w:shd w:val="clear" w:color="auto" w:fill="auto"/>
          </w:tcPr>
          <w:p w14:paraId="6CB0BA8B" w14:textId="77777777" w:rsidR="006A5E1E" w:rsidRPr="003261E7" w:rsidRDefault="006A5E1E" w:rsidP="00577F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F14B6C" w14:textId="725ECA1F" w:rsidR="006A5E1E" w:rsidRPr="003261E7" w:rsidRDefault="006A5E1E" w:rsidP="00577F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5E1E">
              <w:rPr>
                <w:sz w:val="22"/>
                <w:szCs w:val="22"/>
              </w:rPr>
              <w:t>podstawowy</w:t>
            </w:r>
            <w:r w:rsidR="00577FC0">
              <w:rPr>
                <w:sz w:val="22"/>
                <w:szCs w:val="22"/>
              </w:rPr>
              <w:t>m</w:t>
            </w:r>
            <w:r w:rsidRPr="006A5E1E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77FC0">
              <w:rPr>
                <w:b/>
                <w:bCs/>
                <w:i/>
                <w:iCs/>
                <w:sz w:val="22"/>
                <w:szCs w:val="22"/>
              </w:rPr>
              <w:t>Zakup i dostawa produktów farmaceutycznych do programu lekowego oraz chemioterapii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A5E1E">
              <w:rPr>
                <w:b/>
                <w:sz w:val="22"/>
                <w:szCs w:val="22"/>
              </w:rPr>
              <w:t>ZP/47/2024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0A1A617" w14:textId="77777777" w:rsidR="00010B31" w:rsidRDefault="00010B31" w:rsidP="00577FC0">
      <w:pPr>
        <w:pStyle w:val="Nagwek"/>
        <w:tabs>
          <w:tab w:val="left" w:pos="708"/>
        </w:tabs>
        <w:spacing w:line="276" w:lineRule="auto"/>
        <w:jc w:val="center"/>
        <w:rPr>
          <w:b/>
          <w:sz w:val="24"/>
        </w:rPr>
      </w:pPr>
    </w:p>
    <w:p w14:paraId="546D752E" w14:textId="77777777" w:rsidR="00010B31" w:rsidRDefault="00010B31" w:rsidP="00577FC0">
      <w:pPr>
        <w:pStyle w:val="Nagwek"/>
        <w:tabs>
          <w:tab w:val="left" w:pos="708"/>
        </w:tabs>
        <w:spacing w:line="276" w:lineRule="auto"/>
        <w:rPr>
          <w:sz w:val="24"/>
        </w:rPr>
      </w:pPr>
    </w:p>
    <w:p w14:paraId="063541BA" w14:textId="77777777" w:rsidR="00010B31" w:rsidRDefault="00EB1359" w:rsidP="00577FC0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4273D9C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FDFA24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56A0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008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753408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A5E1E" w:rsidRPr="00EB1359" w14:paraId="27B4A783" w14:textId="77777777" w:rsidTr="00CA175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8E2F" w14:textId="77777777" w:rsidR="006A5E1E" w:rsidRPr="00710915" w:rsidRDefault="006A5E1E" w:rsidP="00CA175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A5E1E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5560" w14:textId="77777777" w:rsidR="006A5E1E" w:rsidRPr="00EB1359" w:rsidRDefault="006A5E1E" w:rsidP="00CA175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5E1E">
              <w:rPr>
                <w:b/>
                <w:sz w:val="22"/>
                <w:szCs w:val="22"/>
              </w:rPr>
              <w:t>Pakiet 6 – Płyny infuzyjne I</w:t>
            </w:r>
          </w:p>
          <w:p w14:paraId="0D10157A" w14:textId="77777777" w:rsidR="006A5E1E" w:rsidRPr="00577FC0" w:rsidRDefault="006A5E1E" w:rsidP="00CA1759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577FC0">
              <w:rPr>
                <w:sz w:val="22"/>
                <w:szCs w:val="22"/>
                <w:u w:val="single"/>
              </w:rPr>
              <w:t>Uzasadnienie prawne:</w:t>
            </w:r>
          </w:p>
          <w:p w14:paraId="3D149561" w14:textId="3DD3ABC9" w:rsidR="006A5E1E" w:rsidRDefault="00577FC0" w:rsidP="00CA175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6A5E1E" w:rsidRPr="006A5E1E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6A5E1E" w:rsidRPr="006A5E1E">
              <w:rPr>
                <w:sz w:val="22"/>
                <w:szCs w:val="22"/>
              </w:rPr>
              <w:t>w postępowaniu albo żadnej oferty</w:t>
            </w:r>
          </w:p>
          <w:p w14:paraId="59B37C95" w14:textId="77777777" w:rsidR="006A5E1E" w:rsidRPr="00577FC0" w:rsidRDefault="006A5E1E" w:rsidP="00CA1759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577FC0">
              <w:rPr>
                <w:sz w:val="22"/>
                <w:szCs w:val="22"/>
                <w:u w:val="single"/>
              </w:rPr>
              <w:t>Uzasadnienie faktyczne:</w:t>
            </w:r>
          </w:p>
          <w:p w14:paraId="55BF51DE" w14:textId="77777777" w:rsidR="006A5E1E" w:rsidRPr="00EB1359" w:rsidRDefault="006A5E1E" w:rsidP="00CA175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5E1E">
              <w:rPr>
                <w:sz w:val="22"/>
                <w:szCs w:val="22"/>
              </w:rPr>
              <w:t>Art. 255 pkt 1 ustawy Pzp - nie złożono żadnej oferty.</w:t>
            </w:r>
          </w:p>
        </w:tc>
      </w:tr>
      <w:tr w:rsidR="006A5E1E" w:rsidRPr="00EB1359" w14:paraId="45CA734E" w14:textId="77777777" w:rsidTr="00CA175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1BB7" w14:textId="77777777" w:rsidR="006A5E1E" w:rsidRPr="00710915" w:rsidRDefault="006A5E1E" w:rsidP="00CA175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A5E1E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0E20" w14:textId="77777777" w:rsidR="006A5E1E" w:rsidRPr="00EB1359" w:rsidRDefault="006A5E1E" w:rsidP="00CA175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5E1E">
              <w:rPr>
                <w:b/>
                <w:sz w:val="22"/>
                <w:szCs w:val="22"/>
              </w:rPr>
              <w:t>Pakiet 5 - Ibuprofen</w:t>
            </w:r>
          </w:p>
          <w:p w14:paraId="2C4B71E8" w14:textId="77777777" w:rsidR="00577FC0" w:rsidRPr="00577FC0" w:rsidRDefault="00577FC0" w:rsidP="00577FC0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577FC0">
              <w:rPr>
                <w:sz w:val="22"/>
                <w:szCs w:val="22"/>
                <w:u w:val="single"/>
              </w:rPr>
              <w:t>Uzasadnienie prawne:</w:t>
            </w:r>
          </w:p>
          <w:p w14:paraId="655D8C06" w14:textId="77777777" w:rsidR="00577FC0" w:rsidRDefault="00577FC0" w:rsidP="00577FC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Pr="006A5E1E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Pr="006A5E1E">
              <w:rPr>
                <w:sz w:val="22"/>
                <w:szCs w:val="22"/>
              </w:rPr>
              <w:t>w postępowaniu albo żadnej oferty</w:t>
            </w:r>
          </w:p>
          <w:p w14:paraId="50D1AB9A" w14:textId="77777777" w:rsidR="00577FC0" w:rsidRPr="00577FC0" w:rsidRDefault="00577FC0" w:rsidP="00577FC0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577FC0">
              <w:rPr>
                <w:sz w:val="22"/>
                <w:szCs w:val="22"/>
                <w:u w:val="single"/>
              </w:rPr>
              <w:t>Uzasadnienie faktyczne:</w:t>
            </w:r>
          </w:p>
          <w:p w14:paraId="7E98C4FF" w14:textId="16B12297" w:rsidR="006A5E1E" w:rsidRPr="00EB1359" w:rsidRDefault="00577FC0" w:rsidP="00577FC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A5E1E">
              <w:rPr>
                <w:sz w:val="22"/>
                <w:szCs w:val="22"/>
              </w:rPr>
              <w:t>Art. 255 pkt 1 ustawy Pzp - nie złożono żadnej oferty.</w:t>
            </w:r>
          </w:p>
        </w:tc>
      </w:tr>
    </w:tbl>
    <w:p w14:paraId="02B65D2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5754E" w14:textId="77777777" w:rsidR="006A5E1E" w:rsidRDefault="006A5E1E" w:rsidP="006A5E1E">
      <w:r>
        <w:separator/>
      </w:r>
    </w:p>
  </w:endnote>
  <w:endnote w:type="continuationSeparator" w:id="0">
    <w:p w14:paraId="2AAD88D0" w14:textId="77777777" w:rsidR="006A5E1E" w:rsidRDefault="006A5E1E" w:rsidP="006A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E6768" w14:textId="77777777" w:rsidR="006A5E1E" w:rsidRDefault="006A5E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5D878" w14:textId="77777777" w:rsidR="006A5E1E" w:rsidRDefault="006A5E1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006F4" w14:textId="77777777" w:rsidR="006A5E1E" w:rsidRDefault="006A5E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65EF75" w14:textId="77777777" w:rsidR="006A5E1E" w:rsidRDefault="006A5E1E" w:rsidP="006A5E1E">
      <w:r>
        <w:separator/>
      </w:r>
    </w:p>
  </w:footnote>
  <w:footnote w:type="continuationSeparator" w:id="0">
    <w:p w14:paraId="5F1CE349" w14:textId="77777777" w:rsidR="006A5E1E" w:rsidRDefault="006A5E1E" w:rsidP="006A5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8A537" w14:textId="77777777" w:rsidR="006A5E1E" w:rsidRDefault="006A5E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7E52D" w14:textId="77777777" w:rsidR="006A5E1E" w:rsidRDefault="006A5E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D3716" w14:textId="77777777" w:rsidR="006A5E1E" w:rsidRDefault="006A5E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EE1"/>
    <w:rsid w:val="00010B31"/>
    <w:rsid w:val="000903C0"/>
    <w:rsid w:val="00104963"/>
    <w:rsid w:val="00150F65"/>
    <w:rsid w:val="00577FC0"/>
    <w:rsid w:val="006A5E1E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E5059"/>
    <w:rsid w:val="00D41670"/>
    <w:rsid w:val="00D44D12"/>
    <w:rsid w:val="00D60EE1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81B01"/>
  <w15:chartTrackingRefBased/>
  <w15:docId w15:val="{34942275-EC9C-4DA4-AE59-61598145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6A5E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5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2024-08-12T11:12:00Z</dcterms:created>
  <dcterms:modified xsi:type="dcterms:W3CDTF">2024-08-22T12:28:00Z</dcterms:modified>
</cp:coreProperties>
</file>