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F09F12" w14:textId="5811287A" w:rsidR="00FB7F50" w:rsidRPr="002245BE" w:rsidRDefault="008257B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257B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1D2721">
        <w:rPr>
          <w:sz w:val="22"/>
          <w:szCs w:val="22"/>
        </w:rPr>
        <w:t>22.08.2024r.</w:t>
      </w:r>
    </w:p>
    <w:p w14:paraId="2113675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070E488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5FBDA0D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29E8D162" w14:textId="77777777" w:rsidR="002032C0" w:rsidRPr="002032C0" w:rsidRDefault="002032C0" w:rsidP="002032C0">
      <w:r w:rsidRPr="002032C0">
        <w:t>ul. Prądnicka 35-37</w:t>
      </w:r>
    </w:p>
    <w:p w14:paraId="63B56576" w14:textId="77777777" w:rsidR="002032C0" w:rsidRPr="002032C0" w:rsidRDefault="002032C0" w:rsidP="002032C0">
      <w:r w:rsidRPr="002032C0">
        <w:t>31-202 Kraków</w:t>
      </w:r>
    </w:p>
    <w:p w14:paraId="41025E0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2DD57B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257B4" w:rsidRPr="00607F9B" w14:paraId="6B3EB0A4" w14:textId="77777777" w:rsidTr="008F4954">
        <w:trPr>
          <w:trHeight w:val="638"/>
        </w:trPr>
        <w:tc>
          <w:tcPr>
            <w:tcW w:w="959" w:type="dxa"/>
            <w:shd w:val="clear" w:color="auto" w:fill="auto"/>
          </w:tcPr>
          <w:p w14:paraId="507B7514" w14:textId="77777777" w:rsidR="008257B4" w:rsidRPr="00607F9B" w:rsidRDefault="008257B4" w:rsidP="008F49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47596F" w14:textId="6968D4ED" w:rsidR="008257B4" w:rsidRPr="00607F9B" w:rsidRDefault="008257B4" w:rsidP="008F49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257B4">
              <w:rPr>
                <w:sz w:val="22"/>
                <w:szCs w:val="22"/>
              </w:rPr>
              <w:t>podstawowy</w:t>
            </w:r>
            <w:r w:rsidR="001514A1">
              <w:rPr>
                <w:sz w:val="22"/>
                <w:szCs w:val="22"/>
              </w:rPr>
              <w:t>m</w:t>
            </w:r>
            <w:r w:rsidRPr="008257B4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14A1">
              <w:rPr>
                <w:b/>
                <w:bCs/>
                <w:i/>
                <w:iCs/>
                <w:sz w:val="22"/>
                <w:szCs w:val="22"/>
              </w:rPr>
              <w:t>Zakup i dostawa produktów farmaceutycznych do programu lekowego oraz chemioterapii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257B4">
              <w:rPr>
                <w:b/>
                <w:sz w:val="22"/>
                <w:szCs w:val="22"/>
              </w:rPr>
              <w:t>ZP/47/2024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F0B820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257B4" w14:paraId="43A8BFDB" w14:textId="77777777" w:rsidTr="008F4954">
        <w:trPr>
          <w:cantSplit/>
        </w:trPr>
        <w:tc>
          <w:tcPr>
            <w:tcW w:w="9072" w:type="dxa"/>
          </w:tcPr>
          <w:p w14:paraId="5789444D" w14:textId="77777777" w:rsidR="008257B4" w:rsidRPr="001514A1" w:rsidRDefault="008257B4" w:rsidP="008F4954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1514A1">
              <w:rPr>
                <w:b/>
                <w:sz w:val="20"/>
                <w:szCs w:val="20"/>
              </w:rPr>
              <w:t>AstraZeneca Kft.</w:t>
            </w:r>
          </w:p>
          <w:p w14:paraId="480E296B" w14:textId="77777777" w:rsidR="008257B4" w:rsidRPr="001514A1" w:rsidRDefault="008257B4" w:rsidP="008F4954">
            <w:pPr>
              <w:jc w:val="both"/>
              <w:rPr>
                <w:bCs/>
                <w:sz w:val="20"/>
                <w:szCs w:val="20"/>
              </w:rPr>
            </w:pPr>
            <w:r w:rsidRPr="001514A1">
              <w:rPr>
                <w:bCs/>
                <w:sz w:val="20"/>
                <w:szCs w:val="20"/>
              </w:rPr>
              <w:t xml:space="preserve">1117 Budapest, Alíz utca 4. B. ép. 0 </w:t>
            </w:r>
          </w:p>
          <w:p w14:paraId="6257D9D7" w14:textId="77777777" w:rsidR="008257B4" w:rsidRPr="001514A1" w:rsidRDefault="008257B4" w:rsidP="008F4954">
            <w:pPr>
              <w:jc w:val="both"/>
              <w:rPr>
                <w:bCs/>
                <w:sz w:val="20"/>
                <w:szCs w:val="20"/>
              </w:rPr>
            </w:pPr>
            <w:r w:rsidRPr="001514A1">
              <w:rPr>
                <w:bCs/>
                <w:sz w:val="20"/>
                <w:szCs w:val="20"/>
              </w:rPr>
              <w:t>0 0</w:t>
            </w:r>
          </w:p>
          <w:p w14:paraId="288BD251" w14:textId="084B1EDF" w:rsidR="008257B4" w:rsidRPr="001514A1" w:rsidRDefault="008257B4" w:rsidP="008F495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1514A1">
              <w:rPr>
                <w:sz w:val="20"/>
                <w:szCs w:val="20"/>
              </w:rPr>
              <w:t xml:space="preserve">Pakiet 1 - Tezepelumab* </w:t>
            </w:r>
          </w:p>
          <w:p w14:paraId="61242B94" w14:textId="38992563" w:rsidR="008257B4" w:rsidRPr="001514A1" w:rsidRDefault="008257B4" w:rsidP="001514A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514A1">
              <w:rPr>
                <w:color w:val="000000"/>
                <w:sz w:val="20"/>
                <w:szCs w:val="20"/>
              </w:rPr>
              <w:t>Uzasadnienie wyboru:</w:t>
            </w:r>
            <w:r w:rsidR="001514A1">
              <w:rPr>
                <w:color w:val="000000"/>
                <w:sz w:val="20"/>
                <w:szCs w:val="20"/>
              </w:rPr>
              <w:t xml:space="preserve"> </w:t>
            </w:r>
            <w:r w:rsidRPr="001514A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8257B4" w14:paraId="117CAD25" w14:textId="77777777" w:rsidTr="008F4954">
        <w:trPr>
          <w:cantSplit/>
        </w:trPr>
        <w:tc>
          <w:tcPr>
            <w:tcW w:w="9072" w:type="dxa"/>
          </w:tcPr>
          <w:p w14:paraId="3BD50E66" w14:textId="77777777" w:rsidR="008257B4" w:rsidRPr="001514A1" w:rsidRDefault="008257B4" w:rsidP="008F4954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1514A1">
              <w:rPr>
                <w:b/>
                <w:sz w:val="20"/>
                <w:szCs w:val="20"/>
              </w:rPr>
              <w:t>Komtur Polska Sp. z o.o.</w:t>
            </w:r>
          </w:p>
          <w:p w14:paraId="779630B9" w14:textId="77777777" w:rsidR="008257B4" w:rsidRPr="001514A1" w:rsidRDefault="008257B4" w:rsidP="008F4954">
            <w:pPr>
              <w:jc w:val="both"/>
              <w:rPr>
                <w:bCs/>
                <w:sz w:val="20"/>
                <w:szCs w:val="20"/>
              </w:rPr>
            </w:pPr>
            <w:r w:rsidRPr="001514A1">
              <w:rPr>
                <w:bCs/>
                <w:sz w:val="20"/>
                <w:szCs w:val="20"/>
              </w:rPr>
              <w:t xml:space="preserve">Plac Farmacji 1 </w:t>
            </w:r>
          </w:p>
          <w:p w14:paraId="57D828F5" w14:textId="77777777" w:rsidR="008257B4" w:rsidRPr="001514A1" w:rsidRDefault="008257B4" w:rsidP="008F4954">
            <w:pPr>
              <w:jc w:val="both"/>
              <w:rPr>
                <w:bCs/>
                <w:sz w:val="20"/>
                <w:szCs w:val="20"/>
              </w:rPr>
            </w:pPr>
            <w:r w:rsidRPr="001514A1">
              <w:rPr>
                <w:bCs/>
                <w:sz w:val="20"/>
                <w:szCs w:val="20"/>
              </w:rPr>
              <w:t>02-699 Warszawa</w:t>
            </w:r>
          </w:p>
          <w:p w14:paraId="41D2F9D8" w14:textId="48A57357" w:rsidR="008257B4" w:rsidRPr="001514A1" w:rsidRDefault="008257B4" w:rsidP="008F495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1514A1">
              <w:rPr>
                <w:sz w:val="20"/>
                <w:szCs w:val="20"/>
              </w:rPr>
              <w:t xml:space="preserve">Pakiet 2 - Doxorubicinum liposomanum nonpegylatum* </w:t>
            </w:r>
          </w:p>
          <w:p w14:paraId="659EA068" w14:textId="469E5940" w:rsidR="008257B4" w:rsidRPr="001514A1" w:rsidRDefault="008257B4" w:rsidP="001514A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514A1">
              <w:rPr>
                <w:color w:val="000000"/>
                <w:sz w:val="20"/>
                <w:szCs w:val="20"/>
              </w:rPr>
              <w:t>Uzasadnienie wyboru:</w:t>
            </w:r>
            <w:r w:rsidR="001514A1">
              <w:rPr>
                <w:color w:val="000000"/>
                <w:sz w:val="20"/>
                <w:szCs w:val="20"/>
              </w:rPr>
              <w:t xml:space="preserve"> </w:t>
            </w:r>
            <w:r w:rsidRPr="001514A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8257B4" w14:paraId="75D21DB1" w14:textId="77777777" w:rsidTr="008F4954">
        <w:trPr>
          <w:cantSplit/>
        </w:trPr>
        <w:tc>
          <w:tcPr>
            <w:tcW w:w="9072" w:type="dxa"/>
          </w:tcPr>
          <w:p w14:paraId="770B257A" w14:textId="77777777" w:rsidR="008257B4" w:rsidRPr="001514A1" w:rsidRDefault="008257B4" w:rsidP="008F4954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1514A1">
              <w:rPr>
                <w:b/>
                <w:sz w:val="20"/>
                <w:szCs w:val="20"/>
              </w:rPr>
              <w:t>Asclepios S.A.</w:t>
            </w:r>
          </w:p>
          <w:p w14:paraId="01A9ACA4" w14:textId="6B80CD3C" w:rsidR="008257B4" w:rsidRPr="001514A1" w:rsidRDefault="001514A1" w:rsidP="008F495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8257B4" w:rsidRPr="001514A1">
              <w:rPr>
                <w:bCs/>
                <w:sz w:val="20"/>
                <w:szCs w:val="20"/>
              </w:rPr>
              <w:t xml:space="preserve">Hubska 44 </w:t>
            </w:r>
          </w:p>
          <w:p w14:paraId="6550B1AB" w14:textId="77777777" w:rsidR="008257B4" w:rsidRPr="001514A1" w:rsidRDefault="008257B4" w:rsidP="008F4954">
            <w:pPr>
              <w:jc w:val="both"/>
              <w:rPr>
                <w:bCs/>
                <w:sz w:val="20"/>
                <w:szCs w:val="20"/>
              </w:rPr>
            </w:pPr>
            <w:r w:rsidRPr="001514A1">
              <w:rPr>
                <w:bCs/>
                <w:sz w:val="20"/>
                <w:szCs w:val="20"/>
              </w:rPr>
              <w:t>50-502 Wrocław</w:t>
            </w:r>
          </w:p>
          <w:p w14:paraId="5FE11DB2" w14:textId="474E7A12" w:rsidR="008257B4" w:rsidRPr="001514A1" w:rsidRDefault="008257B4" w:rsidP="008F495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1514A1">
              <w:rPr>
                <w:sz w:val="20"/>
                <w:szCs w:val="20"/>
              </w:rPr>
              <w:t xml:space="preserve">Pakiet 3 - Dacarbazine* </w:t>
            </w:r>
          </w:p>
          <w:p w14:paraId="74D04ACA" w14:textId="7AC4D72A" w:rsidR="008257B4" w:rsidRPr="001514A1" w:rsidRDefault="008257B4" w:rsidP="001514A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514A1">
              <w:rPr>
                <w:color w:val="000000"/>
                <w:sz w:val="20"/>
                <w:szCs w:val="20"/>
              </w:rPr>
              <w:t>Uzasadnienie wyboru:</w:t>
            </w:r>
            <w:r w:rsidR="001514A1">
              <w:rPr>
                <w:color w:val="000000"/>
                <w:sz w:val="20"/>
                <w:szCs w:val="20"/>
              </w:rPr>
              <w:t xml:space="preserve"> </w:t>
            </w:r>
            <w:r w:rsidRPr="001514A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8257B4" w14:paraId="7C030964" w14:textId="77777777" w:rsidTr="008F4954">
        <w:trPr>
          <w:cantSplit/>
        </w:trPr>
        <w:tc>
          <w:tcPr>
            <w:tcW w:w="9072" w:type="dxa"/>
          </w:tcPr>
          <w:p w14:paraId="18CA0850" w14:textId="77777777" w:rsidR="008257B4" w:rsidRPr="001514A1" w:rsidRDefault="008257B4" w:rsidP="008F4954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1514A1">
              <w:rPr>
                <w:b/>
                <w:sz w:val="20"/>
                <w:szCs w:val="20"/>
              </w:rPr>
              <w:t>Urtica Sp. z o.o.</w:t>
            </w:r>
          </w:p>
          <w:p w14:paraId="19ADA607" w14:textId="0DD9E2E6" w:rsidR="008257B4" w:rsidRPr="001514A1" w:rsidRDefault="001514A1" w:rsidP="008F495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8257B4" w:rsidRPr="001514A1">
              <w:rPr>
                <w:bCs/>
                <w:sz w:val="20"/>
                <w:szCs w:val="20"/>
              </w:rPr>
              <w:t xml:space="preserve">Krzemieniecka 120 </w:t>
            </w:r>
          </w:p>
          <w:p w14:paraId="35C72087" w14:textId="77777777" w:rsidR="008257B4" w:rsidRPr="001514A1" w:rsidRDefault="008257B4" w:rsidP="008F4954">
            <w:pPr>
              <w:jc w:val="both"/>
              <w:rPr>
                <w:bCs/>
                <w:sz w:val="20"/>
                <w:szCs w:val="20"/>
              </w:rPr>
            </w:pPr>
            <w:r w:rsidRPr="001514A1">
              <w:rPr>
                <w:bCs/>
                <w:sz w:val="20"/>
                <w:szCs w:val="20"/>
              </w:rPr>
              <w:t>54-640 Wrocław</w:t>
            </w:r>
          </w:p>
          <w:p w14:paraId="79236ACA" w14:textId="7AE24540" w:rsidR="008257B4" w:rsidRPr="001514A1" w:rsidRDefault="008257B4" w:rsidP="008F495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1514A1">
              <w:rPr>
                <w:sz w:val="20"/>
                <w:szCs w:val="20"/>
              </w:rPr>
              <w:t xml:space="preserve">Pakiet 4 - Sunitinibum* </w:t>
            </w:r>
          </w:p>
          <w:p w14:paraId="3ECA8FFF" w14:textId="523EE5E7" w:rsidR="008257B4" w:rsidRPr="001514A1" w:rsidRDefault="008257B4" w:rsidP="001514A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514A1">
              <w:rPr>
                <w:color w:val="000000"/>
                <w:sz w:val="20"/>
                <w:szCs w:val="20"/>
              </w:rPr>
              <w:t>Uzasadnienie wyboru:</w:t>
            </w:r>
            <w:r w:rsidR="001514A1">
              <w:rPr>
                <w:color w:val="000000"/>
                <w:sz w:val="20"/>
                <w:szCs w:val="20"/>
              </w:rPr>
              <w:t xml:space="preserve"> </w:t>
            </w:r>
            <w:r w:rsidRPr="001514A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8257B4" w14:paraId="72088E55" w14:textId="77777777" w:rsidTr="008F4954">
        <w:trPr>
          <w:cantSplit/>
        </w:trPr>
        <w:tc>
          <w:tcPr>
            <w:tcW w:w="9072" w:type="dxa"/>
          </w:tcPr>
          <w:p w14:paraId="1B8C46C7" w14:textId="77777777" w:rsidR="008257B4" w:rsidRPr="001514A1" w:rsidRDefault="008257B4" w:rsidP="008F4954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1514A1">
              <w:rPr>
                <w:b/>
                <w:sz w:val="20"/>
                <w:szCs w:val="20"/>
              </w:rPr>
              <w:t>Urtica Sp. z o.o.</w:t>
            </w:r>
          </w:p>
          <w:p w14:paraId="6F840719" w14:textId="15395A93" w:rsidR="008257B4" w:rsidRPr="001514A1" w:rsidRDefault="001514A1" w:rsidP="008F495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8257B4" w:rsidRPr="001514A1">
              <w:rPr>
                <w:bCs/>
                <w:sz w:val="20"/>
                <w:szCs w:val="20"/>
              </w:rPr>
              <w:t xml:space="preserve">Krzemieniecka 120 </w:t>
            </w:r>
          </w:p>
          <w:p w14:paraId="37113CDF" w14:textId="77777777" w:rsidR="008257B4" w:rsidRPr="001514A1" w:rsidRDefault="008257B4" w:rsidP="008F4954">
            <w:pPr>
              <w:jc w:val="both"/>
              <w:rPr>
                <w:bCs/>
                <w:sz w:val="20"/>
                <w:szCs w:val="20"/>
              </w:rPr>
            </w:pPr>
            <w:r w:rsidRPr="001514A1">
              <w:rPr>
                <w:bCs/>
                <w:sz w:val="20"/>
                <w:szCs w:val="20"/>
              </w:rPr>
              <w:t>54-640 Wrocław</w:t>
            </w:r>
          </w:p>
          <w:p w14:paraId="147ABAC4" w14:textId="5454696E" w:rsidR="008257B4" w:rsidRPr="001514A1" w:rsidRDefault="008257B4" w:rsidP="008F4954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1514A1">
              <w:rPr>
                <w:sz w:val="20"/>
                <w:szCs w:val="20"/>
              </w:rPr>
              <w:t xml:space="preserve">Pakiet 7 - Cetuximabum* </w:t>
            </w:r>
          </w:p>
          <w:p w14:paraId="2D7EBC3F" w14:textId="3FB2F31D" w:rsidR="008257B4" w:rsidRPr="001514A1" w:rsidRDefault="008257B4" w:rsidP="001514A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514A1">
              <w:rPr>
                <w:color w:val="000000"/>
                <w:sz w:val="20"/>
                <w:szCs w:val="20"/>
              </w:rPr>
              <w:t>Uzasadnienie wyboru:</w:t>
            </w:r>
            <w:r w:rsidR="001514A1">
              <w:rPr>
                <w:color w:val="000000"/>
                <w:sz w:val="20"/>
                <w:szCs w:val="20"/>
              </w:rPr>
              <w:t xml:space="preserve"> </w:t>
            </w:r>
            <w:r w:rsidRPr="001514A1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4D493DB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693"/>
        <w:gridCol w:w="2126"/>
        <w:gridCol w:w="1560"/>
      </w:tblGrid>
      <w:tr w:rsidR="00211A34" w:rsidRPr="00834EF4" w14:paraId="3C18CF17" w14:textId="77777777" w:rsidTr="001514A1">
        <w:tc>
          <w:tcPr>
            <w:tcW w:w="2694" w:type="dxa"/>
            <w:shd w:val="clear" w:color="auto" w:fill="F3F3F3"/>
            <w:vAlign w:val="center"/>
          </w:tcPr>
          <w:p w14:paraId="0DD1E350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480A2644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693" w:type="dxa"/>
            <w:shd w:val="clear" w:color="auto" w:fill="F3F3F3"/>
          </w:tcPr>
          <w:p w14:paraId="486ACD0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shd w:val="clear" w:color="auto" w:fill="F3F3F3"/>
          </w:tcPr>
          <w:p w14:paraId="4447721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3F07DD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8257B4" w:rsidRPr="00834EF4" w14:paraId="56A681E7" w14:textId="77777777" w:rsidTr="001514A1">
        <w:tc>
          <w:tcPr>
            <w:tcW w:w="2694" w:type="dxa"/>
            <w:shd w:val="clear" w:color="auto" w:fill="auto"/>
          </w:tcPr>
          <w:p w14:paraId="1ECD765B" w14:textId="77777777" w:rsidR="008257B4" w:rsidRPr="00211A34" w:rsidRDefault="008257B4" w:rsidP="008F49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57B4">
              <w:rPr>
                <w:sz w:val="20"/>
                <w:szCs w:val="20"/>
              </w:rPr>
              <w:t>Pakiet 1 - Tezepelumab*</w:t>
            </w:r>
          </w:p>
        </w:tc>
        <w:tc>
          <w:tcPr>
            <w:tcW w:w="2693" w:type="dxa"/>
            <w:shd w:val="clear" w:color="auto" w:fill="auto"/>
          </w:tcPr>
          <w:p w14:paraId="4B424219" w14:textId="77777777" w:rsidR="008257B4" w:rsidRPr="00211A34" w:rsidRDefault="008257B4" w:rsidP="008F49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57B4">
              <w:rPr>
                <w:b/>
                <w:bCs/>
                <w:sz w:val="20"/>
                <w:szCs w:val="20"/>
              </w:rPr>
              <w:t>AstraZeneca Kft.</w:t>
            </w:r>
          </w:p>
          <w:p w14:paraId="2498CFA7" w14:textId="71EE2129" w:rsidR="008257B4" w:rsidRPr="001514A1" w:rsidRDefault="008257B4" w:rsidP="001514A1">
            <w:pPr>
              <w:rPr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1117 Budapest, Alíz utca 4. B. ép.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57B4">
              <w:rPr>
                <w:sz w:val="20"/>
                <w:szCs w:val="20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14:paraId="1562FEFB" w14:textId="77777777" w:rsidR="008257B4" w:rsidRPr="00211A34" w:rsidRDefault="008257B4" w:rsidP="008F49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DC9756" w14:textId="77777777" w:rsidR="008257B4" w:rsidRPr="00211A34" w:rsidRDefault="008257B4" w:rsidP="008F4954">
            <w:pPr>
              <w:jc w:val="center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 xml:space="preserve">  500,00</w:t>
            </w:r>
          </w:p>
        </w:tc>
      </w:tr>
      <w:tr w:rsidR="008257B4" w:rsidRPr="00834EF4" w14:paraId="7BE930E3" w14:textId="77777777" w:rsidTr="001514A1">
        <w:tc>
          <w:tcPr>
            <w:tcW w:w="2694" w:type="dxa"/>
            <w:shd w:val="clear" w:color="auto" w:fill="auto"/>
          </w:tcPr>
          <w:p w14:paraId="4CD25595" w14:textId="77777777" w:rsidR="008257B4" w:rsidRPr="00211A34" w:rsidRDefault="008257B4" w:rsidP="008F49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57B4">
              <w:rPr>
                <w:sz w:val="20"/>
                <w:szCs w:val="20"/>
              </w:rPr>
              <w:t>Pakiet 2 - Doxorubicinum liposomanum nonpegylatum*</w:t>
            </w:r>
          </w:p>
        </w:tc>
        <w:tc>
          <w:tcPr>
            <w:tcW w:w="2693" w:type="dxa"/>
            <w:shd w:val="clear" w:color="auto" w:fill="auto"/>
          </w:tcPr>
          <w:p w14:paraId="3C2A06BA" w14:textId="77777777" w:rsidR="008257B4" w:rsidRPr="00211A34" w:rsidRDefault="008257B4" w:rsidP="008F49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57B4">
              <w:rPr>
                <w:b/>
                <w:bCs/>
                <w:sz w:val="20"/>
                <w:szCs w:val="20"/>
              </w:rPr>
              <w:t>Komtur Polska Sp. z o.o.</w:t>
            </w:r>
          </w:p>
          <w:p w14:paraId="3350DFFE" w14:textId="77777777" w:rsidR="008257B4" w:rsidRPr="00211A34" w:rsidRDefault="008257B4" w:rsidP="008F4954">
            <w:pPr>
              <w:rPr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Plac Farmacji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57B4">
              <w:rPr>
                <w:sz w:val="20"/>
                <w:szCs w:val="20"/>
              </w:rPr>
              <w:t>1</w:t>
            </w:r>
          </w:p>
          <w:p w14:paraId="40ADE59F" w14:textId="77777777" w:rsidR="008257B4" w:rsidRPr="00211A34" w:rsidRDefault="008257B4" w:rsidP="008F4954">
            <w:pPr>
              <w:spacing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02-699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57B4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14:paraId="6A4ED023" w14:textId="77777777" w:rsidR="008257B4" w:rsidRPr="00211A34" w:rsidRDefault="008257B4" w:rsidP="008F49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93C493" w14:textId="77777777" w:rsidR="008257B4" w:rsidRPr="00211A34" w:rsidRDefault="008257B4" w:rsidP="008F4954">
            <w:pPr>
              <w:jc w:val="center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 xml:space="preserve">  500,00</w:t>
            </w:r>
          </w:p>
        </w:tc>
      </w:tr>
      <w:tr w:rsidR="008257B4" w:rsidRPr="00834EF4" w14:paraId="789B9105" w14:textId="77777777" w:rsidTr="001514A1">
        <w:tc>
          <w:tcPr>
            <w:tcW w:w="2694" w:type="dxa"/>
            <w:shd w:val="clear" w:color="auto" w:fill="auto"/>
          </w:tcPr>
          <w:p w14:paraId="3C056D79" w14:textId="77777777" w:rsidR="008257B4" w:rsidRPr="00211A34" w:rsidRDefault="008257B4" w:rsidP="008F49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57B4">
              <w:rPr>
                <w:sz w:val="20"/>
                <w:szCs w:val="20"/>
              </w:rPr>
              <w:t>Pakiet 3 - Dacarbazine*</w:t>
            </w:r>
          </w:p>
        </w:tc>
        <w:tc>
          <w:tcPr>
            <w:tcW w:w="2693" w:type="dxa"/>
            <w:shd w:val="clear" w:color="auto" w:fill="auto"/>
          </w:tcPr>
          <w:p w14:paraId="3745A249" w14:textId="77777777" w:rsidR="008257B4" w:rsidRPr="00211A34" w:rsidRDefault="008257B4" w:rsidP="008F49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57B4">
              <w:rPr>
                <w:b/>
                <w:bCs/>
                <w:sz w:val="20"/>
                <w:szCs w:val="20"/>
              </w:rPr>
              <w:t>Asclepios S.A.</w:t>
            </w:r>
          </w:p>
          <w:p w14:paraId="056F9082" w14:textId="5ED5A64C" w:rsidR="008257B4" w:rsidRPr="00211A34" w:rsidRDefault="001514A1" w:rsidP="008F4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257B4" w:rsidRPr="008257B4">
              <w:rPr>
                <w:sz w:val="20"/>
                <w:szCs w:val="20"/>
              </w:rPr>
              <w:t>Hubska</w:t>
            </w:r>
            <w:r w:rsidR="008257B4" w:rsidRPr="00211A34">
              <w:rPr>
                <w:sz w:val="20"/>
                <w:szCs w:val="20"/>
              </w:rPr>
              <w:t xml:space="preserve"> </w:t>
            </w:r>
            <w:r w:rsidR="008257B4" w:rsidRPr="008257B4">
              <w:rPr>
                <w:sz w:val="20"/>
                <w:szCs w:val="20"/>
              </w:rPr>
              <w:t>44</w:t>
            </w:r>
          </w:p>
          <w:p w14:paraId="2407715E" w14:textId="77777777" w:rsidR="008257B4" w:rsidRPr="00211A34" w:rsidRDefault="008257B4" w:rsidP="008F4954">
            <w:pPr>
              <w:spacing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57B4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4C94E815" w14:textId="77777777" w:rsidR="008257B4" w:rsidRPr="00211A34" w:rsidRDefault="008257B4" w:rsidP="008F49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984BAB" w14:textId="77777777" w:rsidR="008257B4" w:rsidRPr="00211A34" w:rsidRDefault="008257B4" w:rsidP="008F4954">
            <w:pPr>
              <w:jc w:val="center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 xml:space="preserve">  500,00</w:t>
            </w:r>
          </w:p>
        </w:tc>
      </w:tr>
      <w:tr w:rsidR="008257B4" w:rsidRPr="00834EF4" w14:paraId="7F9E8081" w14:textId="77777777" w:rsidTr="001514A1">
        <w:tc>
          <w:tcPr>
            <w:tcW w:w="2694" w:type="dxa"/>
            <w:shd w:val="clear" w:color="auto" w:fill="auto"/>
          </w:tcPr>
          <w:p w14:paraId="03176BF9" w14:textId="77777777" w:rsidR="008257B4" w:rsidRPr="00211A34" w:rsidRDefault="008257B4" w:rsidP="008F49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57B4">
              <w:rPr>
                <w:sz w:val="20"/>
                <w:szCs w:val="20"/>
              </w:rPr>
              <w:t>Pakiet 4 - Sunitinibum*</w:t>
            </w:r>
          </w:p>
        </w:tc>
        <w:tc>
          <w:tcPr>
            <w:tcW w:w="2693" w:type="dxa"/>
            <w:shd w:val="clear" w:color="auto" w:fill="auto"/>
          </w:tcPr>
          <w:p w14:paraId="3495EC60" w14:textId="77777777" w:rsidR="008257B4" w:rsidRPr="00211A34" w:rsidRDefault="008257B4" w:rsidP="008F49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57B4">
              <w:rPr>
                <w:b/>
                <w:bCs/>
                <w:sz w:val="20"/>
                <w:szCs w:val="20"/>
              </w:rPr>
              <w:t>Urtica Sp. z o.o.</w:t>
            </w:r>
          </w:p>
          <w:p w14:paraId="7699EC33" w14:textId="5CE2F982" w:rsidR="008257B4" w:rsidRPr="00211A34" w:rsidRDefault="001514A1" w:rsidP="008F4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257B4" w:rsidRPr="008257B4">
              <w:rPr>
                <w:sz w:val="20"/>
                <w:szCs w:val="20"/>
              </w:rPr>
              <w:t>Krzemieniecka</w:t>
            </w:r>
            <w:r w:rsidR="008257B4" w:rsidRPr="00211A34">
              <w:rPr>
                <w:sz w:val="20"/>
                <w:szCs w:val="20"/>
              </w:rPr>
              <w:t xml:space="preserve"> </w:t>
            </w:r>
            <w:r w:rsidR="008257B4" w:rsidRPr="008257B4">
              <w:rPr>
                <w:sz w:val="20"/>
                <w:szCs w:val="20"/>
              </w:rPr>
              <w:t>120</w:t>
            </w:r>
          </w:p>
          <w:p w14:paraId="0A0762C2" w14:textId="77777777" w:rsidR="008257B4" w:rsidRPr="00211A34" w:rsidRDefault="008257B4" w:rsidP="008F4954">
            <w:pPr>
              <w:spacing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57B4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58645443" w14:textId="77777777" w:rsidR="008257B4" w:rsidRPr="00211A34" w:rsidRDefault="008257B4" w:rsidP="008F49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01797D" w14:textId="77777777" w:rsidR="008257B4" w:rsidRPr="00211A34" w:rsidRDefault="008257B4" w:rsidP="008F4954">
            <w:pPr>
              <w:jc w:val="center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 xml:space="preserve">  500,00</w:t>
            </w:r>
          </w:p>
        </w:tc>
      </w:tr>
      <w:tr w:rsidR="008257B4" w:rsidRPr="00834EF4" w14:paraId="78D9061D" w14:textId="77777777" w:rsidTr="001514A1">
        <w:tc>
          <w:tcPr>
            <w:tcW w:w="2694" w:type="dxa"/>
            <w:shd w:val="clear" w:color="auto" w:fill="auto"/>
          </w:tcPr>
          <w:p w14:paraId="7EB4DBBB" w14:textId="77777777" w:rsidR="008257B4" w:rsidRPr="00211A34" w:rsidRDefault="008257B4" w:rsidP="008F49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57B4">
              <w:rPr>
                <w:sz w:val="20"/>
                <w:szCs w:val="20"/>
              </w:rPr>
              <w:t>Pakiet 4 - Sunitinibum*</w:t>
            </w:r>
          </w:p>
        </w:tc>
        <w:tc>
          <w:tcPr>
            <w:tcW w:w="2693" w:type="dxa"/>
            <w:shd w:val="clear" w:color="auto" w:fill="auto"/>
          </w:tcPr>
          <w:p w14:paraId="7B5E9356" w14:textId="77777777" w:rsidR="008257B4" w:rsidRPr="00211A34" w:rsidRDefault="008257B4" w:rsidP="008F49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57B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6473490" w14:textId="4FCCCCB2" w:rsidR="008257B4" w:rsidRPr="00211A34" w:rsidRDefault="001514A1" w:rsidP="008F4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257B4" w:rsidRPr="008257B4">
              <w:rPr>
                <w:sz w:val="20"/>
                <w:szCs w:val="20"/>
              </w:rPr>
              <w:t>Pułaskiego</w:t>
            </w:r>
            <w:r w:rsidR="008257B4" w:rsidRPr="00211A34">
              <w:rPr>
                <w:sz w:val="20"/>
                <w:szCs w:val="20"/>
              </w:rPr>
              <w:t xml:space="preserve"> </w:t>
            </w:r>
            <w:r w:rsidR="008257B4" w:rsidRPr="008257B4">
              <w:rPr>
                <w:sz w:val="20"/>
                <w:szCs w:val="20"/>
              </w:rPr>
              <w:t>9</w:t>
            </w:r>
          </w:p>
          <w:p w14:paraId="24B86EED" w14:textId="77777777" w:rsidR="008257B4" w:rsidRPr="00211A34" w:rsidRDefault="008257B4" w:rsidP="008F4954">
            <w:pPr>
              <w:spacing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57B4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14:paraId="52844241" w14:textId="77777777" w:rsidR="008257B4" w:rsidRPr="00211A34" w:rsidRDefault="008257B4" w:rsidP="008F49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1 - Cena - 206.75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EE8E62" w14:textId="77777777" w:rsidR="008257B4" w:rsidRPr="00211A34" w:rsidRDefault="008257B4" w:rsidP="008F4954">
            <w:pPr>
              <w:jc w:val="center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 xml:space="preserve">  206,75</w:t>
            </w:r>
          </w:p>
        </w:tc>
      </w:tr>
      <w:tr w:rsidR="008257B4" w:rsidRPr="00834EF4" w14:paraId="7B4150AA" w14:textId="77777777" w:rsidTr="001514A1">
        <w:tc>
          <w:tcPr>
            <w:tcW w:w="2694" w:type="dxa"/>
            <w:shd w:val="clear" w:color="auto" w:fill="auto"/>
          </w:tcPr>
          <w:p w14:paraId="38CC6F6F" w14:textId="77777777" w:rsidR="008257B4" w:rsidRPr="00211A34" w:rsidRDefault="008257B4" w:rsidP="008F49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57B4">
              <w:rPr>
                <w:sz w:val="20"/>
                <w:szCs w:val="20"/>
              </w:rPr>
              <w:t>Pakiet 7 - Cetuximabum*</w:t>
            </w:r>
          </w:p>
        </w:tc>
        <w:tc>
          <w:tcPr>
            <w:tcW w:w="2693" w:type="dxa"/>
            <w:shd w:val="clear" w:color="auto" w:fill="auto"/>
          </w:tcPr>
          <w:p w14:paraId="15DBDA8E" w14:textId="77777777" w:rsidR="008257B4" w:rsidRPr="00211A34" w:rsidRDefault="008257B4" w:rsidP="008F49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57B4">
              <w:rPr>
                <w:b/>
                <w:bCs/>
                <w:sz w:val="20"/>
                <w:szCs w:val="20"/>
              </w:rPr>
              <w:t>Urtica Sp. z o.o.</w:t>
            </w:r>
          </w:p>
          <w:p w14:paraId="2E5C3C46" w14:textId="09A2073D" w:rsidR="008257B4" w:rsidRPr="00211A34" w:rsidRDefault="001514A1" w:rsidP="008F4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257B4" w:rsidRPr="008257B4">
              <w:rPr>
                <w:sz w:val="20"/>
                <w:szCs w:val="20"/>
              </w:rPr>
              <w:t>Krzemieniecka</w:t>
            </w:r>
            <w:r w:rsidR="008257B4" w:rsidRPr="00211A34">
              <w:rPr>
                <w:sz w:val="20"/>
                <w:szCs w:val="20"/>
              </w:rPr>
              <w:t xml:space="preserve"> </w:t>
            </w:r>
            <w:r w:rsidR="008257B4" w:rsidRPr="008257B4">
              <w:rPr>
                <w:sz w:val="20"/>
                <w:szCs w:val="20"/>
              </w:rPr>
              <w:t>120</w:t>
            </w:r>
          </w:p>
          <w:p w14:paraId="2381163C" w14:textId="77777777" w:rsidR="008257B4" w:rsidRPr="00211A34" w:rsidRDefault="008257B4" w:rsidP="008F4954">
            <w:pPr>
              <w:spacing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57B4">
              <w:rPr>
                <w:sz w:val="20"/>
                <w:szCs w:val="20"/>
              </w:rPr>
              <w:t>Wrocław</w:t>
            </w:r>
          </w:p>
        </w:tc>
        <w:tc>
          <w:tcPr>
            <w:tcW w:w="2126" w:type="dxa"/>
            <w:shd w:val="clear" w:color="auto" w:fill="auto"/>
          </w:tcPr>
          <w:p w14:paraId="2A3EB63E" w14:textId="77777777" w:rsidR="008257B4" w:rsidRPr="00211A34" w:rsidRDefault="008257B4" w:rsidP="008F49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E23613" w14:textId="77777777" w:rsidR="008257B4" w:rsidRPr="00211A34" w:rsidRDefault="008257B4" w:rsidP="008F4954">
            <w:pPr>
              <w:jc w:val="center"/>
              <w:rPr>
                <w:color w:val="000000"/>
                <w:sz w:val="20"/>
                <w:szCs w:val="20"/>
              </w:rPr>
            </w:pPr>
            <w:r w:rsidRPr="008257B4">
              <w:rPr>
                <w:sz w:val="20"/>
                <w:szCs w:val="20"/>
              </w:rPr>
              <w:t xml:space="preserve">  500,00</w:t>
            </w:r>
          </w:p>
        </w:tc>
      </w:tr>
    </w:tbl>
    <w:p w14:paraId="13C07AD4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167DFC" w14:textId="77777777" w:rsidR="004729B2" w:rsidRDefault="004729B2">
      <w:r>
        <w:separator/>
      </w:r>
    </w:p>
  </w:endnote>
  <w:endnote w:type="continuationSeparator" w:id="0">
    <w:p w14:paraId="2F32580E" w14:textId="77777777" w:rsidR="004729B2" w:rsidRDefault="00472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A32B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4BE7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52BAF5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7F25F1B" w14:textId="6DB9DB5E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77606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86AA2" w14:textId="77777777" w:rsidR="004729B2" w:rsidRDefault="004729B2">
      <w:r>
        <w:separator/>
      </w:r>
    </w:p>
  </w:footnote>
  <w:footnote w:type="continuationSeparator" w:id="0">
    <w:p w14:paraId="419FE859" w14:textId="77777777" w:rsidR="004729B2" w:rsidRDefault="00472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D157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79DE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5DD7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29B2"/>
    <w:rsid w:val="00022322"/>
    <w:rsid w:val="00042497"/>
    <w:rsid w:val="000903C0"/>
    <w:rsid w:val="000C1E6F"/>
    <w:rsid w:val="000E4E56"/>
    <w:rsid w:val="001514A1"/>
    <w:rsid w:val="001A1468"/>
    <w:rsid w:val="001B7815"/>
    <w:rsid w:val="001D2721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729B2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257B4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5F03B2"/>
  <w15:chartTrackingRefBased/>
  <w15:docId w15:val="{6DB782A5-B85B-4372-A5AD-EFBBE0BA2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360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2024-08-16T08:04:00Z</cp:lastPrinted>
  <dcterms:created xsi:type="dcterms:W3CDTF">2024-08-16T08:01:00Z</dcterms:created>
  <dcterms:modified xsi:type="dcterms:W3CDTF">2024-08-22T12:29:00Z</dcterms:modified>
</cp:coreProperties>
</file>