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A5AE8" w14:textId="77777777" w:rsidR="00B51075" w:rsidRDefault="00B51075" w:rsidP="00B5107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DCE3BED" w14:textId="77777777" w:rsidR="00B51075" w:rsidRDefault="00B51075" w:rsidP="00B5107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BDDD9C9" w14:textId="77777777" w:rsidR="00B51075" w:rsidRDefault="00B51075" w:rsidP="00B5107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8F8DEB8" w14:textId="77777777" w:rsidR="00B51075" w:rsidRDefault="00B51075" w:rsidP="00B5107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E85057F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030AC01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6439E86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B252D68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C4BC780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2312F60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53F3405A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5F8ABAA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FDE72F9" w14:textId="77777777" w:rsidR="00B51075" w:rsidRDefault="00B51075" w:rsidP="00B5107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3ED889C" w14:textId="77777777" w:rsidR="00B51075" w:rsidRDefault="00B51075" w:rsidP="00B51075">
      <w:pPr>
        <w:spacing w:line="360" w:lineRule="auto"/>
      </w:pPr>
      <w:r>
        <w:t>Do: Nazwa i siedziba Zamawiającego:</w:t>
      </w:r>
    </w:p>
    <w:p w14:paraId="3A9E8D75" w14:textId="77777777" w:rsidR="00B51075" w:rsidRDefault="00B51075" w:rsidP="00B51075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6FA5919A" w14:textId="77777777" w:rsidR="00B51075" w:rsidRDefault="00B51075" w:rsidP="00B51075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3DCFA174" w14:textId="77777777" w:rsidR="00B51075" w:rsidRDefault="00B51075" w:rsidP="00B51075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6171B72E" w14:textId="77777777" w:rsidR="00B51075" w:rsidRDefault="00B51075" w:rsidP="00B51075">
      <w:pPr>
        <w:ind w:firstLine="3969"/>
        <w:rPr>
          <w:b/>
        </w:rPr>
      </w:pPr>
    </w:p>
    <w:p w14:paraId="628D49F5" w14:textId="704A441E" w:rsidR="00B51075" w:rsidRDefault="00B51075" w:rsidP="00B5107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3 szt. </w:t>
      </w:r>
      <w:proofErr w:type="spellStart"/>
      <w:r>
        <w:rPr>
          <w:b/>
          <w:sz w:val="22"/>
          <w:szCs w:val="22"/>
        </w:rPr>
        <w:t>switcha</w:t>
      </w:r>
      <w:proofErr w:type="spellEnd"/>
      <w:r>
        <w:rPr>
          <w:b/>
          <w:sz w:val="22"/>
          <w:szCs w:val="22"/>
        </w:rPr>
        <w:t xml:space="preserve"> sieciowego wraz z wyposażeniem do węzła sieciowego dla MS AGH  - DE-dzp.272-</w:t>
      </w:r>
      <w:r>
        <w:rPr>
          <w:b/>
          <w:sz w:val="22"/>
          <w:szCs w:val="22"/>
        </w:rPr>
        <w:t>421</w:t>
      </w:r>
      <w:r>
        <w:rPr>
          <w:b/>
          <w:sz w:val="22"/>
          <w:szCs w:val="22"/>
        </w:rPr>
        <w:t xml:space="preserve">/24, </w:t>
      </w:r>
      <w:r>
        <w:rPr>
          <w:sz w:val="22"/>
          <w:szCs w:val="22"/>
        </w:rPr>
        <w:t>oferuję realizację przedmiotu zamówienia , zgodnie z zasadami określonymi w specyfikacji warunków zamówienia.</w:t>
      </w:r>
    </w:p>
    <w:p w14:paraId="615B2B92" w14:textId="77777777" w:rsidR="00B51075" w:rsidRDefault="00B51075" w:rsidP="00B51075">
      <w:pPr>
        <w:tabs>
          <w:tab w:val="right" w:pos="9000"/>
        </w:tabs>
        <w:rPr>
          <w:sz w:val="22"/>
          <w:szCs w:val="22"/>
        </w:rPr>
      </w:pPr>
    </w:p>
    <w:p w14:paraId="01A36BA4" w14:textId="77777777" w:rsidR="00B51075" w:rsidRDefault="00B51075" w:rsidP="00B51075">
      <w:pPr>
        <w:tabs>
          <w:tab w:val="right" w:pos="9000"/>
        </w:tabs>
      </w:pPr>
    </w:p>
    <w:tbl>
      <w:tblPr>
        <w:tblW w:w="1026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1984"/>
        <w:gridCol w:w="1701"/>
        <w:gridCol w:w="766"/>
        <w:gridCol w:w="1077"/>
        <w:gridCol w:w="1031"/>
        <w:gridCol w:w="851"/>
        <w:gridCol w:w="2285"/>
      </w:tblGrid>
      <w:tr w:rsidR="00B51075" w14:paraId="1BE71677" w14:textId="77777777" w:rsidTr="00B5107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651FC2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80439F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AF1097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Nazwa producenta/</w:t>
            </w:r>
          </w:p>
          <w:p w14:paraId="191C44ED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model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8D0A4B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9D0C30C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D7A176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5A20AE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3A493DF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2BC991A1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EE48921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 [%]</w:t>
            </w: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506DA74E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9B83FF8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[PLN]</w:t>
            </w:r>
          </w:p>
          <w:p w14:paraId="4C7ABE65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51075" w14:paraId="14724D6F" w14:textId="77777777" w:rsidTr="00B5107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558AAE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B5F892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0DDE31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11E009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C71C4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354466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8DA882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8690EB" w14:textId="77777777" w:rsidR="00B51075" w:rsidRDefault="00B510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51075" w14:paraId="05FA6DC6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486F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48B23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sz w:val="18"/>
                <w:szCs w:val="18"/>
              </w:rPr>
              <w:t>Switch zbiorczy (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zarządzalny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9C20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2B45A01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BEDC528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85D8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821E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9CA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D0F966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FC8EAE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5ACCF32A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52001F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DB9222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81F958" w14:textId="77777777" w:rsidR="00B51075" w:rsidRDefault="00B51075">
            <w:pPr>
              <w:suppressAutoHyphens/>
              <w:spacing w:after="120"/>
              <w:jc w:val="center"/>
              <w:rPr>
                <w:rFonts w:ascii="Verdana" w:hAnsi="Verdana"/>
                <w:b/>
                <w:color w:val="FF0000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Nazwa producenta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477A6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2F0480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CC88DA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AAF1AF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73067BEC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4D075C1A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9685B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1339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Kabel DAC QSFP+ to QSFP+ 40G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32F9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  <w:p w14:paraId="645335F3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  <w:p w14:paraId="67498DA8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  <w:p w14:paraId="0BCC52D5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5EF7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FC4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F641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1C051D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FCF9C8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4816DC26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213F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3285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 optyczny SFP+ – 10G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00D7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273120EF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22C928CC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1A2EE7E3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B7C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E54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66B3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88CABF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D70CE8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46D21575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7CAA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5DF3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Moduły optyczne SFP (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multimode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) – 1G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051A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19C87769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A99BD21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6F9677E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11B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2ACA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5FA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A83C19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1647EC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5EEAA168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F27D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55BD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 optyczny ]SFP (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singlemode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) – 1G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1392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B058EB2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7F402784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B38DF86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F92A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7FCC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9025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57CFE0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CECF10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52A5A811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F1B7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D8A5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 SFP RJ45 – 1G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D948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D96607E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D00AA99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D9D8DEA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3E27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0F001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16E0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6E7C66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A7138C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3A2D7EA7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2D8115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BDC23E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Patchcordy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światłowodowe</w:t>
            </w:r>
          </w:p>
          <w:p w14:paraId="3ED1A688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BEE795D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B2A2F9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232185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C9B6D8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97859E8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91DE029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57EE6F7A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ACDF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EFE7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4D046BBA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3DA58D3F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7917" w14:textId="77777777" w:rsidR="00B51075" w:rsidRDefault="00B5107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1A9C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9B8F71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A170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703927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4D637C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56D17073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76A8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F4FA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7FF61506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1E919146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FB47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AC43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2F352B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A09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7999C0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0C381D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7A452BDA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3C34B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F414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545B8951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56AFD166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3m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2241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D62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A46FE3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34E7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AB48CD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14B3DF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5340C1DC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5317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6DC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19312026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0CAB2102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FCFB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E5F3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488108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DD01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4D6C0C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36C56D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6779697D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F7E6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30BB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27C271A4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698E7638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33CA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8002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20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18AC55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306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853B4E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40E40C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44EF5FD7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0C50A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E84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7F939960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5C6FFC0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4215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04C8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754EB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7995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F7298F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024A75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4C6311B9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CA654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BB95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27BA1F84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2A57E35F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3m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73E1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335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4A57B7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C97F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25C196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807707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24732935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B94E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14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A9A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30A9F823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03A12997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3549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0A89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92FB8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D750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9BE22A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4057C0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7464244F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0A287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811CD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737FA994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ST/UPC MM 62,5/125 duplex</w:t>
            </w:r>
          </w:p>
          <w:p w14:paraId="0399973E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OM1,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DE65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9D5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64B600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0732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CC0A43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B2AB58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573B7056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E6A2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991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6CC3B337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ST/UPC MM 62,5/125 duplex</w:t>
            </w:r>
          </w:p>
          <w:p w14:paraId="2ABF4256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OM1,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B2BD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B9C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A5CFB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E0B40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A26E71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73B6E0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2BAB981F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7F97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905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72E6DE5A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SC/UPC MM 50/125 duplex</w:t>
            </w:r>
          </w:p>
          <w:p w14:paraId="1DED2719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OM3,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9C10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CB3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9C8F5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C356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D9A611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C49C43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28BAF23A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B8AC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8F66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14AE3212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SC/UPC MM 0/125 duplex</w:t>
            </w:r>
          </w:p>
          <w:p w14:paraId="79C3933C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OM3,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5590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5D63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A2844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14B9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5CC5F6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235685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4D2C30BD" w14:textId="77777777" w:rsidTr="00B510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609B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E35D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44504472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SC/UPC MM 50/125 duplex</w:t>
            </w:r>
          </w:p>
          <w:p w14:paraId="565EA533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OM3, 3m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82ED" w14:textId="77777777" w:rsidR="00B51075" w:rsidRDefault="00B51075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7911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E45924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9D5D" w14:textId="77777777" w:rsidR="00B51075" w:rsidRDefault="00B51075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6D9FC0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964D9D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B51075" w14:paraId="124189A7" w14:textId="77777777" w:rsidTr="00B5107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9F0C" w14:textId="77777777" w:rsidR="00B51075" w:rsidRDefault="00B51075">
            <w:pPr>
              <w:ind w:right="425"/>
              <w:jc w:val="right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1D2067C7" w14:textId="77777777" w:rsidR="00B51075" w:rsidRDefault="00B51075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7F39FDA7" w14:textId="77777777" w:rsidR="00B51075" w:rsidRDefault="00B51075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F0FE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5E2DE6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137A23" w14:textId="77777777" w:rsidR="00B51075" w:rsidRDefault="00B510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51075" w14:paraId="3E532284" w14:textId="77777777" w:rsidTr="00B51075">
        <w:trPr>
          <w:trHeight w:val="163"/>
        </w:trPr>
        <w:tc>
          <w:tcPr>
            <w:tcW w:w="10259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4A85BC" w14:textId="77777777" w:rsidR="00B51075" w:rsidRDefault="00B51075">
            <w:pPr>
              <w:rPr>
                <w:rFonts w:ascii="Verdana" w:hAnsi="Verdana"/>
                <w:sz w:val="18"/>
                <w:szCs w:val="18"/>
              </w:rPr>
            </w:pPr>
          </w:p>
          <w:p w14:paraId="00F974BD" w14:textId="77777777" w:rsidR="00B51075" w:rsidRDefault="00B5107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7D001873" w14:textId="77777777" w:rsidR="00B51075" w:rsidRDefault="00B51075">
            <w:pPr>
              <w:rPr>
                <w:rFonts w:ascii="Verdana" w:hAnsi="Verdana"/>
                <w:sz w:val="18"/>
                <w:szCs w:val="18"/>
              </w:rPr>
            </w:pPr>
          </w:p>
          <w:p w14:paraId="07B6F0EA" w14:textId="77777777" w:rsidR="00B51075" w:rsidRDefault="00B5107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brutto za całość zamówienia /słownie: ……………………………………………………………/</w:t>
            </w:r>
          </w:p>
          <w:p w14:paraId="1044E6B3" w14:textId="77777777" w:rsidR="00B51075" w:rsidRDefault="00B510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65FF25B" w14:textId="77777777" w:rsidR="00B51075" w:rsidRDefault="00B51075" w:rsidP="00B51075">
      <w:pPr>
        <w:tabs>
          <w:tab w:val="right" w:pos="9000"/>
        </w:tabs>
        <w:rPr>
          <w:b/>
          <w:sz w:val="22"/>
          <w:szCs w:val="22"/>
        </w:rPr>
      </w:pPr>
    </w:p>
    <w:p w14:paraId="79E13CB6" w14:textId="77777777" w:rsidR="00B51075" w:rsidRDefault="00B51075" w:rsidP="00B51075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>
        <w:rPr>
          <w:b/>
          <w:bCs/>
          <w:sz w:val="22"/>
          <w:szCs w:val="22"/>
        </w:rPr>
        <w:t xml:space="preserve">  do 14 dni od daty 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</w:p>
    <w:p w14:paraId="50E30009" w14:textId="77777777" w:rsidR="00B51075" w:rsidRDefault="00B51075" w:rsidP="00B51075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2F854518" w14:textId="77777777" w:rsidR="00B51075" w:rsidRDefault="00B51075" w:rsidP="00B51075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>
        <w:rPr>
          <w:b/>
          <w:color w:val="FF0000"/>
          <w:sz w:val="22"/>
          <w:szCs w:val="22"/>
        </w:rPr>
        <w:t>Pozacenowe</w:t>
      </w:r>
      <w:proofErr w:type="spellEnd"/>
      <w:r>
        <w:rPr>
          <w:b/>
          <w:color w:val="FF0000"/>
          <w:sz w:val="22"/>
          <w:szCs w:val="22"/>
        </w:rPr>
        <w:t xml:space="preserve"> kryteria oceny ofert</w:t>
      </w:r>
    </w:p>
    <w:tbl>
      <w:tblPr>
        <w:tblW w:w="921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4817"/>
      </w:tblGrid>
      <w:tr w:rsidR="00B51075" w14:paraId="4BED351E" w14:textId="77777777" w:rsidTr="00B51075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86BCF" w14:textId="77777777" w:rsidR="00B51075" w:rsidRDefault="00B51075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C9F9F" w14:textId="77777777" w:rsidR="00B51075" w:rsidRDefault="00B51075">
            <w:pPr>
              <w:tabs>
                <w:tab w:val="right" w:pos="9000"/>
              </w:tabs>
              <w:rPr>
                <w:b/>
                <w:bCs/>
                <w:sz w:val="22"/>
                <w:szCs w:val="22"/>
              </w:rPr>
            </w:pPr>
          </w:p>
          <w:p w14:paraId="5B544BCF" w14:textId="77777777" w:rsidR="00B51075" w:rsidRDefault="00B51075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 miesięcy</w:t>
            </w:r>
          </w:p>
        </w:tc>
      </w:tr>
    </w:tbl>
    <w:p w14:paraId="661B8F78" w14:textId="77777777" w:rsidR="00B51075" w:rsidRDefault="00B51075" w:rsidP="00B51075">
      <w:pPr>
        <w:ind w:right="-47"/>
        <w:jc w:val="both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Brak wypełnienia skutkować będzie uznaniem przez Zamawiającego minimalnego okresu udzielonej gwarancji</w:t>
      </w:r>
    </w:p>
    <w:p w14:paraId="59C49B72" w14:textId="77777777" w:rsidR="00B51075" w:rsidRDefault="00B51075" w:rsidP="00B51075">
      <w:pPr>
        <w:tabs>
          <w:tab w:val="left" w:pos="426"/>
        </w:tabs>
        <w:jc w:val="both"/>
        <w:rPr>
          <w:sz w:val="22"/>
          <w:szCs w:val="22"/>
        </w:rPr>
      </w:pPr>
    </w:p>
    <w:p w14:paraId="668C46CB" w14:textId="77777777" w:rsidR="00B51075" w:rsidRDefault="00B51075" w:rsidP="00B51075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FDFA708" w14:textId="77777777" w:rsidR="00B51075" w:rsidRDefault="00B51075" w:rsidP="00B5107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E84C68B" w14:textId="77777777" w:rsidR="00B51075" w:rsidRDefault="00B51075" w:rsidP="00B5107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36C19272" w14:textId="77777777" w:rsidR="00B51075" w:rsidRDefault="00B51075" w:rsidP="00B51075">
      <w:pPr>
        <w:rPr>
          <w:b/>
          <w:sz w:val="22"/>
          <w:szCs w:val="22"/>
          <w:u w:val="single"/>
        </w:rPr>
      </w:pPr>
    </w:p>
    <w:p w14:paraId="3B1BF1FC" w14:textId="77777777" w:rsidR="00B51075" w:rsidRDefault="00B51075" w:rsidP="00B5107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A1F30D5" w14:textId="77777777" w:rsidR="00B51075" w:rsidRDefault="00B51075" w:rsidP="00B5107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9A11E83" w14:textId="77777777" w:rsidR="00B51075" w:rsidRDefault="00B51075" w:rsidP="00B510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51C7E34" w14:textId="77777777" w:rsidR="00B51075" w:rsidRDefault="00B51075" w:rsidP="00B510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i urządzenia sieciowe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012258FA" w14:textId="77777777" w:rsidR="00B51075" w:rsidRDefault="00B51075" w:rsidP="00B510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i urządzenia sieciowe,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1DBC1842" w14:textId="77777777" w:rsidR="00B51075" w:rsidRDefault="00B51075" w:rsidP="00B510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FB609C" w14:textId="77777777" w:rsidR="00B51075" w:rsidRDefault="00B51075" w:rsidP="00B5107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634B2" w14:textId="77777777" w:rsidR="00B51075" w:rsidRDefault="00B51075" w:rsidP="00B5107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10881B" w14:textId="77777777" w:rsidR="00B51075" w:rsidRDefault="00B51075" w:rsidP="00B510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1075" w14:paraId="7AEF31B8" w14:textId="77777777" w:rsidTr="00B5107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2159A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38BB7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B53C2FE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C9078" w14:textId="77777777" w:rsidR="00B51075" w:rsidRDefault="00B510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51075" w14:paraId="1E98539E" w14:textId="77777777" w:rsidTr="00B510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4FC9" w14:textId="77777777" w:rsidR="00B51075" w:rsidRDefault="00B510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8BA3F" w14:textId="77777777" w:rsidR="00B51075" w:rsidRDefault="00B5107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CFC3" w14:textId="77777777" w:rsidR="00B51075" w:rsidRDefault="00B5107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51075" w14:paraId="0C4AAE64" w14:textId="77777777" w:rsidTr="00B5107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C9DD4" w14:textId="77777777" w:rsidR="00B51075" w:rsidRDefault="00B510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FA827" w14:textId="77777777" w:rsidR="00B51075" w:rsidRDefault="00B5107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2CDB6" w14:textId="77777777" w:rsidR="00B51075" w:rsidRDefault="00B5107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810DBB1" w14:textId="77777777" w:rsidR="00B51075" w:rsidRDefault="00B51075" w:rsidP="00B510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9C8D2F8" w14:textId="77777777" w:rsidR="00B51075" w:rsidRDefault="00B51075" w:rsidP="00B5107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8523A61" w14:textId="77777777" w:rsidR="00B51075" w:rsidRDefault="00B51075" w:rsidP="00B5107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5965D41" w14:textId="77777777" w:rsidR="00B51075" w:rsidRDefault="00B51075" w:rsidP="00B5107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14843B11" w14:textId="77777777" w:rsidR="00B51075" w:rsidRDefault="00B51075" w:rsidP="00B510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FDAB459" w14:textId="77777777" w:rsidR="00B51075" w:rsidRDefault="00B51075" w:rsidP="00B5107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4458482" w14:textId="77777777" w:rsidR="00B51075" w:rsidRDefault="00B51075" w:rsidP="00B5107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9F968B0" w14:textId="77777777" w:rsidR="00B51075" w:rsidRDefault="00B51075" w:rsidP="00B5107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31EC58" w14:textId="77777777" w:rsidR="00B51075" w:rsidRDefault="00B51075" w:rsidP="00B5107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C369064" w14:textId="40885564" w:rsidR="00B51075" w:rsidRDefault="00B51075" w:rsidP="00B51075">
      <w:r w:rsidRPr="00B51075">
        <w:rPr>
          <w:b/>
          <w:color w:val="FF0000"/>
          <w:sz w:val="22"/>
          <w:szCs w:val="22"/>
        </w:rPr>
        <w:t>Oferta powinna być sporządzona w języku polskim, z zachowaniem postaci elektronicznej i podpisana kwalifikowanym podpisem elektronicznym, podpisem zaufanym lub podpisem osobistym.</w:t>
      </w:r>
    </w:p>
    <w:p w14:paraId="644E2292" w14:textId="77777777" w:rsidR="00B51075" w:rsidRDefault="00B51075" w:rsidP="00B51075"/>
    <w:p w14:paraId="6915E49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83A50" w14:textId="77777777" w:rsidR="004E46BC" w:rsidRDefault="004E46BC">
      <w:r>
        <w:separator/>
      </w:r>
    </w:p>
  </w:endnote>
  <w:endnote w:type="continuationSeparator" w:id="0">
    <w:p w14:paraId="48710A5C" w14:textId="77777777" w:rsidR="004E46BC" w:rsidRDefault="004E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74292" w14:textId="77777777" w:rsidR="00C43EDE" w:rsidRDefault="00C43E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405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38E86" w14:textId="77777777" w:rsidR="00C43EDE" w:rsidRDefault="00C43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C5014" w14:textId="77777777" w:rsidR="004E46BC" w:rsidRDefault="004E46BC">
      <w:r>
        <w:separator/>
      </w:r>
    </w:p>
  </w:footnote>
  <w:footnote w:type="continuationSeparator" w:id="0">
    <w:p w14:paraId="0DAE1E04" w14:textId="77777777" w:rsidR="004E46BC" w:rsidRDefault="004E4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7BE58" w14:textId="77777777" w:rsidR="00C43EDE" w:rsidRDefault="00C43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4F2BE" w14:textId="6C241C9F" w:rsidR="00F53146" w:rsidRPr="00B51075" w:rsidRDefault="00F53146" w:rsidP="00B51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EE6AF" w14:textId="77777777" w:rsidR="00C43EDE" w:rsidRDefault="00C43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33651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04738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333653">
    <w:abstractNumId w:val="0"/>
  </w:num>
  <w:num w:numId="4" w16cid:durableId="973875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6B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46B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1075"/>
    <w:rsid w:val="00B774DC"/>
    <w:rsid w:val="00C43ED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B9E9B3E"/>
  <w15:chartTrackingRefBased/>
  <w15:docId w15:val="{86CA3D0A-24A3-427B-BD35-94A2F155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0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850</Words>
  <Characters>5606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2024-08-21T07:58:00Z</dcterms:created>
  <dcterms:modified xsi:type="dcterms:W3CDTF">2024-08-21T07:58:00Z</dcterms:modified>
</cp:coreProperties>
</file>