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F02D4" w:rsidRPr="00DF02D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F02D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02D4">
        <w:rPr>
          <w:rFonts w:ascii="Arial" w:hAnsi="Arial" w:cs="Arial"/>
        </w:rPr>
        <w:t>Politechnika Częstochowska</w:t>
      </w:r>
    </w:p>
    <w:p w:rsidR="006676AE" w:rsidRPr="0012157F" w:rsidRDefault="00DF02D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02D4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F02D4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F02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F02D4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F02D4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02D4" w:rsidRPr="0012157F" w:rsidTr="00DD4448">
        <w:tc>
          <w:tcPr>
            <w:tcW w:w="9104" w:type="dxa"/>
            <w:shd w:val="clear" w:color="auto" w:fill="D9D9D9"/>
          </w:tcPr>
          <w:p w:rsidR="00DF02D4" w:rsidRPr="0012157F" w:rsidRDefault="00DF02D4" w:rsidP="00DD444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F02D4" w:rsidRPr="0012157F" w:rsidRDefault="00DF02D4" w:rsidP="00DD44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F02D4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F02D4" w:rsidRPr="00612283" w:rsidRDefault="00DF02D4" w:rsidP="00DD444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F02D4" w:rsidRPr="0012157F" w:rsidRDefault="00DF02D4" w:rsidP="00DD444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F02D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Stanowisko do badań nad systemami pozyskiwania i zarządzania energią odnawialną  dla  Wydziału Elektrycznego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02D4" w:rsidRPr="00A2540E" w:rsidTr="00DD4448">
        <w:tc>
          <w:tcPr>
            <w:tcW w:w="2269" w:type="dxa"/>
            <w:shd w:val="clear" w:color="auto" w:fill="auto"/>
          </w:tcPr>
          <w:p w:rsidR="00DF02D4" w:rsidRPr="00A2540E" w:rsidRDefault="00DF02D4" w:rsidP="00DD444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F02D4" w:rsidRPr="00A2540E" w:rsidRDefault="00DF02D4" w:rsidP="00DD444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02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RK-NZ.261.61.2024.AR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02D4" w:rsidRPr="00DF02D4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2A4" w:rsidRDefault="00EE02A4" w:rsidP="0038231F">
      <w:pPr>
        <w:spacing w:after="0" w:line="240" w:lineRule="auto"/>
      </w:pPr>
      <w:r>
        <w:separator/>
      </w:r>
    </w:p>
  </w:endnote>
  <w:endnote w:type="continuationSeparator" w:id="0">
    <w:p w:rsidR="00EE02A4" w:rsidRDefault="00EE02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D4" w:rsidRDefault="00DF02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5A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5A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D4" w:rsidRDefault="00DF0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2A4" w:rsidRDefault="00EE02A4" w:rsidP="0038231F">
      <w:pPr>
        <w:spacing w:after="0" w:line="240" w:lineRule="auto"/>
      </w:pPr>
      <w:r>
        <w:separator/>
      </w:r>
    </w:p>
  </w:footnote>
  <w:footnote w:type="continuationSeparator" w:id="0">
    <w:p w:rsidR="00EE02A4" w:rsidRDefault="00EE02A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D4" w:rsidRDefault="00DF02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D4" w:rsidRDefault="00DF02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2D4" w:rsidRDefault="00DF0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02A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5AD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02D4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02A4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F6E3D2-01AC-4E28-AA0C-FD94BCE49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6838B-94F3-41EB-B75D-370018563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2024-08-21T07:51:00Z</dcterms:created>
  <dcterms:modified xsi:type="dcterms:W3CDTF">2024-08-21T07:51:00Z</dcterms:modified>
</cp:coreProperties>
</file>