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F0BC2" w:rsidRPr="00DF0BC2">
        <w:rPr>
          <w:rFonts w:ascii="Tahoma" w:hAnsi="Tahoma" w:cs="Tahoma"/>
          <w:bCs/>
          <w:sz w:val="20"/>
        </w:rPr>
        <w:t>NZ-26-2024-54-D-P-L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</w:t>
      </w:r>
      <w:r w:rsidR="00AA0C5D">
        <w:rPr>
          <w:rFonts w:ascii="Tahoma" w:hAnsi="Tahoma" w:cs="Tahoma"/>
          <w:b/>
          <w:bCs/>
          <w:sz w:val="16"/>
        </w:rPr>
        <w:t xml:space="preserve"> ______________________________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F0BC2" w:rsidRPr="00DF0BC2">
        <w:rPr>
          <w:rFonts w:ascii="Tahoma" w:hAnsi="Tahoma" w:cs="Tahoma"/>
          <w:b/>
          <w:bCs/>
          <w:sz w:val="18"/>
        </w:rPr>
        <w:t>Wykonanie usługi farmaceutycznej polegającej na sporządzaniu mieszanin do żywienia pozajelitowego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DF0BC2" w:rsidTr="00B65DAD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BC2" w:rsidRDefault="00DF0BC2" w:rsidP="00B65DAD">
            <w:pPr>
              <w:pStyle w:val="Tekstpodstawowy"/>
              <w:jc w:val="right"/>
              <w:rPr>
                <w:b/>
              </w:rPr>
            </w:pPr>
            <w:r w:rsidRPr="00DF0BC2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BC2" w:rsidRDefault="00DF0BC2" w:rsidP="00B65DAD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F0BC2">
              <w:t>Wykonanie usługi farmaceutycznej polegającej na sporządzaniu mieszanin do żywienia pozajelitowego</w:t>
            </w:r>
            <w:r>
              <w:t xml:space="preserve"> </w:t>
            </w:r>
          </w:p>
          <w:p w:rsidR="00DF0BC2" w:rsidRDefault="00DF0BC2" w:rsidP="00B65DAD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F0BC2" w:rsidRDefault="00DF0BC2" w:rsidP="00B65DAD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F0BC2" w:rsidRDefault="00DF0BC2" w:rsidP="00B65DAD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Pr="00936BF5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DB2010" w:rsidRDefault="00DB2010" w:rsidP="000D4867">
      <w:pPr>
        <w:rPr>
          <w:rFonts w:eastAsia="MS Mincho"/>
        </w:rPr>
      </w:pPr>
    </w:p>
    <w:p w:rsidR="00DB2010" w:rsidRPr="00DB2010" w:rsidRDefault="00DB2010" w:rsidP="00DB2010">
      <w:pPr>
        <w:rPr>
          <w:rFonts w:eastAsia="MS Mincho"/>
        </w:rPr>
      </w:pPr>
    </w:p>
    <w:p w:rsidR="00DB2010" w:rsidRPr="00DB2010" w:rsidRDefault="00DB2010" w:rsidP="00DB2010">
      <w:pPr>
        <w:rPr>
          <w:rFonts w:eastAsia="MS Mincho"/>
        </w:rPr>
      </w:pPr>
    </w:p>
    <w:p w:rsidR="00DB2010" w:rsidRPr="00DB2010" w:rsidRDefault="00DB2010" w:rsidP="00DB2010">
      <w:pPr>
        <w:rPr>
          <w:rFonts w:eastAsia="MS Mincho"/>
        </w:rPr>
      </w:pPr>
    </w:p>
    <w:p w:rsidR="00DB2010" w:rsidRPr="00DB2010" w:rsidRDefault="00DB2010" w:rsidP="00DB2010">
      <w:pPr>
        <w:rPr>
          <w:rFonts w:eastAsia="MS Mincho"/>
        </w:rPr>
      </w:pPr>
    </w:p>
    <w:p w:rsidR="00DB2010" w:rsidRDefault="00DB2010" w:rsidP="00DB2010">
      <w:pPr>
        <w:rPr>
          <w:rFonts w:eastAsia="MS Mincho"/>
        </w:rPr>
      </w:pPr>
    </w:p>
    <w:p w:rsidR="00DB2010" w:rsidRDefault="00DB2010" w:rsidP="00DB2010">
      <w:pPr>
        <w:jc w:val="right"/>
        <w:rPr>
          <w:rFonts w:ascii="Calibri" w:hAnsi="Calibri"/>
          <w:bCs/>
          <w:sz w:val="20"/>
        </w:rPr>
      </w:pPr>
      <w:r>
        <w:rPr>
          <w:rFonts w:eastAsia="MS Mincho"/>
        </w:rPr>
        <w:tab/>
      </w:r>
      <w:r>
        <w:rPr>
          <w:rFonts w:ascii="Calibri" w:hAnsi="Calibri"/>
          <w:bCs/>
          <w:sz w:val="20"/>
        </w:rPr>
        <w:t>…………………….............…………………</w:t>
      </w:r>
    </w:p>
    <w:p w:rsidR="00DB2010" w:rsidRDefault="00DB2010" w:rsidP="00DB2010">
      <w:pPr>
        <w:spacing w:line="120" w:lineRule="atLeast"/>
        <w:jc w:val="center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/>
          <w:bCs/>
          <w:i/>
          <w:sz w:val="14"/>
        </w:rPr>
        <w:t>podpis  osoby/osób uprawnionych</w:t>
      </w:r>
    </w:p>
    <w:p w:rsidR="00DB2010" w:rsidRDefault="00DB2010" w:rsidP="00DB2010">
      <w:pPr>
        <w:pStyle w:val="Stopka"/>
        <w:ind w:right="360"/>
        <w:jc w:val="right"/>
        <w:rPr>
          <w:rFonts w:ascii="Calibri" w:hAnsi="Calibri"/>
          <w:sz w:val="16"/>
        </w:rPr>
      </w:pPr>
      <w:r>
        <w:rPr>
          <w:rFonts w:ascii="Calibri" w:hAnsi="Calibri"/>
          <w:bCs/>
          <w:i/>
          <w:sz w:val="14"/>
        </w:rPr>
        <w:t xml:space="preserve"> do reprezentowania Wykonawcy</w:t>
      </w:r>
    </w:p>
    <w:p w:rsidR="000D4867" w:rsidRPr="00DB2010" w:rsidRDefault="000D4867" w:rsidP="00DB2010">
      <w:pPr>
        <w:tabs>
          <w:tab w:val="left" w:pos="7185"/>
        </w:tabs>
        <w:rPr>
          <w:rFonts w:eastAsia="MS Mincho"/>
        </w:rPr>
      </w:pPr>
    </w:p>
    <w:sectPr w:rsidR="000D4867" w:rsidRPr="00DB2010">
      <w:foot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0AE" w:rsidRDefault="002910AE">
      <w:r>
        <w:separator/>
      </w:r>
    </w:p>
  </w:endnote>
  <w:endnote w:type="continuationSeparator" w:id="0">
    <w:p w:rsidR="002910AE" w:rsidRDefault="0029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0AE" w:rsidRDefault="002910AE">
      <w:r>
        <w:separator/>
      </w:r>
    </w:p>
  </w:footnote>
  <w:footnote w:type="continuationSeparator" w:id="0">
    <w:p w:rsidR="002910AE" w:rsidRDefault="0029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0AE"/>
    <w:rsid w:val="00020F7D"/>
    <w:rsid w:val="00061582"/>
    <w:rsid w:val="000867FD"/>
    <w:rsid w:val="000D4867"/>
    <w:rsid w:val="00101BF2"/>
    <w:rsid w:val="00156BE1"/>
    <w:rsid w:val="00203C73"/>
    <w:rsid w:val="002346CB"/>
    <w:rsid w:val="002827B1"/>
    <w:rsid w:val="002910AE"/>
    <w:rsid w:val="003F5AA9"/>
    <w:rsid w:val="00446A72"/>
    <w:rsid w:val="004567FB"/>
    <w:rsid w:val="00460999"/>
    <w:rsid w:val="00606FAB"/>
    <w:rsid w:val="00741AC8"/>
    <w:rsid w:val="009200B1"/>
    <w:rsid w:val="00936BF5"/>
    <w:rsid w:val="009C19AD"/>
    <w:rsid w:val="00A02D66"/>
    <w:rsid w:val="00A114D7"/>
    <w:rsid w:val="00AA0C5D"/>
    <w:rsid w:val="00C446A2"/>
    <w:rsid w:val="00C8648B"/>
    <w:rsid w:val="00D3160B"/>
    <w:rsid w:val="00DB2010"/>
    <w:rsid w:val="00DF0BC2"/>
    <w:rsid w:val="00EF356C"/>
    <w:rsid w:val="00F9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3EA4F84-2183-4650-B0A0-9763A37FD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5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5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543</Words>
  <Characters>6659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8</cp:revision>
  <cp:lastPrinted>2024-08-07T08:58:00Z</cp:lastPrinted>
  <dcterms:created xsi:type="dcterms:W3CDTF">2024-08-07T08:47:00Z</dcterms:created>
  <dcterms:modified xsi:type="dcterms:W3CDTF">2024-08-08T12:12:00Z</dcterms:modified>
</cp:coreProperties>
</file>