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C4CCD" w:rsidRPr="006C4CC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C4CC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C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4CCD" w:rsidRPr="00A2540E" w:rsidTr="00B65DAD">
        <w:tc>
          <w:tcPr>
            <w:tcW w:w="2269" w:type="dxa"/>
            <w:shd w:val="clear" w:color="auto" w:fill="auto"/>
          </w:tcPr>
          <w:p w:rsidR="006C4CCD" w:rsidRPr="00A2540E" w:rsidRDefault="006C4CCD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4CCD" w:rsidRPr="00A2540E" w:rsidRDefault="006C4CCD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4C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4CCD" w:rsidRPr="006C4CC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C4CCD" w:rsidRPr="006C4CC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6C4CC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4CC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C26" w:rsidRDefault="00355C26" w:rsidP="00025386">
      <w:pPr>
        <w:spacing w:after="0" w:line="240" w:lineRule="auto"/>
      </w:pPr>
      <w:r>
        <w:separator/>
      </w:r>
    </w:p>
  </w:endnote>
  <w:endnote w:type="continuationSeparator" w:id="0">
    <w:p w:rsidR="00355C26" w:rsidRDefault="00355C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CCD" w:rsidRDefault="006C4C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C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CCD" w:rsidRDefault="006C4C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C26" w:rsidRDefault="00355C26" w:rsidP="00025386">
      <w:pPr>
        <w:spacing w:after="0" w:line="240" w:lineRule="auto"/>
      </w:pPr>
      <w:r>
        <w:separator/>
      </w:r>
    </w:p>
  </w:footnote>
  <w:footnote w:type="continuationSeparator" w:id="0">
    <w:p w:rsidR="00355C26" w:rsidRDefault="00355C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CCD" w:rsidRDefault="006C4C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CCD" w:rsidRDefault="006C4C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CCD" w:rsidRDefault="006C4C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C26"/>
    <w:rsid w:val="00025386"/>
    <w:rsid w:val="000423B9"/>
    <w:rsid w:val="00053927"/>
    <w:rsid w:val="00084786"/>
    <w:rsid w:val="0016158F"/>
    <w:rsid w:val="001C2314"/>
    <w:rsid w:val="00213980"/>
    <w:rsid w:val="0024648D"/>
    <w:rsid w:val="00355C2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4CCD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275CC72-A7FC-4706-94A4-9CA38E01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2024-08-07T08:16:00Z</dcterms:created>
  <dcterms:modified xsi:type="dcterms:W3CDTF">2024-08-07T08:16:00Z</dcterms:modified>
</cp:coreProperties>
</file>