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22F8D" w:rsidRPr="00C22F8D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C22F8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22F8D">
        <w:rPr>
          <w:rFonts w:ascii="Arial" w:hAnsi="Arial" w:cs="Arial"/>
        </w:rPr>
        <w:t>Szpital Powiatowy w Limanowej Imienia Miłosierdzia Bożego</w:t>
      </w:r>
    </w:p>
    <w:p w:rsidR="005D05C3" w:rsidRPr="0012157F" w:rsidRDefault="00C22F8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22F8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C22F8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C22F8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22F8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C22F8D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2F8D" w:rsidRPr="0012157F" w:rsidTr="00B65DAD">
        <w:tc>
          <w:tcPr>
            <w:tcW w:w="9104" w:type="dxa"/>
            <w:shd w:val="clear" w:color="auto" w:fill="D9D9D9"/>
          </w:tcPr>
          <w:p w:rsidR="00C22F8D" w:rsidRPr="0012157F" w:rsidRDefault="00C22F8D" w:rsidP="00B65DA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22F8D" w:rsidRPr="00094F76" w:rsidRDefault="00C22F8D" w:rsidP="00B65DA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22F8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22F8D" w:rsidRPr="004B5FB1" w:rsidRDefault="00C22F8D" w:rsidP="00B65DA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C22F8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2F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usługi farmaceutycznej polegającej na sporządzaniu mieszanin do żywienia pozajelitowego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2F8D" w:rsidRPr="00A2540E" w:rsidTr="00B65DAD">
        <w:tc>
          <w:tcPr>
            <w:tcW w:w="2269" w:type="dxa"/>
            <w:shd w:val="clear" w:color="auto" w:fill="auto"/>
          </w:tcPr>
          <w:p w:rsidR="00C22F8D" w:rsidRPr="00A2540E" w:rsidRDefault="00C22F8D" w:rsidP="00B65D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2F8D" w:rsidRPr="00A2540E" w:rsidRDefault="00C22F8D" w:rsidP="00B65D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2F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NZ-26-2024-54-D-P-L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22F8D" w:rsidRPr="00C22F8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C22F8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22F8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047" w:rsidRDefault="000F5047" w:rsidP="0038231F">
      <w:pPr>
        <w:spacing w:after="0" w:line="240" w:lineRule="auto"/>
      </w:pPr>
      <w:r>
        <w:separator/>
      </w:r>
    </w:p>
  </w:endnote>
  <w:endnote w:type="continuationSeparator" w:id="0">
    <w:p w:rsidR="000F5047" w:rsidRDefault="000F50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F8D" w:rsidRDefault="00C22F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2F8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2F8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F8D" w:rsidRDefault="00C22F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047" w:rsidRDefault="000F5047" w:rsidP="0038231F">
      <w:pPr>
        <w:spacing w:after="0" w:line="240" w:lineRule="auto"/>
      </w:pPr>
      <w:r>
        <w:separator/>
      </w:r>
    </w:p>
  </w:footnote>
  <w:footnote w:type="continuationSeparator" w:id="0">
    <w:p w:rsidR="000F5047" w:rsidRDefault="000F50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F8D" w:rsidRDefault="00C22F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F8D" w:rsidRDefault="00C22F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F8D" w:rsidRDefault="00C22F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04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504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22F8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F26CEEF-34D7-4E94-B5F7-6067E653C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1EE3E-89D6-411F-8764-0C13A9BB7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2024-08-07T08:14:00Z</dcterms:created>
  <dcterms:modified xsi:type="dcterms:W3CDTF">2024-08-07T08:14:00Z</dcterms:modified>
</cp:coreProperties>
</file>