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364A0" w:rsidRPr="00E364A0">
        <w:rPr>
          <w:b/>
        </w:rPr>
        <w:t>NZ-26-2024-54-D-P-L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364A0" w:rsidRPr="00E364A0">
        <w:rPr>
          <w:rFonts w:ascii="Arial Narrow" w:hAnsi="Arial Narrow"/>
          <w:b/>
        </w:rPr>
        <w:t>Wykonanie usługi farmaceutycznej polegającej na sporządzaniu mieszanin do żywienia pozajelitowego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0AE" w:rsidRDefault="00BA30AE" w:rsidP="0038231F">
      <w:pPr>
        <w:spacing w:after="0" w:line="240" w:lineRule="auto"/>
      </w:pPr>
      <w:r>
        <w:separator/>
      </w:r>
    </w:p>
  </w:endnote>
  <w:endnote w:type="continuationSeparator" w:id="0">
    <w:p w:rsidR="00BA30AE" w:rsidRDefault="00BA30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A0" w:rsidRDefault="00E364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64A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64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A0" w:rsidRDefault="00E364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0AE" w:rsidRDefault="00BA30AE" w:rsidP="0038231F">
      <w:pPr>
        <w:spacing w:after="0" w:line="240" w:lineRule="auto"/>
      </w:pPr>
      <w:r>
        <w:separator/>
      </w:r>
    </w:p>
  </w:footnote>
  <w:footnote w:type="continuationSeparator" w:id="0">
    <w:p w:rsidR="00BA30AE" w:rsidRDefault="00BA30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A0" w:rsidRDefault="00E364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A0" w:rsidRDefault="00E364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A0" w:rsidRDefault="00E364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0A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A30AE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364A0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C4F415-8EC1-4B21-BB85-B04D1A1C9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E5B7F-97E5-4641-8250-2964F9071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2024-08-07T07:58:00Z</dcterms:created>
  <dcterms:modified xsi:type="dcterms:W3CDTF">2024-08-07T07:58:00Z</dcterms:modified>
</cp:coreProperties>
</file>