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E9CAA1" w14:textId="77777777" w:rsidR="00FB7F50" w:rsidRPr="002245BE" w:rsidRDefault="00B01E9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01E9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01E90">
        <w:rPr>
          <w:sz w:val="22"/>
          <w:szCs w:val="22"/>
        </w:rPr>
        <w:t>2024-08-22</w:t>
      </w:r>
    </w:p>
    <w:p w14:paraId="600F63A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96F8797" w14:textId="77777777" w:rsidR="00B01E90" w:rsidRPr="00B01E90" w:rsidRDefault="00B01E90" w:rsidP="00FB7F50">
      <w:pPr>
        <w:spacing w:after="40"/>
        <w:rPr>
          <w:b/>
          <w:bCs/>
          <w:sz w:val="22"/>
          <w:szCs w:val="22"/>
        </w:rPr>
      </w:pPr>
      <w:r w:rsidRPr="00B01E90">
        <w:rPr>
          <w:b/>
          <w:bCs/>
          <w:sz w:val="22"/>
          <w:szCs w:val="22"/>
        </w:rPr>
        <w:t>Akademia Górniczo - Hutnicza</w:t>
      </w:r>
    </w:p>
    <w:p w14:paraId="56B177FB" w14:textId="77777777" w:rsidR="00B01E90" w:rsidRPr="00B01E90" w:rsidRDefault="00B01E90" w:rsidP="00FB7F50">
      <w:pPr>
        <w:spacing w:after="40"/>
        <w:rPr>
          <w:b/>
          <w:bCs/>
          <w:sz w:val="22"/>
          <w:szCs w:val="22"/>
        </w:rPr>
      </w:pPr>
      <w:r w:rsidRPr="00B01E90">
        <w:rPr>
          <w:b/>
          <w:bCs/>
          <w:sz w:val="22"/>
          <w:szCs w:val="22"/>
        </w:rPr>
        <w:t>im. Stanisława Staszica w Krakowie</w:t>
      </w:r>
    </w:p>
    <w:p w14:paraId="7154C700" w14:textId="77777777" w:rsidR="00FB7F50" w:rsidRPr="002245BE" w:rsidRDefault="00B01E90" w:rsidP="00FB7F50">
      <w:pPr>
        <w:spacing w:after="40"/>
        <w:rPr>
          <w:b/>
          <w:bCs/>
          <w:sz w:val="22"/>
          <w:szCs w:val="22"/>
        </w:rPr>
      </w:pPr>
      <w:r w:rsidRPr="00B01E90">
        <w:rPr>
          <w:b/>
          <w:bCs/>
          <w:sz w:val="22"/>
          <w:szCs w:val="22"/>
        </w:rPr>
        <w:t>Dział Zamówień Publicznych</w:t>
      </w:r>
    </w:p>
    <w:p w14:paraId="5C633DA4" w14:textId="77777777" w:rsidR="00FB7F50" w:rsidRPr="002245BE" w:rsidRDefault="00B01E90" w:rsidP="00FB7F50">
      <w:pPr>
        <w:rPr>
          <w:sz w:val="22"/>
          <w:szCs w:val="22"/>
        </w:rPr>
      </w:pPr>
      <w:r w:rsidRPr="00B01E9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01E90">
        <w:rPr>
          <w:sz w:val="22"/>
          <w:szCs w:val="22"/>
        </w:rPr>
        <w:t>30</w:t>
      </w:r>
    </w:p>
    <w:p w14:paraId="6640931E" w14:textId="77777777" w:rsidR="00FB7F50" w:rsidRPr="002245BE" w:rsidRDefault="00B01E90" w:rsidP="00FB7F50">
      <w:pPr>
        <w:rPr>
          <w:sz w:val="22"/>
          <w:szCs w:val="22"/>
        </w:rPr>
      </w:pPr>
      <w:r w:rsidRPr="00B01E9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01E90">
        <w:rPr>
          <w:sz w:val="22"/>
          <w:szCs w:val="22"/>
        </w:rPr>
        <w:t>Kraków</w:t>
      </w:r>
    </w:p>
    <w:p w14:paraId="5658DE3B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A5272B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01E90" w:rsidRPr="00607F9B" w14:paraId="6BC44A2D" w14:textId="77777777" w:rsidTr="00136C23">
        <w:trPr>
          <w:trHeight w:val="638"/>
        </w:trPr>
        <w:tc>
          <w:tcPr>
            <w:tcW w:w="959" w:type="dxa"/>
            <w:shd w:val="clear" w:color="auto" w:fill="auto"/>
          </w:tcPr>
          <w:p w14:paraId="3806FAC5" w14:textId="77777777" w:rsidR="00B01E90" w:rsidRPr="00607F9B" w:rsidRDefault="00B01E90" w:rsidP="00136C2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ECF24D0" w14:textId="4CDFDEFB" w:rsidR="00B01E90" w:rsidRPr="00607F9B" w:rsidRDefault="00B01E90" w:rsidP="00136C2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01E90">
              <w:rPr>
                <w:sz w:val="22"/>
                <w:szCs w:val="22"/>
              </w:rPr>
              <w:t>podstawowy</w:t>
            </w:r>
            <w:r w:rsidR="00487424">
              <w:rPr>
                <w:sz w:val="22"/>
                <w:szCs w:val="22"/>
              </w:rPr>
              <w:t>m</w:t>
            </w:r>
            <w:r w:rsidRPr="00B01E90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B01E9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01E90">
              <w:rPr>
                <w:b/>
                <w:bCs/>
                <w:sz w:val="22"/>
                <w:szCs w:val="22"/>
              </w:rPr>
              <w:t xml:space="preserve">Dostawa goniometru na potrzeby </w:t>
            </w:r>
            <w:proofErr w:type="spellStart"/>
            <w:r w:rsidRPr="00B01E90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01E90">
              <w:rPr>
                <w:b/>
                <w:sz w:val="22"/>
                <w:szCs w:val="22"/>
              </w:rPr>
              <w:t>DE-dzp.272-373/24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45EA20C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01E90" w14:paraId="7B5B55FA" w14:textId="77777777" w:rsidTr="00136C2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D7B9063" w14:textId="77777777" w:rsidR="00B01E90" w:rsidRPr="00D26ED6" w:rsidRDefault="00B01E90" w:rsidP="00136C2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01E90">
              <w:rPr>
                <w:b/>
                <w:sz w:val="22"/>
                <w:szCs w:val="22"/>
              </w:rPr>
              <w:t>MERAZET Spółka Akcyjna</w:t>
            </w:r>
          </w:p>
          <w:p w14:paraId="285EDA44" w14:textId="77777777" w:rsidR="00B01E90" w:rsidRPr="009F0E5C" w:rsidRDefault="00B01E90" w:rsidP="00136C23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B01E90">
              <w:rPr>
                <w:bCs/>
                <w:sz w:val="22"/>
                <w:szCs w:val="22"/>
              </w:rPr>
              <w:t>J.Krauthofera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01E90">
              <w:rPr>
                <w:bCs/>
                <w:sz w:val="22"/>
                <w:szCs w:val="22"/>
              </w:rPr>
              <w:t>36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9E8344C" w14:textId="77777777" w:rsidR="00B01E90" w:rsidRPr="009F0E5C" w:rsidRDefault="00B01E90" w:rsidP="00136C23">
            <w:pPr>
              <w:jc w:val="both"/>
              <w:rPr>
                <w:bCs/>
                <w:sz w:val="22"/>
                <w:szCs w:val="22"/>
              </w:rPr>
            </w:pPr>
            <w:r w:rsidRPr="00B01E90">
              <w:rPr>
                <w:bCs/>
                <w:sz w:val="22"/>
                <w:szCs w:val="22"/>
              </w:rPr>
              <w:t>60-203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01E90">
              <w:rPr>
                <w:bCs/>
                <w:sz w:val="22"/>
                <w:szCs w:val="22"/>
              </w:rPr>
              <w:t>Poznań</w:t>
            </w:r>
          </w:p>
          <w:p w14:paraId="3C2B4065" w14:textId="77777777" w:rsidR="00B01E90" w:rsidRPr="00D26ED6" w:rsidRDefault="00B01E90" w:rsidP="00136C2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2523509" w14:textId="3F5C197B" w:rsidR="00B01E90" w:rsidRDefault="00B01E90" w:rsidP="00136C2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01E90">
              <w:rPr>
                <w:sz w:val="22"/>
                <w:szCs w:val="22"/>
              </w:rPr>
              <w:t>Dostaw</w:t>
            </w:r>
            <w:r w:rsidR="00487424">
              <w:rPr>
                <w:sz w:val="22"/>
                <w:szCs w:val="22"/>
              </w:rPr>
              <w:t>ę</w:t>
            </w:r>
            <w:r w:rsidRPr="00B01E90">
              <w:rPr>
                <w:sz w:val="22"/>
                <w:szCs w:val="22"/>
              </w:rPr>
              <w:t xml:space="preserve"> goniometru na potrzeby </w:t>
            </w:r>
            <w:proofErr w:type="spellStart"/>
            <w:r w:rsidRPr="00B01E90">
              <w:rPr>
                <w:sz w:val="22"/>
                <w:szCs w:val="22"/>
              </w:rPr>
              <w:t>WIMiC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06C98C04" w14:textId="77777777" w:rsidR="00B01E90" w:rsidRPr="00D26ED6" w:rsidRDefault="00B01E90" w:rsidP="00136C2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01E90">
              <w:rPr>
                <w:b/>
                <w:sz w:val="22"/>
                <w:szCs w:val="22"/>
              </w:rPr>
              <w:t>49 999.50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D0D1E96" w14:textId="77777777" w:rsidR="00B01E90" w:rsidRDefault="00B01E90" w:rsidP="00136C2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9FE50D4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3270ABE4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2C6FBC58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55994207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7386DA03" w14:textId="77777777" w:rsidR="002B6761" w:rsidRPr="008567C7" w:rsidRDefault="00B01E9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1E9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17668C45" w14:textId="77777777" w:rsidR="002B6761" w:rsidRPr="008567C7" w:rsidRDefault="00B01E9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1E90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541FEB30" w14:textId="77777777" w:rsidR="002B6761" w:rsidRPr="008567C7" w:rsidRDefault="00B01E9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1E90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678E6C26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DD7D43B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BF5C0E3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DF59C0E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01E90" w:rsidRPr="008567C7" w14:paraId="1382A7E4" w14:textId="77777777" w:rsidTr="00136C23">
        <w:tc>
          <w:tcPr>
            <w:tcW w:w="709" w:type="dxa"/>
            <w:vAlign w:val="center"/>
          </w:tcPr>
          <w:p w14:paraId="277F0566" w14:textId="77777777" w:rsidR="00B01E90" w:rsidRPr="008567C7" w:rsidRDefault="00B01E90" w:rsidP="00136C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1E9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4EFEDD0A" w14:textId="77777777" w:rsidR="00B01E90" w:rsidRPr="002B6761" w:rsidRDefault="00B01E90" w:rsidP="00136C2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01E90">
              <w:rPr>
                <w:rFonts w:ascii="Times New Roman" w:hAnsi="Times New Roman" w:cs="Times New Roman"/>
                <w:b/>
                <w:sz w:val="18"/>
                <w:szCs w:val="18"/>
              </w:rPr>
              <w:t>MERAZET Spółka Akcyjna</w:t>
            </w:r>
          </w:p>
          <w:p w14:paraId="2272B14F" w14:textId="77777777" w:rsidR="00B01E90" w:rsidRPr="008567C7" w:rsidRDefault="00B01E90" w:rsidP="00136C2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B01E90">
              <w:rPr>
                <w:rFonts w:ascii="Times New Roman" w:hAnsi="Times New Roman" w:cs="Times New Roman"/>
                <w:bCs/>
                <w:sz w:val="18"/>
                <w:szCs w:val="18"/>
              </w:rPr>
              <w:t>J.Krauthofera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01E90">
              <w:rPr>
                <w:rFonts w:ascii="Times New Roman" w:hAnsi="Times New Roman" w:cs="Times New Roman"/>
                <w:bCs/>
                <w:sz w:val="18"/>
                <w:szCs w:val="18"/>
              </w:rPr>
              <w:t>36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508F406" w14:textId="77777777" w:rsidR="00B01E90" w:rsidRPr="001B7815" w:rsidRDefault="00B01E90" w:rsidP="00136C2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1E90">
              <w:rPr>
                <w:rFonts w:ascii="Times New Roman" w:hAnsi="Times New Roman" w:cs="Times New Roman"/>
                <w:bCs/>
                <w:sz w:val="18"/>
                <w:szCs w:val="18"/>
              </w:rPr>
              <w:t>60-203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01E90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134" w:type="dxa"/>
            <w:vAlign w:val="center"/>
          </w:tcPr>
          <w:p w14:paraId="6386593A" w14:textId="77777777" w:rsidR="00B01E90" w:rsidRPr="008567C7" w:rsidRDefault="00B01E90" w:rsidP="00136C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1E9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3419F81D" w14:textId="77777777" w:rsidR="00B01E90" w:rsidRPr="008567C7" w:rsidRDefault="00B01E90" w:rsidP="00136C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1E9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6350358B" w14:textId="77777777" w:rsidR="00B01E90" w:rsidRPr="008567C7" w:rsidRDefault="00B01E90" w:rsidP="00136C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1E90">
              <w:rPr>
                <w:rFonts w:ascii="Times New Roman" w:hAnsi="Times New Roman" w:cs="Times New Roman"/>
                <w:sz w:val="18"/>
                <w:szCs w:val="18"/>
              </w:rPr>
              <w:t xml:space="preserve">  8,00</w:t>
            </w:r>
          </w:p>
        </w:tc>
        <w:tc>
          <w:tcPr>
            <w:tcW w:w="1134" w:type="dxa"/>
            <w:vAlign w:val="center"/>
          </w:tcPr>
          <w:p w14:paraId="1722FA81" w14:textId="77777777" w:rsidR="00B01E90" w:rsidRPr="008567C7" w:rsidRDefault="00B01E90" w:rsidP="00136C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3F0D4A5" w14:textId="77777777" w:rsidR="00B01E90" w:rsidRPr="008567C7" w:rsidRDefault="00B01E90" w:rsidP="00136C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91A971B" w14:textId="77777777" w:rsidR="00B01E90" w:rsidRPr="008567C7" w:rsidRDefault="00B01E90" w:rsidP="00136C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C23C67E" w14:textId="77777777" w:rsidR="00B01E90" w:rsidRPr="008567C7" w:rsidRDefault="00B01E90" w:rsidP="00136C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1E90">
              <w:rPr>
                <w:rFonts w:ascii="Times New Roman" w:hAnsi="Times New Roman" w:cs="Times New Roman"/>
                <w:sz w:val="18"/>
                <w:szCs w:val="18"/>
              </w:rPr>
              <w:t xml:space="preserve">  88,00</w:t>
            </w:r>
          </w:p>
        </w:tc>
      </w:tr>
    </w:tbl>
    <w:p w14:paraId="166FA0AF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3741EA8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8C8FF01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70894F" w14:textId="77777777" w:rsidR="00EF4BDF" w:rsidRDefault="00EF4BDF">
      <w:r>
        <w:separator/>
      </w:r>
    </w:p>
  </w:endnote>
  <w:endnote w:type="continuationSeparator" w:id="0">
    <w:p w14:paraId="59C274E8" w14:textId="77777777" w:rsidR="00EF4BDF" w:rsidRDefault="00EF4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3E127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BC7EA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753469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0C8407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220B1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D1DBF7" w14:textId="77777777" w:rsidR="00EF4BDF" w:rsidRDefault="00EF4BDF">
      <w:r>
        <w:separator/>
      </w:r>
    </w:p>
  </w:footnote>
  <w:footnote w:type="continuationSeparator" w:id="0">
    <w:p w14:paraId="1AFD069F" w14:textId="77777777" w:rsidR="00EF4BDF" w:rsidRDefault="00EF4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C3E9B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4EC99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7A089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4BDF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87424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01E9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F4BDF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72F473"/>
  <w15:chartTrackingRefBased/>
  <w15:docId w15:val="{2A68A2B9-9A6A-4F21-9368-0074CBBB8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2024-08-22T07:57:00Z</cp:lastPrinted>
  <dcterms:created xsi:type="dcterms:W3CDTF">2024-08-22T07:56:00Z</dcterms:created>
  <dcterms:modified xsi:type="dcterms:W3CDTF">2024-08-22T07:57:00Z</dcterms:modified>
</cp:coreProperties>
</file>