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23AF2" w14:textId="748FCF57" w:rsidR="00B048DA" w:rsidRPr="00353FDC" w:rsidRDefault="006F0BA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F0BA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6F0BA6">
        <w:rPr>
          <w:rFonts w:ascii="Arial" w:hAnsi="Arial" w:cs="Arial"/>
        </w:rPr>
        <w:t>2024-08-</w:t>
      </w:r>
      <w:r w:rsidR="00ED0650">
        <w:rPr>
          <w:rFonts w:ascii="Arial" w:hAnsi="Arial" w:cs="Arial"/>
        </w:rPr>
        <w:t>21</w:t>
      </w:r>
    </w:p>
    <w:p w14:paraId="41EC5032" w14:textId="77777777" w:rsidR="00B048DA" w:rsidRPr="00353FDC" w:rsidRDefault="006F0BA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6F0BA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21CD78CA" w14:textId="77777777" w:rsidR="00B048DA" w:rsidRPr="00353FDC" w:rsidRDefault="006F0BA6" w:rsidP="00B048DA">
      <w:pPr>
        <w:spacing w:line="360" w:lineRule="auto"/>
        <w:ind w:right="3969"/>
        <w:rPr>
          <w:rFonts w:ascii="Arial" w:hAnsi="Arial" w:cs="Arial"/>
        </w:rPr>
      </w:pPr>
      <w:r w:rsidRPr="006F0BA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6F0BA6">
        <w:rPr>
          <w:rFonts w:ascii="Arial" w:hAnsi="Arial" w:cs="Arial"/>
        </w:rPr>
        <w:t>66</w:t>
      </w:r>
    </w:p>
    <w:p w14:paraId="629FA310" w14:textId="77777777" w:rsidR="00B048DA" w:rsidRPr="00353FDC" w:rsidRDefault="006F0BA6" w:rsidP="00B048DA">
      <w:pPr>
        <w:ind w:right="3969"/>
        <w:rPr>
          <w:rFonts w:ascii="Arial" w:hAnsi="Arial" w:cs="Arial"/>
        </w:rPr>
      </w:pPr>
      <w:r w:rsidRPr="006F0BA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6F0BA6">
        <w:rPr>
          <w:rFonts w:ascii="Arial" w:hAnsi="Arial" w:cs="Arial"/>
        </w:rPr>
        <w:t>Kraków</w:t>
      </w:r>
    </w:p>
    <w:p w14:paraId="213F9A2B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00A390B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B9BC226" w14:textId="308D93B8" w:rsidR="0090635C" w:rsidRPr="0090635C" w:rsidRDefault="0090635C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90635C">
        <w:rPr>
          <w:rFonts w:ascii="Arial" w:hAnsi="Arial" w:cs="Arial"/>
          <w:bCs/>
        </w:rPr>
        <w:t>SZP-271-8/24-</w:t>
      </w:r>
      <w:r w:rsidR="00C05178">
        <w:rPr>
          <w:rFonts w:ascii="Arial" w:hAnsi="Arial" w:cs="Arial"/>
          <w:bCs/>
        </w:rPr>
        <w:t>6</w:t>
      </w:r>
      <w:r w:rsidR="006A3993">
        <w:rPr>
          <w:rFonts w:ascii="Arial" w:hAnsi="Arial" w:cs="Arial"/>
          <w:bCs/>
        </w:rPr>
        <w:t>88</w:t>
      </w:r>
      <w:r w:rsidR="00C05178">
        <w:rPr>
          <w:rFonts w:ascii="Arial" w:hAnsi="Arial" w:cs="Arial"/>
          <w:bCs/>
        </w:rPr>
        <w:t>.</w:t>
      </w:r>
      <w:r w:rsidRPr="0090635C">
        <w:rPr>
          <w:rFonts w:ascii="Arial" w:hAnsi="Arial" w:cs="Arial"/>
          <w:bCs/>
        </w:rPr>
        <w:t>AOM</w:t>
      </w:r>
    </w:p>
    <w:p w14:paraId="433B112B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5A195343" w14:textId="77777777" w:rsidTr="00B048DA">
        <w:tc>
          <w:tcPr>
            <w:tcW w:w="9498" w:type="dxa"/>
            <w:shd w:val="clear" w:color="auto" w:fill="F2F2F2"/>
            <w:hideMark/>
          </w:tcPr>
          <w:p w14:paraId="4C0E84F9" w14:textId="7A962CE7" w:rsidR="00B048DA" w:rsidRPr="00353FDC" w:rsidRDefault="00ED0650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KOREKTA </w:t>
            </w:r>
            <w:r w:rsidR="00B048DA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B048DA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3E167E5E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641022F1" w14:textId="3ED93F4A" w:rsidR="0090635C" w:rsidRPr="00353FDC" w:rsidRDefault="0090635C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</w:t>
            </w:r>
            <w:r w:rsidR="00ED065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nia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20</w:t>
            </w:r>
          </w:p>
        </w:tc>
      </w:tr>
    </w:tbl>
    <w:p w14:paraId="189C17C5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7489FA8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686473F" w14:textId="77777777" w:rsidTr="00B048DA">
        <w:tc>
          <w:tcPr>
            <w:tcW w:w="2269" w:type="dxa"/>
            <w:shd w:val="clear" w:color="auto" w:fill="auto"/>
          </w:tcPr>
          <w:p w14:paraId="7821C79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2F40590" w14:textId="77777777" w:rsidR="00B048DA" w:rsidRPr="00353FDC" w:rsidRDefault="006F0BA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Zakup i dostawa sprzętu jednorazowego niesterylnego</w:t>
            </w:r>
          </w:p>
        </w:tc>
      </w:tr>
      <w:tr w:rsidR="006F0BA6" w:rsidRPr="00353FDC" w14:paraId="3D79C543" w14:textId="77777777" w:rsidTr="0063084B">
        <w:tc>
          <w:tcPr>
            <w:tcW w:w="2269" w:type="dxa"/>
            <w:shd w:val="clear" w:color="auto" w:fill="auto"/>
          </w:tcPr>
          <w:p w14:paraId="0867FEE0" w14:textId="77777777" w:rsidR="006F0BA6" w:rsidRPr="00353FDC" w:rsidRDefault="006F0BA6" w:rsidP="006308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8A999B0" w14:textId="77777777" w:rsidR="006F0BA6" w:rsidRPr="00353FDC" w:rsidRDefault="006F0BA6" w:rsidP="006308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SZP-271-8/24</w:t>
            </w:r>
          </w:p>
        </w:tc>
      </w:tr>
    </w:tbl>
    <w:p w14:paraId="03916A65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FC75803" w14:textId="36C914C5" w:rsidR="00ED0650" w:rsidRPr="00ED065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  <w:bCs/>
        </w:rPr>
      </w:pPr>
      <w:r w:rsidRPr="00B048DA">
        <w:rPr>
          <w:rFonts w:ascii="Arial" w:hAnsi="Arial" w:cs="Arial"/>
        </w:rPr>
        <w:t xml:space="preserve">Zamawiający, </w:t>
      </w:r>
      <w:r w:rsidR="006F0BA6" w:rsidRPr="006F0BA6">
        <w:rPr>
          <w:rFonts w:ascii="Arial" w:hAnsi="Arial" w:cs="Arial"/>
          <w:b/>
        </w:rPr>
        <w:t>Szpital Specjalistyczny im. Stefana Żeromskiego SP ZOZ w Krakowie Sekcja Zamówień Publicznych</w:t>
      </w:r>
      <w:r w:rsidR="00ED0650">
        <w:rPr>
          <w:rFonts w:ascii="Arial" w:hAnsi="Arial" w:cs="Arial"/>
          <w:b/>
        </w:rPr>
        <w:t xml:space="preserve"> </w:t>
      </w:r>
      <w:r w:rsidR="00ED0650" w:rsidRPr="00ED0650">
        <w:rPr>
          <w:rFonts w:ascii="Arial" w:hAnsi="Arial" w:cs="Arial"/>
          <w:bCs/>
        </w:rPr>
        <w:t xml:space="preserve">anuluje czynność wyboru najkorzystniejszej oferty  w grupie </w:t>
      </w:r>
      <w:r w:rsidR="00ED0650">
        <w:rPr>
          <w:rFonts w:ascii="Arial" w:hAnsi="Arial" w:cs="Arial"/>
          <w:bCs/>
        </w:rPr>
        <w:t>20</w:t>
      </w:r>
      <w:r w:rsidR="00ED0650" w:rsidRPr="00ED0650">
        <w:rPr>
          <w:rFonts w:ascii="Arial" w:hAnsi="Arial" w:cs="Arial"/>
          <w:bCs/>
        </w:rPr>
        <w:t xml:space="preserve"> - pismo </w:t>
      </w:r>
      <w:r w:rsidR="00ED0650" w:rsidRPr="00ED0650">
        <w:rPr>
          <w:rFonts w:ascii="Arial" w:hAnsi="Arial" w:cs="Arial"/>
        </w:rPr>
        <w:t>SZP-271-8/24-680.AOM</w:t>
      </w:r>
      <w:r w:rsidR="00ED0650">
        <w:rPr>
          <w:rFonts w:ascii="Arial" w:hAnsi="Arial" w:cs="Arial"/>
        </w:rPr>
        <w:t xml:space="preserve"> </w:t>
      </w:r>
      <w:r w:rsidR="00ED0650" w:rsidRPr="00ED0650">
        <w:rPr>
          <w:rFonts w:ascii="Arial" w:hAnsi="Arial" w:cs="Arial"/>
          <w:bCs/>
        </w:rPr>
        <w:t xml:space="preserve">z dnia </w:t>
      </w:r>
      <w:r w:rsidR="00ED0650">
        <w:rPr>
          <w:rFonts w:ascii="Arial" w:hAnsi="Arial" w:cs="Arial"/>
          <w:bCs/>
        </w:rPr>
        <w:t>16.08</w:t>
      </w:r>
      <w:r w:rsidR="00ED0650" w:rsidRPr="00ED0650">
        <w:rPr>
          <w:rFonts w:ascii="Arial" w:hAnsi="Arial" w:cs="Arial"/>
          <w:bCs/>
        </w:rPr>
        <w:t>.2024r „informacja o wyborze najkorzystniejszej oferty”.</w:t>
      </w:r>
    </w:p>
    <w:p w14:paraId="097D7217" w14:textId="77777777" w:rsidR="00B464D3" w:rsidRPr="00992FF5" w:rsidRDefault="00B464D3" w:rsidP="00451175">
      <w:pPr>
        <w:spacing w:before="24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5AD2DFE9" w14:textId="3618597F" w:rsidR="00451175" w:rsidRDefault="008E5FB6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098197B2" w14:textId="263881E3" w:rsidR="008E5FB6" w:rsidRPr="00992FF5" w:rsidRDefault="008E5FB6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</w:p>
    <w:sectPr w:rsidR="008E5FB6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0CD2B" w14:textId="77777777" w:rsidR="00F349AE" w:rsidRDefault="00F349AE">
      <w:r>
        <w:separator/>
      </w:r>
    </w:p>
  </w:endnote>
  <w:endnote w:type="continuationSeparator" w:id="0">
    <w:p w14:paraId="63C3E344" w14:textId="77777777" w:rsidR="00F349AE" w:rsidRDefault="00F34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AF41A" w14:textId="77777777" w:rsidR="006F0BA6" w:rsidRDefault="006F0B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D62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FF4BEA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B44069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38AB2" w14:textId="77777777" w:rsidR="006F0BA6" w:rsidRDefault="006F0B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AF5DA" w14:textId="77777777" w:rsidR="00F349AE" w:rsidRDefault="00F349AE">
      <w:r>
        <w:separator/>
      </w:r>
    </w:p>
  </w:footnote>
  <w:footnote w:type="continuationSeparator" w:id="0">
    <w:p w14:paraId="117DB702" w14:textId="77777777" w:rsidR="00F349AE" w:rsidRDefault="00F34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C7F08" w14:textId="77777777" w:rsidR="006F0BA6" w:rsidRDefault="006F0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F218C" w14:textId="77777777" w:rsidR="006F0BA6" w:rsidRDefault="006F0B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BF08B" w14:textId="77777777" w:rsidR="006F0BA6" w:rsidRDefault="006F0B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9AE"/>
    <w:rsid w:val="00022322"/>
    <w:rsid w:val="00030FAA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1175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A3993"/>
    <w:rsid w:val="006E3089"/>
    <w:rsid w:val="006F0BA6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5FB6"/>
    <w:rsid w:val="0090635C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05178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D0650"/>
    <w:rsid w:val="00F223E4"/>
    <w:rsid w:val="00F33C66"/>
    <w:rsid w:val="00F349AE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5B833"/>
  <w15:chartTrackingRefBased/>
  <w15:docId w15:val="{1C38D333-3356-42E4-917F-523A8F04B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91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2024-08-21T11:12:00Z</cp:lastPrinted>
  <dcterms:created xsi:type="dcterms:W3CDTF">2024-08-21T11:11:00Z</dcterms:created>
  <dcterms:modified xsi:type="dcterms:W3CDTF">2024-08-21T11:12:00Z</dcterms:modified>
</cp:coreProperties>
</file>