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5784B" w14:textId="03076325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77F09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8B4B12E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6FE2D0B" w14:textId="77777777" w:rsidR="00B95C96" w:rsidRPr="0012157F" w:rsidRDefault="0013182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31826">
        <w:rPr>
          <w:rFonts w:ascii="Arial" w:hAnsi="Arial" w:cs="Arial"/>
        </w:rPr>
        <w:t>Szpital Specjalistyczny im. Stefana Żeromskiego SPZOZ w Krakowie</w:t>
      </w:r>
    </w:p>
    <w:p w14:paraId="2012D83D" w14:textId="77777777" w:rsidR="00B95C96" w:rsidRPr="0012157F" w:rsidRDefault="0013182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31826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131826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0DFE5C74" w14:textId="77777777" w:rsidR="00B95C96" w:rsidRDefault="00131826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31826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131826">
        <w:rPr>
          <w:rFonts w:ascii="Arial" w:hAnsi="Arial" w:cs="Arial"/>
        </w:rPr>
        <w:t>Kraków</w:t>
      </w:r>
    </w:p>
    <w:p w14:paraId="722D7BC5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5F22628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5AEB475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0E4E15E" w14:textId="77777777" w:rsidTr="006C3667">
        <w:tc>
          <w:tcPr>
            <w:tcW w:w="2800" w:type="dxa"/>
            <w:shd w:val="clear" w:color="auto" w:fill="auto"/>
          </w:tcPr>
          <w:p w14:paraId="5A4DC3D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46013E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4E8999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5884A2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1C645B3B" w14:textId="77777777" w:rsidTr="006C3667">
        <w:tc>
          <w:tcPr>
            <w:tcW w:w="2800" w:type="dxa"/>
            <w:shd w:val="clear" w:color="auto" w:fill="auto"/>
          </w:tcPr>
          <w:p w14:paraId="67A6948F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C9E21B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9815BA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A4EEA7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10CA2C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1826" w:rsidRPr="0012157F" w14:paraId="224BAC79" w14:textId="77777777" w:rsidTr="000B25B4">
        <w:tc>
          <w:tcPr>
            <w:tcW w:w="9104" w:type="dxa"/>
            <w:shd w:val="clear" w:color="auto" w:fill="D9D9D9"/>
          </w:tcPr>
          <w:p w14:paraId="6CCC820E" w14:textId="77777777" w:rsidR="00131826" w:rsidRPr="0012157F" w:rsidRDefault="00131826" w:rsidP="000B25B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A638E9" w14:textId="77777777" w:rsidR="00131826" w:rsidRPr="00094F76" w:rsidRDefault="00131826" w:rsidP="000B25B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3182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FE23D28" w14:textId="77777777" w:rsidR="00131826" w:rsidRPr="0017574D" w:rsidRDefault="00131826" w:rsidP="000B25B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550DA68" w14:textId="77777777" w:rsidR="00131826" w:rsidRDefault="00131826" w:rsidP="000B25B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9D7AE6F" w14:textId="77777777" w:rsidR="00131826" w:rsidRPr="002C3302" w:rsidRDefault="00131826" w:rsidP="000B25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C2450C2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83B0229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876E112" w14:textId="77777777" w:rsidTr="006C3667">
        <w:tc>
          <w:tcPr>
            <w:tcW w:w="2269" w:type="dxa"/>
            <w:shd w:val="clear" w:color="auto" w:fill="auto"/>
          </w:tcPr>
          <w:p w14:paraId="7ACEB70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4FB8F1" w14:textId="77777777" w:rsidR="00B95C96" w:rsidRPr="00A2540E" w:rsidRDefault="0013182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182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implantów ortopedycznych do zabiegów artroskopowych i małoinwazyjnych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31826" w:rsidRPr="00A2540E" w14:paraId="2C511826" w14:textId="77777777" w:rsidTr="000B25B4">
        <w:tc>
          <w:tcPr>
            <w:tcW w:w="2269" w:type="dxa"/>
            <w:shd w:val="clear" w:color="auto" w:fill="auto"/>
          </w:tcPr>
          <w:p w14:paraId="03A5627C" w14:textId="77777777" w:rsidR="00131826" w:rsidRPr="00A2540E" w:rsidRDefault="00131826" w:rsidP="000B25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BFD4BC" w14:textId="77777777" w:rsidR="00131826" w:rsidRPr="00A2540E" w:rsidRDefault="00131826" w:rsidP="000B25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182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SZP-271-20/24</w:t>
            </w:r>
          </w:p>
        </w:tc>
      </w:tr>
    </w:tbl>
    <w:p w14:paraId="3E183A5A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28372A6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131826" w:rsidRPr="0013182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7D22FFB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5879CAE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E9299A7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91D585B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5D3A03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2B5E28D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6C11836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8CA930D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6E7845D7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71C4D6F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3D34669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B40EEA1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50F7114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C71D6E6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3A8936E" w14:textId="77777777" w:rsidTr="006C3667">
        <w:tc>
          <w:tcPr>
            <w:tcW w:w="2660" w:type="dxa"/>
            <w:shd w:val="clear" w:color="auto" w:fill="auto"/>
          </w:tcPr>
          <w:p w14:paraId="064DE5B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5732F44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EE938F7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43B3FE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00FA1D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2C17B6B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3182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52CE1D0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86693" w14:textId="77777777" w:rsidR="00A12332" w:rsidRDefault="00A12332" w:rsidP="0038231F">
      <w:pPr>
        <w:spacing w:after="0" w:line="240" w:lineRule="auto"/>
      </w:pPr>
      <w:r>
        <w:separator/>
      </w:r>
    </w:p>
  </w:endnote>
  <w:endnote w:type="continuationSeparator" w:id="0">
    <w:p w14:paraId="389E9D3C" w14:textId="77777777" w:rsidR="00A12332" w:rsidRDefault="00A123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A76F1" w14:textId="77777777" w:rsidR="00131826" w:rsidRDefault="001318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F069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2CCF4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AE90D" w14:textId="77777777" w:rsidR="00131826" w:rsidRDefault="001318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FD642" w14:textId="77777777" w:rsidR="00A12332" w:rsidRDefault="00A12332" w:rsidP="0038231F">
      <w:pPr>
        <w:spacing w:after="0" w:line="240" w:lineRule="auto"/>
      </w:pPr>
      <w:r>
        <w:separator/>
      </w:r>
    </w:p>
  </w:footnote>
  <w:footnote w:type="continuationSeparator" w:id="0">
    <w:p w14:paraId="09C6D7C6" w14:textId="77777777" w:rsidR="00A12332" w:rsidRDefault="00A123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3CFA0" w14:textId="77777777" w:rsidR="00131826" w:rsidRDefault="001318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0EEB5" w14:textId="77777777" w:rsidR="00131826" w:rsidRDefault="001318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57053" w14:textId="77777777" w:rsidR="00131826" w:rsidRDefault="001318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293324">
    <w:abstractNumId w:val="12"/>
  </w:num>
  <w:num w:numId="2" w16cid:durableId="96758036">
    <w:abstractNumId w:val="0"/>
  </w:num>
  <w:num w:numId="3" w16cid:durableId="1808743944">
    <w:abstractNumId w:val="11"/>
  </w:num>
  <w:num w:numId="4" w16cid:durableId="114762445">
    <w:abstractNumId w:val="16"/>
  </w:num>
  <w:num w:numId="5" w16cid:durableId="1107500529">
    <w:abstractNumId w:val="13"/>
  </w:num>
  <w:num w:numId="6" w16cid:durableId="1606766037">
    <w:abstractNumId w:val="10"/>
  </w:num>
  <w:num w:numId="7" w16cid:durableId="1021131455">
    <w:abstractNumId w:val="1"/>
  </w:num>
  <w:num w:numId="8" w16cid:durableId="1914004635">
    <w:abstractNumId w:val="6"/>
  </w:num>
  <w:num w:numId="9" w16cid:durableId="1234317617">
    <w:abstractNumId w:val="4"/>
  </w:num>
  <w:num w:numId="10" w16cid:durableId="1644843805">
    <w:abstractNumId w:val="7"/>
  </w:num>
  <w:num w:numId="11" w16cid:durableId="1142842769">
    <w:abstractNumId w:val="5"/>
  </w:num>
  <w:num w:numId="12" w16cid:durableId="928854828">
    <w:abstractNumId w:val="9"/>
  </w:num>
  <w:num w:numId="13" w16cid:durableId="1266765211">
    <w:abstractNumId w:val="3"/>
  </w:num>
  <w:num w:numId="14" w16cid:durableId="184559623">
    <w:abstractNumId w:val="2"/>
  </w:num>
  <w:num w:numId="15" w16cid:durableId="1044789747">
    <w:abstractNumId w:val="15"/>
  </w:num>
  <w:num w:numId="16" w16cid:durableId="1356006467">
    <w:abstractNumId w:val="8"/>
  </w:num>
  <w:num w:numId="17" w16cid:durableId="5683457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33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1826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7F09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233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3B5641"/>
  <w15:docId w15:val="{E0033F27-AAAA-4572-8153-FBDE33735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2024-07-24T09:54:00Z</dcterms:created>
  <dcterms:modified xsi:type="dcterms:W3CDTF">2024-08-21T10:44:00Z</dcterms:modified>
</cp:coreProperties>
</file>