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4A140" w14:textId="35C54B3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22CE4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E178BC2" w14:textId="77777777" w:rsidTr="00D62E6E">
        <w:tc>
          <w:tcPr>
            <w:tcW w:w="2800" w:type="dxa"/>
            <w:shd w:val="clear" w:color="auto" w:fill="auto"/>
          </w:tcPr>
          <w:p w14:paraId="3D9AFEC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2DBD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BFB58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A4B74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B22AC20" w14:textId="77777777" w:rsidTr="00D62E6E">
        <w:tc>
          <w:tcPr>
            <w:tcW w:w="2800" w:type="dxa"/>
            <w:shd w:val="clear" w:color="auto" w:fill="auto"/>
          </w:tcPr>
          <w:p w14:paraId="68598C6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6D5B0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49500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8F7FB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32270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092A" w:rsidRPr="00C14101" w14:paraId="026A829F" w14:textId="77777777" w:rsidTr="000B25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0F5A69" w14:textId="77777777" w:rsidR="00E6092A" w:rsidRPr="00C14101" w:rsidRDefault="00E6092A" w:rsidP="000B25B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70C2A17" w14:textId="77777777" w:rsidR="00E6092A" w:rsidRPr="00C14101" w:rsidRDefault="00E6092A" w:rsidP="000B25B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6092A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8B773D1" w14:textId="77777777" w:rsidR="00E6092A" w:rsidRPr="00C14101" w:rsidRDefault="00E6092A" w:rsidP="000B25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0E3135B" w14:textId="77777777" w:rsidR="00E6092A" w:rsidRPr="00C14101" w:rsidRDefault="00E6092A" w:rsidP="000B25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B21CB34" w14:textId="77777777" w:rsidR="00BC121E" w:rsidRPr="00C14101" w:rsidRDefault="00E6092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82CCD0F" w14:textId="77777777" w:rsidTr="00D62E6E">
        <w:tc>
          <w:tcPr>
            <w:tcW w:w="2269" w:type="dxa"/>
            <w:shd w:val="clear" w:color="auto" w:fill="auto"/>
          </w:tcPr>
          <w:p w14:paraId="6A7D61A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17693A" w14:textId="64946E6A" w:rsidR="00D62E6E" w:rsidRPr="00D62E6E" w:rsidRDefault="00E6092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09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do zabiegów artr</w:t>
            </w:r>
            <w:r w:rsidR="00715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</w:t>
            </w:r>
            <w:r w:rsidRPr="00E609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skopowych i małoinwazyjnych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092A" w:rsidRPr="00D62E6E" w14:paraId="547B9207" w14:textId="77777777" w:rsidTr="000B25B4">
        <w:tc>
          <w:tcPr>
            <w:tcW w:w="2269" w:type="dxa"/>
            <w:shd w:val="clear" w:color="auto" w:fill="auto"/>
          </w:tcPr>
          <w:p w14:paraId="39C37D02" w14:textId="77777777" w:rsidR="00E6092A" w:rsidRPr="00D62E6E" w:rsidRDefault="00E6092A" w:rsidP="000B25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9F9749" w14:textId="77777777" w:rsidR="00E6092A" w:rsidRPr="00D62E6E" w:rsidRDefault="00E6092A" w:rsidP="000B25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09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SZP-271-20/24</w:t>
            </w:r>
          </w:p>
        </w:tc>
      </w:tr>
    </w:tbl>
    <w:p w14:paraId="239DED76" w14:textId="77777777" w:rsidR="00BC121E" w:rsidRDefault="00E6092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6092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CAB9650" w14:textId="6D3B781C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3D999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DB28215" w14:textId="3585C282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DD31173">
          <v:shape id="_x0000_i1031" type="#_x0000_t75" style="width:452.8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43545C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3F17A3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ED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1A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7C3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A3C5FB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25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3E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B3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3FE35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A2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CA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A1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A4C2DE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7892C1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46C506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A55838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4F1FE06" w14:textId="77777777" w:rsidTr="00620E37">
        <w:tc>
          <w:tcPr>
            <w:tcW w:w="2660" w:type="dxa"/>
            <w:shd w:val="clear" w:color="auto" w:fill="auto"/>
          </w:tcPr>
          <w:p w14:paraId="7DA341B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1CA60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51A3C5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A8917A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5CC01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94270E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092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2AAF72F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376B2" w14:textId="77777777" w:rsidR="002C445C" w:rsidRDefault="002C445C">
      <w:r>
        <w:separator/>
      </w:r>
    </w:p>
  </w:endnote>
  <w:endnote w:type="continuationSeparator" w:id="0">
    <w:p w14:paraId="79CB0EC3" w14:textId="77777777" w:rsidR="002C445C" w:rsidRDefault="002C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C03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73588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55A7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8C31DD" w14:textId="77777777" w:rsidR="009A4CD3" w:rsidRDefault="00B22CE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4DF7C1C">
        <v:line id="_x0000_s1025" style="position:absolute;left:0;text-align:left;z-index:251657728" from="-3.85pt,8.7pt" to="455.15pt,8.7pt"/>
      </w:pict>
    </w:r>
  </w:p>
  <w:p w14:paraId="5161D2A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E639C" w14:textId="77777777" w:rsidR="00E6092A" w:rsidRDefault="00E60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72094" w14:textId="77777777" w:rsidR="002C445C" w:rsidRDefault="002C445C">
      <w:r>
        <w:separator/>
      </w:r>
    </w:p>
  </w:footnote>
  <w:footnote w:type="continuationSeparator" w:id="0">
    <w:p w14:paraId="1F480BE1" w14:textId="77777777" w:rsidR="002C445C" w:rsidRDefault="002C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87C92" w14:textId="77777777" w:rsidR="00E6092A" w:rsidRDefault="00E60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B64CA" w14:textId="77777777" w:rsidR="00E6092A" w:rsidRDefault="00E60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9D136" w14:textId="77777777" w:rsidR="00E6092A" w:rsidRDefault="00E60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0040476">
    <w:abstractNumId w:val="13"/>
  </w:num>
  <w:num w:numId="2" w16cid:durableId="1755664540">
    <w:abstractNumId w:val="0"/>
  </w:num>
  <w:num w:numId="3" w16cid:durableId="1009797282">
    <w:abstractNumId w:val="11"/>
  </w:num>
  <w:num w:numId="4" w16cid:durableId="985209836">
    <w:abstractNumId w:val="8"/>
  </w:num>
  <w:num w:numId="5" w16cid:durableId="1660575073">
    <w:abstractNumId w:val="7"/>
  </w:num>
  <w:num w:numId="6" w16cid:durableId="639774238">
    <w:abstractNumId w:val="1"/>
  </w:num>
  <w:num w:numId="7" w16cid:durableId="1609778115">
    <w:abstractNumId w:val="6"/>
  </w:num>
  <w:num w:numId="8" w16cid:durableId="1692603519">
    <w:abstractNumId w:val="3"/>
  </w:num>
  <w:num w:numId="9" w16cid:durableId="1909145892">
    <w:abstractNumId w:val="2"/>
  </w:num>
  <w:num w:numId="10" w16cid:durableId="1290168208">
    <w:abstractNumId w:val="5"/>
  </w:num>
  <w:num w:numId="11" w16cid:durableId="1313363119">
    <w:abstractNumId w:val="10"/>
  </w:num>
  <w:num w:numId="12" w16cid:durableId="312954779">
    <w:abstractNumId w:val="4"/>
  </w:num>
  <w:num w:numId="13" w16cid:durableId="1001160436">
    <w:abstractNumId w:val="9"/>
  </w:num>
  <w:num w:numId="14" w16cid:durableId="78951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45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445C"/>
    <w:rsid w:val="002D160C"/>
    <w:rsid w:val="002D38E8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5265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2CE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092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2B1074C"/>
  <w15:chartTrackingRefBased/>
  <w15:docId w15:val="{EB0FF70E-32A4-4E54-BFE9-E0A786904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2024-07-24T09:53:00Z</dcterms:created>
  <dcterms:modified xsi:type="dcterms:W3CDTF">2024-08-21T09:47:00Z</dcterms:modified>
</cp:coreProperties>
</file>