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AA8E7" w14:textId="5CCAE6D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67EC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7E9BC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2B16C7" w14:textId="4FB47E3B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6AE2" w:rsidRPr="00046AE2">
        <w:rPr>
          <w:rFonts w:ascii="Arial" w:hAnsi="Arial" w:cs="Arial"/>
          <w:b/>
          <w:sz w:val="24"/>
          <w:szCs w:val="24"/>
        </w:rPr>
        <w:t>SZP-271-</w:t>
      </w:r>
      <w:r w:rsidR="00F67EC1">
        <w:rPr>
          <w:rFonts w:ascii="Arial" w:hAnsi="Arial" w:cs="Arial"/>
          <w:b/>
          <w:sz w:val="24"/>
          <w:szCs w:val="24"/>
        </w:rPr>
        <w:t>20</w:t>
      </w:r>
      <w:r w:rsidR="00046AE2" w:rsidRPr="00046AE2">
        <w:rPr>
          <w:rFonts w:ascii="Arial" w:hAnsi="Arial" w:cs="Arial"/>
          <w:b/>
          <w:sz w:val="24"/>
          <w:szCs w:val="24"/>
        </w:rPr>
        <w:t>/24</w:t>
      </w:r>
    </w:p>
    <w:p w14:paraId="1C15C94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D8764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Szpital Specjalistyczny im. Stefana Żeromskiego SPZOZ w Krakowie</w:t>
      </w:r>
    </w:p>
    <w:p w14:paraId="2D3F2DF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BD2DC8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Kraków</w:t>
      </w:r>
    </w:p>
    <w:p w14:paraId="13622C2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44FEE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9F4C8B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5605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0E8CA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35C2D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80C7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7E4D4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666968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6AE2" w:rsidRPr="0012157F" w14:paraId="2F0A3029" w14:textId="77777777" w:rsidTr="0071711A">
        <w:tc>
          <w:tcPr>
            <w:tcW w:w="9104" w:type="dxa"/>
            <w:shd w:val="clear" w:color="auto" w:fill="D9D9D9"/>
          </w:tcPr>
          <w:p w14:paraId="48A95956" w14:textId="77777777" w:rsidR="00046AE2" w:rsidRPr="0012157F" w:rsidRDefault="00046AE2" w:rsidP="007171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D51D19" w14:textId="77777777" w:rsidR="00046AE2" w:rsidRDefault="00046AE2" w:rsidP="007171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46AE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46AE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46AE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CA0E4A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F930E49" w14:textId="77777777" w:rsidR="00046AE2" w:rsidRDefault="00046AE2" w:rsidP="007171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980BD1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4E66991" w14:textId="77777777" w:rsidR="00E50194" w:rsidRDefault="00046AE2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DE70BF7" w14:textId="386F4E34" w:rsidR="00EB7118" w:rsidRDefault="00952B25" w:rsidP="00952B25">
      <w:pPr>
        <w:pStyle w:val="Tekstpodstawowy"/>
        <w:jc w:val="center"/>
        <w:rPr>
          <w:rFonts w:ascii="Garamond" w:hAnsi="Garamond" w:cs="Garamond"/>
          <w:bCs/>
          <w:szCs w:val="20"/>
        </w:rPr>
      </w:pPr>
      <w:r w:rsidRPr="00887494">
        <w:rPr>
          <w:rFonts w:ascii="Cambria" w:hAnsi="Cambria"/>
          <w:b/>
          <w:sz w:val="22"/>
          <w:szCs w:val="22"/>
        </w:rPr>
        <w:t xml:space="preserve">Dostawa implantów ortopedycznych do  zabiegów artroskopowych i małoinwazyjnych  – </w:t>
      </w:r>
      <w:r w:rsidRPr="00887494">
        <w:rPr>
          <w:rFonts w:ascii="Cambria" w:hAnsi="Cambria"/>
          <w:sz w:val="22"/>
          <w:szCs w:val="22"/>
        </w:rPr>
        <w:t>(SZP-271-20/24</w:t>
      </w:r>
      <w:r w:rsidRPr="00887494">
        <w:rPr>
          <w:sz w:val="22"/>
          <w:szCs w:val="22"/>
        </w:rPr>
        <w:t>)</w:t>
      </w:r>
    </w:p>
    <w:p w14:paraId="0FCBC00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6AE2" w:rsidRPr="00046A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284DB9" w14:textId="77777777" w:rsidTr="00650D6C">
        <w:tc>
          <w:tcPr>
            <w:tcW w:w="9104" w:type="dxa"/>
            <w:shd w:val="clear" w:color="auto" w:fill="D9D9D9"/>
          </w:tcPr>
          <w:p w14:paraId="1692A7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3A8083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60CDF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2B7189C" w14:textId="77777777" w:rsidTr="00CD4DD1">
        <w:tc>
          <w:tcPr>
            <w:tcW w:w="9104" w:type="dxa"/>
            <w:shd w:val="clear" w:color="auto" w:fill="D9D9D9"/>
          </w:tcPr>
          <w:p w14:paraId="0BC9AB2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537E9A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0C2C8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50BB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DDA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583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AE2" w:rsidRPr="0012157F" w14:paraId="2E4B20D1" w14:textId="77777777" w:rsidTr="00CC5D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D553" w14:textId="591258AA" w:rsidR="00046AE2" w:rsidRPr="0012157F" w:rsidRDefault="00046AE2" w:rsidP="007171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5BA" w14:textId="2D9B2B6D" w:rsidR="00046AE2" w:rsidRPr="0012157F" w:rsidRDefault="00046AE2" w:rsidP="00CC5D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336C4CD" w14:textId="77777777" w:rsidR="00122954" w:rsidRDefault="00046AE2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7289BE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F1C5E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543339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1E486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CC3B4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C1FC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F6B6FE5" w14:textId="77777777" w:rsidTr="0061040C">
        <w:tc>
          <w:tcPr>
            <w:tcW w:w="9104" w:type="dxa"/>
            <w:shd w:val="clear" w:color="auto" w:fill="D9D9D9"/>
          </w:tcPr>
          <w:p w14:paraId="342B626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7B099E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0D1A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C0285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D8E71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25B0B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1F2B5365" w14:textId="77777777" w:rsidTr="0061040C">
        <w:tc>
          <w:tcPr>
            <w:tcW w:w="9104" w:type="dxa"/>
            <w:shd w:val="clear" w:color="auto" w:fill="D9D9D9"/>
          </w:tcPr>
          <w:p w14:paraId="14F892F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C2B039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36612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63AA53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2E1B6F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34856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54A5EF" w14:textId="77777777" w:rsidTr="00CD4DD1">
        <w:tc>
          <w:tcPr>
            <w:tcW w:w="9104" w:type="dxa"/>
            <w:shd w:val="clear" w:color="auto" w:fill="D9D9D9"/>
          </w:tcPr>
          <w:p w14:paraId="01EECDA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6E9DF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8689243" w14:textId="77777777" w:rsidTr="00847232">
        <w:tc>
          <w:tcPr>
            <w:tcW w:w="9104" w:type="dxa"/>
            <w:shd w:val="clear" w:color="auto" w:fill="D9D9D9"/>
          </w:tcPr>
          <w:p w14:paraId="19AFCD6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EBFC8A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810D2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E349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91DC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D4C86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184D7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609D5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817EB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E6A6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693C71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4A357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11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10A34" w14:textId="77777777" w:rsidR="003A1C9B" w:rsidRDefault="003A1C9B" w:rsidP="0038231F">
      <w:pPr>
        <w:spacing w:after="0" w:line="240" w:lineRule="auto"/>
      </w:pPr>
      <w:r>
        <w:separator/>
      </w:r>
    </w:p>
  </w:endnote>
  <w:endnote w:type="continuationSeparator" w:id="0">
    <w:p w14:paraId="45662FE1" w14:textId="77777777" w:rsidR="003A1C9B" w:rsidRDefault="003A1C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77D1" w14:textId="77777777" w:rsidR="00046AE2" w:rsidRDefault="00046A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FA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77AB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EA34" w14:textId="77777777" w:rsidR="00046AE2" w:rsidRDefault="00046A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97E2C" w14:textId="77777777" w:rsidR="003A1C9B" w:rsidRDefault="003A1C9B" w:rsidP="0038231F">
      <w:pPr>
        <w:spacing w:after="0" w:line="240" w:lineRule="auto"/>
      </w:pPr>
      <w:r>
        <w:separator/>
      </w:r>
    </w:p>
  </w:footnote>
  <w:footnote w:type="continuationSeparator" w:id="0">
    <w:p w14:paraId="440428E2" w14:textId="77777777" w:rsidR="003A1C9B" w:rsidRDefault="003A1C9B" w:rsidP="0038231F">
      <w:pPr>
        <w:spacing w:after="0" w:line="240" w:lineRule="auto"/>
      </w:pPr>
      <w:r>
        <w:continuationSeparator/>
      </w:r>
    </w:p>
  </w:footnote>
  <w:footnote w:id="1">
    <w:p w14:paraId="7E072F0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A31B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5255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B9734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900C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EFA7C8" w14:textId="77777777" w:rsidR="0032618A" w:rsidRDefault="0032618A" w:rsidP="0032618A">
      <w:pPr>
        <w:pStyle w:val="Tekstprzypisudolnego"/>
      </w:pPr>
    </w:p>
  </w:footnote>
  <w:footnote w:id="2">
    <w:p w14:paraId="1104AD8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B81CF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11FC8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10B9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1151" w14:textId="77777777" w:rsidR="00046AE2" w:rsidRDefault="00046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931E" w14:textId="77777777" w:rsidR="00046AE2" w:rsidRDefault="00046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12FA" w14:textId="77777777" w:rsidR="00046AE2" w:rsidRDefault="00046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473688">
    <w:abstractNumId w:val="11"/>
  </w:num>
  <w:num w:numId="2" w16cid:durableId="1856797055">
    <w:abstractNumId w:val="0"/>
  </w:num>
  <w:num w:numId="3" w16cid:durableId="1019354267">
    <w:abstractNumId w:val="10"/>
  </w:num>
  <w:num w:numId="4" w16cid:durableId="355354723">
    <w:abstractNumId w:val="13"/>
  </w:num>
  <w:num w:numId="5" w16cid:durableId="1388066932">
    <w:abstractNumId w:val="12"/>
  </w:num>
  <w:num w:numId="6" w16cid:durableId="1861435141">
    <w:abstractNumId w:val="9"/>
  </w:num>
  <w:num w:numId="7" w16cid:durableId="1828940053">
    <w:abstractNumId w:val="1"/>
  </w:num>
  <w:num w:numId="8" w16cid:durableId="271860066">
    <w:abstractNumId w:val="6"/>
  </w:num>
  <w:num w:numId="9" w16cid:durableId="179122792">
    <w:abstractNumId w:val="4"/>
  </w:num>
  <w:num w:numId="10" w16cid:durableId="1978221111">
    <w:abstractNumId w:val="7"/>
  </w:num>
  <w:num w:numId="11" w16cid:durableId="1930652941">
    <w:abstractNumId w:val="5"/>
  </w:num>
  <w:num w:numId="12" w16cid:durableId="1306400172">
    <w:abstractNumId w:val="8"/>
  </w:num>
  <w:num w:numId="13" w16cid:durableId="434325438">
    <w:abstractNumId w:val="3"/>
  </w:num>
  <w:num w:numId="14" w16cid:durableId="331030712">
    <w:abstractNumId w:val="2"/>
  </w:num>
  <w:num w:numId="15" w16cid:durableId="16016440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EA"/>
    <w:rsid w:val="00023477"/>
    <w:rsid w:val="000247FF"/>
    <w:rsid w:val="00025C8D"/>
    <w:rsid w:val="000303EE"/>
    <w:rsid w:val="00046AE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069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1C9B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54DEE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2192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3482"/>
    <w:rsid w:val="00634311"/>
    <w:rsid w:val="00641874"/>
    <w:rsid w:val="00650D6C"/>
    <w:rsid w:val="006676AE"/>
    <w:rsid w:val="006A3A1F"/>
    <w:rsid w:val="006A52B6"/>
    <w:rsid w:val="006B53D6"/>
    <w:rsid w:val="006D32F3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407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2B2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CF3"/>
    <w:rsid w:val="00AA2976"/>
    <w:rsid w:val="00AC5247"/>
    <w:rsid w:val="00AE6FF2"/>
    <w:rsid w:val="00B0088C"/>
    <w:rsid w:val="00B15219"/>
    <w:rsid w:val="00B15FD3"/>
    <w:rsid w:val="00B17206"/>
    <w:rsid w:val="00B34079"/>
    <w:rsid w:val="00B36ABD"/>
    <w:rsid w:val="00B5564D"/>
    <w:rsid w:val="00B8005E"/>
    <w:rsid w:val="00B90E42"/>
    <w:rsid w:val="00BA53CA"/>
    <w:rsid w:val="00BB0C3C"/>
    <w:rsid w:val="00BC10EA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5D71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1C7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1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EC1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33D10"/>
  <w15:docId w15:val="{930FB2F1-A706-40DE-9A87-375EB3EC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556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2024-08-09T11:44:00Z</dcterms:created>
  <dcterms:modified xsi:type="dcterms:W3CDTF">2024-08-14T12:13:00Z</dcterms:modified>
</cp:coreProperties>
</file>