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CDBBF" w14:textId="2EE1AD92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F42BAE">
        <w:rPr>
          <w:rFonts w:ascii="Arial" w:eastAsia="Times New Roman" w:hAnsi="Arial" w:cs="Arial"/>
          <w:bCs/>
          <w:sz w:val="24"/>
          <w:szCs w:val="20"/>
          <w:lang w:eastAsia="pl-PL"/>
        </w:rPr>
        <w:t>8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39494224" w14:textId="77777777" w:rsidTr="00D62E6E">
        <w:tc>
          <w:tcPr>
            <w:tcW w:w="2800" w:type="dxa"/>
            <w:shd w:val="clear" w:color="auto" w:fill="auto"/>
          </w:tcPr>
          <w:p w14:paraId="24B6EB01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8625D2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09D830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5B985A8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178A0755" w14:textId="77777777" w:rsidTr="00D62E6E">
        <w:tc>
          <w:tcPr>
            <w:tcW w:w="2800" w:type="dxa"/>
            <w:shd w:val="clear" w:color="auto" w:fill="auto"/>
          </w:tcPr>
          <w:p w14:paraId="4A7B3D30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4E739A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59C5027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8BBCBE6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547F403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10498" w:rsidRPr="00C14101" w14:paraId="794ADF7E" w14:textId="77777777" w:rsidTr="0051097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468F067" w14:textId="77777777" w:rsidR="00310498" w:rsidRPr="00C14101" w:rsidRDefault="00310498" w:rsidP="0051097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8DB8D09" w14:textId="77777777" w:rsidR="00310498" w:rsidRPr="00C14101" w:rsidRDefault="00310498" w:rsidP="00510973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10498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310498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310498">
              <w:rPr>
                <w:rFonts w:ascii="Arial" w:eastAsia="Times New Roman" w:hAnsi="Arial" w:cs="Arial"/>
                <w:lang w:eastAsia="pl-PL"/>
              </w:rPr>
              <w:t>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79BE8881" w14:textId="77777777" w:rsidR="00310498" w:rsidRPr="00C14101" w:rsidRDefault="00310498" w:rsidP="005109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D87AED5" w14:textId="77777777" w:rsidR="00310498" w:rsidRPr="00C14101" w:rsidRDefault="00310498" w:rsidP="005109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86CD4DE" w14:textId="77777777" w:rsidR="00BC121E" w:rsidRPr="00C14101" w:rsidRDefault="00310498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0027A8E4" w14:textId="77777777" w:rsidTr="00D62E6E">
        <w:tc>
          <w:tcPr>
            <w:tcW w:w="2269" w:type="dxa"/>
            <w:shd w:val="clear" w:color="auto" w:fill="auto"/>
          </w:tcPr>
          <w:p w14:paraId="122F184D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3C3F8AC" w14:textId="77777777" w:rsidR="00D62E6E" w:rsidRPr="00D62E6E" w:rsidRDefault="0031049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1049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Inwestycyjny zakup sprzętu medycznego (6 grup)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10498" w:rsidRPr="00D62E6E" w14:paraId="07F531D5" w14:textId="77777777" w:rsidTr="00510973">
        <w:tc>
          <w:tcPr>
            <w:tcW w:w="2269" w:type="dxa"/>
            <w:shd w:val="clear" w:color="auto" w:fill="auto"/>
          </w:tcPr>
          <w:p w14:paraId="0C86F478" w14:textId="77777777" w:rsidR="00310498" w:rsidRPr="00D62E6E" w:rsidRDefault="00310498" w:rsidP="0051097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05D5791" w14:textId="77777777" w:rsidR="00310498" w:rsidRPr="00D62E6E" w:rsidRDefault="00310498" w:rsidP="0051097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1049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SZP-271-25/24</w:t>
            </w:r>
          </w:p>
        </w:tc>
      </w:tr>
    </w:tbl>
    <w:p w14:paraId="64856CA4" w14:textId="77777777" w:rsidR="00BC121E" w:rsidRDefault="00310498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310498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6DA5B0DF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086FEF6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087F42B7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4940F83F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152F28F2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3E025484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283C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7896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DCDF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206C601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12E1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CB8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6CE7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6AFFA43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EFB5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202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7799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C4AB096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086551AC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31FAEB9B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22D7506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7E9D82F4" w14:textId="77777777" w:rsidTr="00620E37">
        <w:tc>
          <w:tcPr>
            <w:tcW w:w="2660" w:type="dxa"/>
            <w:shd w:val="clear" w:color="auto" w:fill="auto"/>
          </w:tcPr>
          <w:p w14:paraId="24EF273F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5C15AFC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65CC176A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1AB1B3E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C40FC47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41B1911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10498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7BB5CC6A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29B31" w14:textId="77777777" w:rsidR="00BD153C" w:rsidRDefault="00BD153C">
      <w:r>
        <w:separator/>
      </w:r>
    </w:p>
  </w:endnote>
  <w:endnote w:type="continuationSeparator" w:id="0">
    <w:p w14:paraId="1E77A50D" w14:textId="77777777" w:rsidR="00BD153C" w:rsidRDefault="00BD1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A22A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B120B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9271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E3C5F0A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8DC5C87">
        <v:line id="_x0000_s1025" style="position:absolute;left:0;text-align:left;z-index:251657728" from="-3.85pt,8.7pt" to="455.15pt,8.7pt"/>
      </w:pict>
    </w:r>
  </w:p>
  <w:p w14:paraId="3D16CE63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4D31C" w14:textId="77777777" w:rsidR="00310498" w:rsidRDefault="003104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651F0" w14:textId="77777777" w:rsidR="00BD153C" w:rsidRDefault="00BD153C">
      <w:r>
        <w:separator/>
      </w:r>
    </w:p>
  </w:footnote>
  <w:footnote w:type="continuationSeparator" w:id="0">
    <w:p w14:paraId="39BCAEE0" w14:textId="77777777" w:rsidR="00BD153C" w:rsidRDefault="00BD15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DE14A" w14:textId="77777777" w:rsidR="00310498" w:rsidRDefault="003104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5707B" w14:textId="77777777" w:rsidR="00310498" w:rsidRDefault="003104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E3970" w14:textId="77777777" w:rsidR="00310498" w:rsidRDefault="003104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34926219">
    <w:abstractNumId w:val="13"/>
  </w:num>
  <w:num w:numId="2" w16cid:durableId="587883360">
    <w:abstractNumId w:val="0"/>
  </w:num>
  <w:num w:numId="3" w16cid:durableId="740756185">
    <w:abstractNumId w:val="11"/>
  </w:num>
  <w:num w:numId="4" w16cid:durableId="1747532247">
    <w:abstractNumId w:val="8"/>
  </w:num>
  <w:num w:numId="5" w16cid:durableId="677317551">
    <w:abstractNumId w:val="7"/>
  </w:num>
  <w:num w:numId="6" w16cid:durableId="1785495520">
    <w:abstractNumId w:val="1"/>
  </w:num>
  <w:num w:numId="7" w16cid:durableId="75132817">
    <w:abstractNumId w:val="6"/>
  </w:num>
  <w:num w:numId="8" w16cid:durableId="1669212588">
    <w:abstractNumId w:val="3"/>
  </w:num>
  <w:num w:numId="9" w16cid:durableId="1950164184">
    <w:abstractNumId w:val="2"/>
  </w:num>
  <w:num w:numId="10" w16cid:durableId="960265410">
    <w:abstractNumId w:val="5"/>
  </w:num>
  <w:num w:numId="11" w16cid:durableId="1697922822">
    <w:abstractNumId w:val="10"/>
  </w:num>
  <w:num w:numId="12" w16cid:durableId="471144769">
    <w:abstractNumId w:val="4"/>
  </w:num>
  <w:num w:numId="13" w16cid:durableId="2130277552">
    <w:abstractNumId w:val="9"/>
  </w:num>
  <w:num w:numId="14" w16cid:durableId="15366963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153C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0498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D153C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2BAE"/>
    <w:rsid w:val="00F46593"/>
    <w:rsid w:val="00F568D6"/>
    <w:rsid w:val="00F67947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514ACA"/>
  <w15:chartTrackingRefBased/>
  <w15:docId w15:val="{EBA61336-A929-4C0A-A48F-549809DD2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225</Words>
  <Characters>1759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2010-01-07T09:39:00Z</cp:lastPrinted>
  <dcterms:created xsi:type="dcterms:W3CDTF">2024-08-20T09:42:00Z</dcterms:created>
  <dcterms:modified xsi:type="dcterms:W3CDTF">2024-08-20T09:42:00Z</dcterms:modified>
</cp:coreProperties>
</file>