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7823B" w14:textId="7C67FFDB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F1349">
        <w:rPr>
          <w:rFonts w:ascii="Arial" w:hAnsi="Arial" w:cs="Arial"/>
          <w:bCs/>
          <w:i w:val="0"/>
          <w:szCs w:val="24"/>
        </w:rPr>
        <w:t>10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4095A04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FBD82B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4A0AF15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3697AB7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73205C1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C97D4C2" w14:textId="77777777" w:rsidTr="004F10A0">
        <w:tc>
          <w:tcPr>
            <w:tcW w:w="2269" w:type="dxa"/>
            <w:shd w:val="clear" w:color="auto" w:fill="auto"/>
          </w:tcPr>
          <w:p w14:paraId="651387AA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487AB2" w14:textId="77777777" w:rsidR="00A137C9" w:rsidRPr="00A2540E" w:rsidRDefault="008E4F9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4F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 (6 grup)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E4F9B" w:rsidRPr="00A2540E" w14:paraId="2FB493FC" w14:textId="77777777" w:rsidTr="00510973">
        <w:tc>
          <w:tcPr>
            <w:tcW w:w="2269" w:type="dxa"/>
            <w:shd w:val="clear" w:color="auto" w:fill="auto"/>
          </w:tcPr>
          <w:p w14:paraId="57C9E500" w14:textId="77777777" w:rsidR="008E4F9B" w:rsidRPr="00A2540E" w:rsidRDefault="008E4F9B" w:rsidP="005109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63189F" w14:textId="77777777" w:rsidR="008E4F9B" w:rsidRPr="00A2540E" w:rsidRDefault="008E4F9B" w:rsidP="005109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4F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SZP-271-25/24</w:t>
            </w:r>
          </w:p>
        </w:tc>
      </w:tr>
    </w:tbl>
    <w:p w14:paraId="3D9DE6B7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DA8CED9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E4F9B" w:rsidRPr="008E4F9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01448E8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607F216A" w14:textId="77777777" w:rsidTr="00A137C9">
        <w:tc>
          <w:tcPr>
            <w:tcW w:w="617" w:type="dxa"/>
            <w:shd w:val="clear" w:color="auto" w:fill="auto"/>
            <w:vAlign w:val="center"/>
          </w:tcPr>
          <w:p w14:paraId="253D995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72F724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23FB13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F2B9C56" w14:textId="77777777" w:rsidTr="00A137C9">
        <w:tc>
          <w:tcPr>
            <w:tcW w:w="617" w:type="dxa"/>
            <w:shd w:val="clear" w:color="auto" w:fill="auto"/>
            <w:vAlign w:val="center"/>
          </w:tcPr>
          <w:p w14:paraId="0831B87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67DF58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9424A5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0DD2D0C" w14:textId="77777777" w:rsidTr="00A137C9">
        <w:tc>
          <w:tcPr>
            <w:tcW w:w="617" w:type="dxa"/>
            <w:shd w:val="clear" w:color="auto" w:fill="auto"/>
            <w:vAlign w:val="center"/>
          </w:tcPr>
          <w:p w14:paraId="2719852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9170BC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42CAC5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0160738" w14:textId="3AA29052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E4F9B" w:rsidRPr="008E4F9B">
        <w:rPr>
          <w:rFonts w:ascii="Arial" w:hAnsi="Arial" w:cs="Arial"/>
          <w:sz w:val="24"/>
          <w:szCs w:val="24"/>
        </w:rPr>
        <w:t>(</w:t>
      </w:r>
      <w:proofErr w:type="spellStart"/>
      <w:r w:rsidR="008E4F9B" w:rsidRPr="008E4F9B">
        <w:rPr>
          <w:rFonts w:ascii="Arial" w:hAnsi="Arial" w:cs="Arial"/>
          <w:sz w:val="24"/>
          <w:szCs w:val="24"/>
        </w:rPr>
        <w:t>t.j</w:t>
      </w:r>
      <w:proofErr w:type="spellEnd"/>
      <w:r w:rsidR="008E4F9B" w:rsidRPr="008E4F9B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391130D1" w14:textId="77777777" w:rsidTr="00A137C9">
        <w:tc>
          <w:tcPr>
            <w:tcW w:w="617" w:type="dxa"/>
            <w:shd w:val="clear" w:color="auto" w:fill="auto"/>
            <w:vAlign w:val="center"/>
          </w:tcPr>
          <w:p w14:paraId="081FAB5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1FDD53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1E9954B" w14:textId="324F7C65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</w:p>
        </w:tc>
      </w:tr>
      <w:tr w:rsidR="00B641BE" w:rsidRPr="0087706D" w14:paraId="3FC257DE" w14:textId="77777777" w:rsidTr="00A137C9">
        <w:tc>
          <w:tcPr>
            <w:tcW w:w="617" w:type="dxa"/>
            <w:shd w:val="clear" w:color="auto" w:fill="auto"/>
            <w:vAlign w:val="center"/>
          </w:tcPr>
          <w:p w14:paraId="638AA23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87DB4C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98C205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7A487DF" w14:textId="77777777" w:rsidTr="00A137C9">
        <w:tc>
          <w:tcPr>
            <w:tcW w:w="617" w:type="dxa"/>
            <w:shd w:val="clear" w:color="auto" w:fill="auto"/>
            <w:vAlign w:val="center"/>
          </w:tcPr>
          <w:p w14:paraId="1DB1AF7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4A4936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8B80BA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DFD4D7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991340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F76E6A5" w14:textId="77777777" w:rsidTr="004F10A0">
        <w:tc>
          <w:tcPr>
            <w:tcW w:w="2660" w:type="dxa"/>
            <w:shd w:val="clear" w:color="auto" w:fill="auto"/>
          </w:tcPr>
          <w:p w14:paraId="6284F48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1A6145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B6849D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AE69CD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C1AEFB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06C2291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E4F9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F7B3D34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FCF21" w14:textId="77777777" w:rsidR="00063404" w:rsidRDefault="00063404" w:rsidP="00025386">
      <w:pPr>
        <w:spacing w:after="0" w:line="240" w:lineRule="auto"/>
      </w:pPr>
      <w:r>
        <w:separator/>
      </w:r>
    </w:p>
  </w:endnote>
  <w:endnote w:type="continuationSeparator" w:id="0">
    <w:p w14:paraId="36B52862" w14:textId="77777777" w:rsidR="00063404" w:rsidRDefault="0006340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8D0A2" w14:textId="77777777" w:rsidR="008E4F9B" w:rsidRDefault="008E4F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5B5C1" w14:textId="77777777" w:rsidR="00025386" w:rsidRDefault="003B6565" w:rsidP="00025386">
    <w:pPr>
      <w:pStyle w:val="Stopka"/>
      <w:tabs>
        <w:tab w:val="clear" w:pos="4536"/>
      </w:tabs>
      <w:jc w:val="center"/>
    </w:pPr>
    <w:r>
      <w:rPr>
        <w:noProof/>
      </w:rPr>
      <w:pict w14:anchorId="3342B24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30A878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5FF0F4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02C26" w14:textId="77777777" w:rsidR="008E4F9B" w:rsidRDefault="008E4F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D9A49" w14:textId="77777777" w:rsidR="00063404" w:rsidRDefault="00063404" w:rsidP="00025386">
      <w:pPr>
        <w:spacing w:after="0" w:line="240" w:lineRule="auto"/>
      </w:pPr>
      <w:r>
        <w:separator/>
      </w:r>
    </w:p>
  </w:footnote>
  <w:footnote w:type="continuationSeparator" w:id="0">
    <w:p w14:paraId="45F4A4D3" w14:textId="77777777" w:rsidR="00063404" w:rsidRDefault="0006340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E573" w14:textId="77777777" w:rsidR="008E4F9B" w:rsidRDefault="008E4F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BE7C9" w14:textId="77777777" w:rsidR="008E4F9B" w:rsidRDefault="008E4F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EFFFD" w14:textId="77777777" w:rsidR="008E4F9B" w:rsidRDefault="008E4F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548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404"/>
    <w:rsid w:val="00025386"/>
    <w:rsid w:val="000423B9"/>
    <w:rsid w:val="00053927"/>
    <w:rsid w:val="00063404"/>
    <w:rsid w:val="00084786"/>
    <w:rsid w:val="0016158F"/>
    <w:rsid w:val="001C2314"/>
    <w:rsid w:val="00213980"/>
    <w:rsid w:val="0024648D"/>
    <w:rsid w:val="003A486D"/>
    <w:rsid w:val="003B6565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F1349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E4F9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8BE8D6"/>
  <w15:chartTrackingRefBased/>
  <w15:docId w15:val="{C3FD39A4-CB3F-4D06-846F-D9CB8C0C6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dcterms:created xsi:type="dcterms:W3CDTF">2024-08-20T12:05:00Z</dcterms:created>
  <dcterms:modified xsi:type="dcterms:W3CDTF">2024-08-20T12:05:00Z</dcterms:modified>
</cp:coreProperties>
</file>