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5DC2A0A9" w:rsidR="00140C27" w:rsidRPr="00140C27" w:rsidRDefault="00481976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Inwestycyjny zakup sprzętu medycznego (</w:t>
            </w:r>
            <w:r w:rsidR="00CE3DC8">
              <w:rPr>
                <w:rFonts w:ascii="Arial" w:hAnsi="Arial" w:cs="Arial"/>
                <w:bCs/>
              </w:rPr>
              <w:t>6</w:t>
            </w:r>
            <w:r w:rsidRPr="00481976">
              <w:rPr>
                <w:rFonts w:ascii="Arial" w:hAnsi="Arial" w:cs="Arial"/>
                <w:bCs/>
              </w:rPr>
              <w:t xml:space="preserve"> grup)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0F06C5EC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CE3DC8">
              <w:rPr>
                <w:rFonts w:ascii="Arial" w:hAnsi="Arial" w:cs="Arial"/>
                <w:bCs/>
              </w:rPr>
              <w:t>25</w:t>
            </w:r>
            <w:r w:rsidRPr="00481976">
              <w:rPr>
                <w:rFonts w:ascii="Arial" w:hAnsi="Arial" w:cs="Arial"/>
                <w:bCs/>
              </w:rPr>
              <w:t>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4B0BC610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596E6EC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5CE9FDE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7824236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09AD748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39CBA7DA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cenę: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1CED6B58" w14:textId="6739E79C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CE3DC8">
        <w:rPr>
          <w:rFonts w:ascii="Calibri Light" w:hAnsi="Calibri Light" w:cs="Calibri Light"/>
          <w:b/>
          <w:bCs/>
          <w:sz w:val="20"/>
          <w:szCs w:val="20"/>
        </w:rPr>
        <w:t>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B336C4" w14:paraId="0505E372" w14:textId="77777777" w:rsidTr="00B336C4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3BD51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B20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D9612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711A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0B66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D6DC43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E8BD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7809C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4ADC1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EFD8B8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59D42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2B9BD3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0AFF66D0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F32E35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407E0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2F6CB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9AB3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D9A8C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2BDD2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D0610F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285D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8E7A88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2D525CDA" w14:textId="77777777" w:rsidTr="00CE3DC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317DDE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5A8C46E" w14:textId="094A69B1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diatermia z modułem argonowym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6847DD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3DB7AD7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60461B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124D07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C5E472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7DCD9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E870833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E3DC8" w:rsidRPr="009E385A" w14:paraId="514C86CE" w14:textId="77777777" w:rsidTr="00CE3DC8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056F" w14:textId="76112D58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2F7E" w14:textId="4DEF1BE9" w:rsidR="00CE3DC8" w:rsidRPr="009E385A" w:rsidRDefault="00FD2D6B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CE3DC8">
              <w:rPr>
                <w:rFonts w:ascii="Arial" w:hAnsi="Arial" w:cs="Arial"/>
                <w:sz w:val="20"/>
                <w:szCs w:val="20"/>
              </w:rPr>
              <w:t>utla</w:t>
            </w:r>
            <w:r>
              <w:rPr>
                <w:rFonts w:ascii="Arial" w:hAnsi="Arial" w:cs="Arial"/>
                <w:sz w:val="20"/>
                <w:szCs w:val="20"/>
              </w:rPr>
              <w:t xml:space="preserve"> argonowa 5l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C924" w14:textId="36885EC5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5825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7D33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EDBD" w14:textId="6C940C8F" w:rsidR="00CE3DC8" w:rsidRPr="009E385A" w:rsidRDefault="00CE3DC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627D3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C462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D1AB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E3DC8" w:rsidRPr="009E385A" w14:paraId="5BB55C8E" w14:textId="77777777" w:rsidTr="00094CA7">
        <w:tc>
          <w:tcPr>
            <w:tcW w:w="3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8B96" w14:textId="6BDB386E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A900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1E9F" w14:textId="1D3F86B6" w:rsidR="00CE3DC8" w:rsidRDefault="00CE3DC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8763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C1B3" w14:textId="77777777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B69B" w14:textId="7A7CF3EF" w:rsidR="00CE3DC8" w:rsidRPr="009E385A" w:rsidRDefault="00CE3DC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-------------------------</w:t>
            </w:r>
          </w:p>
        </w:tc>
      </w:tr>
    </w:tbl>
    <w:p w14:paraId="4BC0E63F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24DCA91" w14:textId="02A6A20D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CE3DC8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229C4F1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60E1A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BEDB9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FA90E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9613D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82CBE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7D4753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A1B03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F1599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307A1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106F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050B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8E323B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434BD402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7544A4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D7216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29D78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3EC90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33A8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857B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9835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213AA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6D34D5E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58C18628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127CB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307322" w14:textId="21FE2E77" w:rsidR="00B336C4" w:rsidRPr="009E385A" w:rsidRDefault="00FD2D6B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CE3DC8">
              <w:rPr>
                <w:rFonts w:ascii="Arial" w:hAnsi="Arial" w:cs="Arial"/>
                <w:sz w:val="20"/>
                <w:szCs w:val="20"/>
              </w:rPr>
              <w:t>elemetria płodowa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DB7C4" w14:textId="39D6A3C9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FC0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D9456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492DB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B3AB1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B76C25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CAB1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5FCA7E3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13448C71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3F8822CD" w14:textId="1F85D7B1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CE3DC8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7CCBEA3D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ABE8B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B90F1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C44CF0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C84F6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9C0A4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D43FB0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40322D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BD13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8761FA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8CFA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33749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0D8C4B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2416A42E" w14:textId="77777777" w:rsidTr="00D94D38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E633ED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62D80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07331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40581F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81517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1FF30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BBA8AD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42D57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D042BF0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A7D8730" w14:textId="77777777" w:rsidTr="00D94D3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3A5344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3D37124" w14:textId="076A592A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optyka 0 stopni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1A85AC1" w14:textId="36FC9454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B336C4" w:rsidRPr="009E385A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52AE6E7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08CF8DB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D7D575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6C8C699D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61BC910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A1500C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2CBAB7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  <w:tr w:rsidR="00D94D38" w:rsidRPr="009E385A" w14:paraId="7F3AC6B6" w14:textId="77777777" w:rsidTr="00D94D38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E557912" w14:textId="054EBB3B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 xml:space="preserve">2.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012A8B7" w14:textId="0CE63D17" w:rsidR="00D94D38" w:rsidRPr="009E385A" w:rsidRDefault="00D94D38">
            <w:pPr>
              <w:pStyle w:val="Normalny1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optyka 45 stopni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6DF5404" w14:textId="60F22DE3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0A6E7A3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E1104F3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0DF7A29E" w14:textId="3253C409" w:rsidR="00D94D38" w:rsidRPr="009E385A" w:rsidRDefault="00D94D3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0263930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56CC7F6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93FD83F" w14:textId="77777777" w:rsidR="00D94D38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157C559" w14:textId="77777777" w:rsidR="00D94D38" w:rsidRPr="009E385A" w:rsidRDefault="00D94D38">
            <w:pPr>
              <w:rPr>
                <w:sz w:val="20"/>
                <w:szCs w:val="20"/>
              </w:rPr>
            </w:pPr>
          </w:p>
        </w:tc>
      </w:tr>
      <w:tr w:rsidR="00D94D38" w14:paraId="458314CD" w14:textId="77777777" w:rsidTr="0096341A">
        <w:tc>
          <w:tcPr>
            <w:tcW w:w="3842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4D4AB4A" w14:textId="062685B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DBC09A7" w14:textId="7777777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B285B" w14:textId="226731CC" w:rsidR="00D94D38" w:rsidRDefault="00D94D38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9D7F8FC" w14:textId="7777777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D77B1CA" w14:textId="7777777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C6ED8" w14:textId="7BE93CB7" w:rsidR="00D94D38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---------------------------</w:t>
            </w:r>
          </w:p>
        </w:tc>
        <w:tc>
          <w:tcPr>
            <w:tcW w:w="975" w:type="dxa"/>
          </w:tcPr>
          <w:p w14:paraId="006533DB" w14:textId="77777777" w:rsidR="00D94D38" w:rsidRDefault="00D94D38"/>
        </w:tc>
      </w:tr>
    </w:tbl>
    <w:p w14:paraId="4CB8148D" w14:textId="77777777" w:rsidR="00B336C4" w:rsidRDefault="00B336C4" w:rsidP="00B336C4">
      <w:pPr>
        <w:spacing w:line="276" w:lineRule="auto"/>
        <w:ind w:left="284"/>
        <w:contextualSpacing/>
        <w:jc w:val="both"/>
        <w:rPr>
          <w:sz w:val="22"/>
        </w:rPr>
      </w:pPr>
    </w:p>
    <w:p w14:paraId="4CF95670" w14:textId="45633470" w:rsidR="00B336C4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CE3DC8">
        <w:rPr>
          <w:rFonts w:ascii="Calibri Light" w:hAnsi="Calibri Light" w:cs="Calibri Light"/>
          <w:b/>
          <w:bCs/>
          <w:sz w:val="20"/>
          <w:szCs w:val="20"/>
        </w:rPr>
        <w:t>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14:paraId="23A2984A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75F22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D6EE5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81B62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36B5E3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ECA1A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8016100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F309B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8FE69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6D4D3D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CED251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2673BA6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68416B" w14:textId="77777777" w:rsidR="00B336C4" w:rsidRDefault="00B336C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14:paraId="0F266C8D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B91072" w14:textId="77777777" w:rsidR="00B336C4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B8BCC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2F168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810D84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F0692D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FFD6AA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B0037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A40A42" w14:textId="77777777" w:rsidR="00B336C4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2A5C5E" w14:textId="77777777" w:rsidR="00B336C4" w:rsidRDefault="00B336C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1596D93D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1F0E00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68F95B" w14:textId="04DA2B64" w:rsidR="00B336C4" w:rsidRPr="009E385A" w:rsidRDefault="00D94D38">
            <w:pPr>
              <w:pStyle w:val="Normalny1"/>
              <w:snapToGrid w:val="0"/>
              <w:rPr>
                <w:sz w:val="20"/>
                <w:szCs w:val="20"/>
              </w:rPr>
            </w:pPr>
            <w:r w:rsidRPr="009E385A">
              <w:rPr>
                <w:rFonts w:ascii="Arial" w:hAnsi="Arial" w:cs="Arial"/>
                <w:sz w:val="20"/>
                <w:szCs w:val="20"/>
              </w:rPr>
              <w:t>akcesoria do operacji ucha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32EC5B" w14:textId="465F2C7A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 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21FC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AAAC8D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8AA761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81142A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F77E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8DC26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B826CDB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5718BE2B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6B445C9F" w14:textId="5DE589F9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9E385A"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CE3DC8">
        <w:rPr>
          <w:rFonts w:ascii="Calibri Light" w:hAnsi="Calibri Light" w:cs="Calibri Light"/>
          <w:b/>
          <w:bCs/>
          <w:sz w:val="20"/>
          <w:szCs w:val="20"/>
        </w:rPr>
        <w:t>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B336C4" w:rsidRPr="009E385A" w14:paraId="161AAC59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A23A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A2424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D690FC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850DE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73488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18B27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42E89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EA0FAA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767DB0E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4B69F2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62C5C28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D82BF2" w14:textId="77777777" w:rsidR="00B336C4" w:rsidRPr="009E385A" w:rsidRDefault="00B336C4">
            <w:pPr>
              <w:pStyle w:val="Zawartotabeli"/>
              <w:jc w:val="center"/>
              <w:textAlignment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 w:rsidRPr="009E385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B336C4" w:rsidRPr="009E385A" w14:paraId="4F70C4A7" w14:textId="77777777" w:rsidTr="00B336C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52861C" w14:textId="77777777" w:rsidR="00B336C4" w:rsidRPr="009E385A" w:rsidRDefault="00B336C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EFA75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F416F6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21D174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6D332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50E54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784A13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BEBC15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422ACC" w14:textId="77777777" w:rsidR="00B336C4" w:rsidRPr="009E385A" w:rsidRDefault="00B336C4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B336C4" w:rsidRPr="009E385A" w14:paraId="47127C87" w14:textId="77777777" w:rsidTr="00B336C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350DC4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5DDC89" w14:textId="2D04FD3B" w:rsidR="00B336C4" w:rsidRPr="009E385A" w:rsidRDefault="00FD2D6B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CE3DC8">
              <w:rPr>
                <w:rFonts w:ascii="Arial" w:hAnsi="Arial" w:cs="Arial"/>
                <w:sz w:val="20"/>
                <w:szCs w:val="20"/>
              </w:rPr>
              <w:t>ózek anestezjologiczny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E266CA" w14:textId="20D982A2" w:rsidR="00B336C4" w:rsidRPr="009E385A" w:rsidRDefault="00D94D38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CE3DC8">
              <w:rPr>
                <w:rFonts w:ascii="Calibri Light" w:hAnsi="Calibri Light" w:cs="Calibri Light"/>
                <w:sz w:val="20"/>
                <w:szCs w:val="20"/>
              </w:rPr>
              <w:t>sztuka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8DFFF8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1837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3E4DAB" w14:textId="77777777" w:rsidR="00B336C4" w:rsidRPr="009E385A" w:rsidRDefault="00B336C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66B3E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BD065C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9D349" w14:textId="77777777" w:rsidR="00B336C4" w:rsidRPr="009E385A" w:rsidRDefault="00B336C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51B6585" w14:textId="77777777" w:rsidR="00B336C4" w:rsidRPr="009E385A" w:rsidRDefault="00B336C4">
            <w:pPr>
              <w:rPr>
                <w:sz w:val="20"/>
                <w:szCs w:val="20"/>
              </w:rPr>
            </w:pPr>
          </w:p>
        </w:tc>
      </w:tr>
    </w:tbl>
    <w:p w14:paraId="2878EBDA" w14:textId="77777777" w:rsid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5D2D582" w14:textId="6D905C54" w:rsid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CE3DC8">
        <w:rPr>
          <w:rFonts w:ascii="Calibri Light" w:hAnsi="Calibri Light" w:cs="Calibri Light"/>
          <w:b/>
          <w:bCs/>
          <w:sz w:val="20"/>
          <w:szCs w:val="20"/>
        </w:rPr>
        <w:t>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D94D38" w14:paraId="609E2A7F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55CA56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4008E7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A26094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6005B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C882FD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6561C9E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94CB37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44D373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670ADC9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C7A4AC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5056494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F0529D" w14:textId="77777777" w:rsidR="00D94D38" w:rsidRDefault="00D94D38" w:rsidP="00F10ED2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94D38" w14:paraId="5F7E0D71" w14:textId="77777777" w:rsidTr="00F10ED2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D145B2" w14:textId="77777777" w:rsidR="00D94D38" w:rsidRDefault="00D94D38" w:rsidP="00F10ED2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6B854C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580F7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913AB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86D7D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137758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D6712A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C03E63" w14:textId="77777777" w:rsid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126259E" w14:textId="77777777" w:rsidR="00D94D38" w:rsidRDefault="00D94D38" w:rsidP="00F10ED2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D94D38" w:rsidRPr="00D94D38" w14:paraId="3AF1A72C" w14:textId="77777777" w:rsidTr="00F10ED2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D68963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14C92" w14:textId="72ECD861" w:rsidR="00D94D38" w:rsidRPr="00D94D38" w:rsidRDefault="00FD2D6B" w:rsidP="00F10ED2">
            <w:pPr>
              <w:pStyle w:val="Normalny1"/>
              <w:snapToGrid w:val="0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CE3DC8">
              <w:rPr>
                <w:rFonts w:ascii="Arial" w:hAnsi="Arial" w:cs="Arial"/>
                <w:sz w:val="20"/>
                <w:szCs w:val="20"/>
              </w:rPr>
              <w:t>ampa operacyjna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C339F6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35054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DAF0A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B0C44F" w14:textId="77777777" w:rsidR="00D94D38" w:rsidRPr="00D94D38" w:rsidRDefault="00D94D38" w:rsidP="00F10ED2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D94D38"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67F4F2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CD77B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37548" w14:textId="77777777" w:rsidR="00D94D38" w:rsidRPr="00D94D38" w:rsidRDefault="00D94D38" w:rsidP="00F10ED2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DC71EB3" w14:textId="77777777" w:rsidR="00D94D38" w:rsidRPr="00D94D38" w:rsidRDefault="00D94D38" w:rsidP="00F10ED2">
            <w:pPr>
              <w:rPr>
                <w:sz w:val="20"/>
                <w:szCs w:val="20"/>
              </w:rPr>
            </w:pPr>
          </w:p>
        </w:tc>
      </w:tr>
    </w:tbl>
    <w:p w14:paraId="3622A062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22B837EF" w14:textId="77777777" w:rsidR="00D94D38" w:rsidRPr="00D94D38" w:rsidRDefault="00D94D38" w:rsidP="00D94D3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D94D38" w14:paraId="75394BE5" w14:textId="77777777" w:rsidTr="009E385A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F51399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560F" w14:textId="77777777" w:rsidR="00D94D38" w:rsidRDefault="00D94D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D94D38" w14:paraId="27B90324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04BCE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4D38" w14:paraId="5FBD1CA1" w14:textId="77777777" w:rsidTr="009E385A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D94D38" w:rsidRDefault="00D94D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39522" w14:textId="77777777" w:rsidR="00D94D38" w:rsidRDefault="00D94D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02D5B4B8" w14:textId="3FF8C4AB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........</w:t>
      </w:r>
      <w:r w:rsidR="00FD2D6B">
        <w:rPr>
          <w:rFonts w:ascii="Arial" w:hAnsi="Arial" w:cs="Arial"/>
        </w:rPr>
        <w:t>...</w:t>
      </w:r>
      <w:r w:rsidR="006522FA" w:rsidRPr="00BE474D">
        <w:rPr>
          <w:rFonts w:ascii="Arial" w:hAnsi="Arial" w:cs="Arial"/>
        </w:rPr>
        <w:t xml:space="preserve">.. </w:t>
      </w:r>
      <w:r>
        <w:rPr>
          <w:rFonts w:ascii="Arial" w:hAnsi="Arial" w:cs="Arial"/>
        </w:rPr>
        <w:t>tygodni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</w:t>
      </w:r>
      <w:r w:rsidR="00D94D38" w:rsidRPr="00FD2D6B">
        <w:rPr>
          <w:rFonts w:ascii="Arial" w:hAnsi="Arial" w:cs="Arial"/>
          <w:color w:val="FF0000"/>
        </w:rPr>
        <w:t>(vide kryteria oceny ofert)</w:t>
      </w:r>
      <w:r w:rsidR="006522FA" w:rsidRPr="00FD2D6B">
        <w:rPr>
          <w:rFonts w:ascii="Arial" w:hAnsi="Arial" w:cs="Arial"/>
          <w:color w:val="FF0000"/>
        </w:rPr>
        <w:t>,</w:t>
      </w: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02484C72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7BB8BF53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1CD77E94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CE3DC8">
      <w:rPr>
        <w:sz w:val="20"/>
        <w:szCs w:val="20"/>
      </w:rPr>
      <w:t>25</w:t>
    </w:r>
    <w:r w:rsidR="00481976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2"/>
  </w:num>
  <w:num w:numId="2" w16cid:durableId="1882670393">
    <w:abstractNumId w:val="0"/>
  </w:num>
  <w:num w:numId="3" w16cid:durableId="1839035877">
    <w:abstractNumId w:val="1"/>
  </w:num>
  <w:num w:numId="4" w16cid:durableId="692263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8279E"/>
    <w:rsid w:val="002A516E"/>
    <w:rsid w:val="002C23F2"/>
    <w:rsid w:val="002E612D"/>
    <w:rsid w:val="00367F75"/>
    <w:rsid w:val="003A37A9"/>
    <w:rsid w:val="003B769C"/>
    <w:rsid w:val="003E0201"/>
    <w:rsid w:val="00481976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CE3DC8"/>
    <w:rsid w:val="00D554C7"/>
    <w:rsid w:val="00D5631A"/>
    <w:rsid w:val="00D613AB"/>
    <w:rsid w:val="00D94D38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D2D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749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2024-06-03T10:45:00Z</cp:lastPrinted>
  <dcterms:created xsi:type="dcterms:W3CDTF">2024-08-20T09:49:00Z</dcterms:created>
  <dcterms:modified xsi:type="dcterms:W3CDTF">2024-08-20T10:17:00Z</dcterms:modified>
</cp:coreProperties>
</file>