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C2BC9A" w14:textId="52F70B8B" w:rsidR="00FB7F50" w:rsidRPr="002245BE" w:rsidRDefault="00781944" w:rsidP="006808D8">
      <w:pPr>
        <w:spacing w:after="240"/>
        <w:jc w:val="right"/>
        <w:rPr>
          <w:sz w:val="22"/>
          <w:szCs w:val="22"/>
        </w:rPr>
      </w:pPr>
      <w:bookmarkStart w:id="0" w:name="_Hlk53520193"/>
      <w:r w:rsidRPr="0078194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8A73D6">
        <w:rPr>
          <w:sz w:val="22"/>
          <w:szCs w:val="22"/>
        </w:rPr>
        <w:t>21.08.2024r.</w:t>
      </w:r>
    </w:p>
    <w:p w14:paraId="32CA4F24" w14:textId="77777777" w:rsidR="002032C0" w:rsidRPr="001F47FA" w:rsidRDefault="002032C0" w:rsidP="002032C0">
      <w:pPr>
        <w:rPr>
          <w:b/>
          <w:bCs/>
          <w:sz w:val="22"/>
          <w:szCs w:val="22"/>
        </w:rPr>
      </w:pPr>
      <w:r w:rsidRPr="001F47FA">
        <w:rPr>
          <w:b/>
          <w:bCs/>
          <w:sz w:val="22"/>
          <w:szCs w:val="22"/>
        </w:rPr>
        <w:t xml:space="preserve">Szpital Miejski Specjalistyczny </w:t>
      </w:r>
    </w:p>
    <w:p w14:paraId="164AE0D6" w14:textId="77777777" w:rsidR="002032C0" w:rsidRPr="001F47FA" w:rsidRDefault="002032C0" w:rsidP="002032C0">
      <w:pPr>
        <w:rPr>
          <w:sz w:val="22"/>
          <w:szCs w:val="22"/>
        </w:rPr>
      </w:pPr>
      <w:r w:rsidRPr="001F47FA">
        <w:rPr>
          <w:b/>
          <w:bCs/>
          <w:sz w:val="22"/>
          <w:szCs w:val="22"/>
        </w:rPr>
        <w:t>im. Gabriela Narutowicza w Krakowie</w:t>
      </w:r>
    </w:p>
    <w:p w14:paraId="51A03387" w14:textId="77777777" w:rsidR="002032C0" w:rsidRPr="001F47FA" w:rsidRDefault="002032C0" w:rsidP="002032C0">
      <w:pPr>
        <w:rPr>
          <w:sz w:val="22"/>
          <w:szCs w:val="22"/>
        </w:rPr>
      </w:pPr>
      <w:r w:rsidRPr="001F47FA">
        <w:rPr>
          <w:sz w:val="22"/>
          <w:szCs w:val="22"/>
        </w:rPr>
        <w:t>ul. Prądnicka 35-37</w:t>
      </w:r>
    </w:p>
    <w:p w14:paraId="09E5AE51" w14:textId="77777777" w:rsidR="002032C0" w:rsidRPr="001F47FA" w:rsidRDefault="002032C0" w:rsidP="002032C0">
      <w:pPr>
        <w:rPr>
          <w:sz w:val="22"/>
          <w:szCs w:val="22"/>
        </w:rPr>
      </w:pPr>
      <w:r w:rsidRPr="001F47FA">
        <w:rPr>
          <w:sz w:val="22"/>
          <w:szCs w:val="22"/>
        </w:rPr>
        <w:t>31-202 Kraków</w:t>
      </w:r>
    </w:p>
    <w:p w14:paraId="4B5D1EF5" w14:textId="77777777" w:rsidR="008642B3" w:rsidRPr="001F47FA" w:rsidRDefault="00836DAF" w:rsidP="001F47FA">
      <w:pPr>
        <w:pStyle w:val="Nagwek1"/>
        <w:spacing w:before="600"/>
        <w:rPr>
          <w:szCs w:val="24"/>
        </w:rPr>
      </w:pPr>
      <w:r w:rsidRPr="001F47FA">
        <w:rPr>
          <w:szCs w:val="24"/>
        </w:rPr>
        <w:t>OGŁOSZENIE</w:t>
      </w:r>
    </w:p>
    <w:p w14:paraId="4E798C6C" w14:textId="77777777" w:rsidR="008642B3" w:rsidRPr="001F47FA" w:rsidRDefault="008642B3" w:rsidP="001F47FA">
      <w:pPr>
        <w:spacing w:after="480"/>
        <w:jc w:val="center"/>
        <w:rPr>
          <w:b/>
        </w:rPr>
      </w:pPr>
      <w:r w:rsidRPr="001F47FA">
        <w:rPr>
          <w:b/>
        </w:rPr>
        <w:t xml:space="preserve">o </w:t>
      </w:r>
      <w:r w:rsidR="0054734E" w:rsidRPr="001F47FA">
        <w:rPr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8328"/>
      </w:tblGrid>
      <w:tr w:rsidR="00781944" w:rsidRPr="001F47FA" w14:paraId="0D478838" w14:textId="77777777" w:rsidTr="00A13926">
        <w:trPr>
          <w:trHeight w:val="638"/>
        </w:trPr>
        <w:tc>
          <w:tcPr>
            <w:tcW w:w="959" w:type="dxa"/>
            <w:shd w:val="clear" w:color="auto" w:fill="auto"/>
          </w:tcPr>
          <w:p w14:paraId="280CE8E6" w14:textId="77777777" w:rsidR="00781944" w:rsidRPr="001F47FA" w:rsidRDefault="00781944" w:rsidP="00A13926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1F47FA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24F74FB" w14:textId="5C566760" w:rsidR="00781944" w:rsidRPr="001F47FA" w:rsidRDefault="00781944" w:rsidP="00A13926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1F47FA">
              <w:rPr>
                <w:sz w:val="20"/>
                <w:szCs w:val="20"/>
              </w:rPr>
              <w:t>postępowania o udzielenie zamówienia publicznego, prowadzonego w trybie przetarg</w:t>
            </w:r>
            <w:r w:rsidR="00D507F5" w:rsidRPr="001F47FA">
              <w:rPr>
                <w:sz w:val="20"/>
                <w:szCs w:val="20"/>
              </w:rPr>
              <w:t>u</w:t>
            </w:r>
            <w:r w:rsidRPr="001F47FA">
              <w:rPr>
                <w:sz w:val="20"/>
                <w:szCs w:val="20"/>
              </w:rPr>
              <w:t xml:space="preserve"> nieograniczon</w:t>
            </w:r>
            <w:r w:rsidR="00D507F5" w:rsidRPr="001F47FA">
              <w:rPr>
                <w:sz w:val="20"/>
                <w:szCs w:val="20"/>
              </w:rPr>
              <w:t>ego</w:t>
            </w:r>
            <w:r w:rsidRPr="001F47FA">
              <w:rPr>
                <w:b/>
                <w:sz w:val="20"/>
                <w:szCs w:val="20"/>
              </w:rPr>
              <w:t xml:space="preserve"> </w:t>
            </w:r>
            <w:r w:rsidRPr="001F47FA">
              <w:rPr>
                <w:bCs/>
                <w:sz w:val="20"/>
                <w:szCs w:val="20"/>
              </w:rPr>
              <w:t>na</w:t>
            </w:r>
            <w:r w:rsidRPr="001F47FA">
              <w:rPr>
                <w:b/>
                <w:sz w:val="20"/>
                <w:szCs w:val="20"/>
              </w:rPr>
              <w:t xml:space="preserve"> </w:t>
            </w:r>
            <w:r w:rsidRPr="001F47FA">
              <w:rPr>
                <w:bCs/>
                <w:sz w:val="20"/>
                <w:szCs w:val="20"/>
              </w:rPr>
              <w:t>”</w:t>
            </w:r>
            <w:r w:rsidRPr="001F47FA">
              <w:rPr>
                <w:b/>
                <w:bCs/>
                <w:i/>
                <w:iCs/>
                <w:sz w:val="20"/>
                <w:szCs w:val="20"/>
              </w:rPr>
              <w:t>Zakup i dostawa produktów farmaceutycznych II</w:t>
            </w:r>
            <w:r w:rsidRPr="001F47FA">
              <w:rPr>
                <w:bCs/>
                <w:sz w:val="20"/>
                <w:szCs w:val="20"/>
              </w:rPr>
              <w:t>”</w:t>
            </w:r>
            <w:r w:rsidRPr="001F47FA">
              <w:rPr>
                <w:b/>
                <w:sz w:val="20"/>
                <w:szCs w:val="20"/>
              </w:rPr>
              <w:t xml:space="preserve"> </w:t>
            </w:r>
            <w:r w:rsidRPr="001F47FA">
              <w:rPr>
                <w:bCs/>
                <w:sz w:val="20"/>
                <w:szCs w:val="20"/>
              </w:rPr>
              <w:t>– znak sprawy</w:t>
            </w:r>
            <w:r w:rsidRPr="001F47FA">
              <w:rPr>
                <w:b/>
                <w:sz w:val="20"/>
                <w:szCs w:val="20"/>
              </w:rPr>
              <w:t xml:space="preserve"> ZP/40/2024</w:t>
            </w:r>
            <w:r w:rsidRPr="001F47FA">
              <w:rPr>
                <w:bCs/>
                <w:sz w:val="20"/>
                <w:szCs w:val="20"/>
              </w:rPr>
              <w:t>.</w:t>
            </w:r>
          </w:p>
        </w:tc>
      </w:tr>
    </w:tbl>
    <w:p w14:paraId="0C418751" w14:textId="77777777" w:rsidR="008642B3" w:rsidRPr="001F47F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1F47FA">
        <w:rPr>
          <w:sz w:val="20"/>
          <w:szCs w:val="20"/>
        </w:rPr>
        <w:t>Zamawiający, działając na podstawie art. 253 ust. 1</w:t>
      </w:r>
      <w:r w:rsidR="00836DAF" w:rsidRPr="001F47FA">
        <w:rPr>
          <w:sz w:val="20"/>
          <w:szCs w:val="20"/>
        </w:rPr>
        <w:t xml:space="preserve"> pkt 1 i ust. 2</w:t>
      </w:r>
      <w:r w:rsidRPr="001F47FA">
        <w:rPr>
          <w:sz w:val="20"/>
          <w:szCs w:val="20"/>
        </w:rPr>
        <w:t xml:space="preserve"> ustawy z dnia 11 września 2019</w:t>
      </w:r>
      <w:r w:rsidR="002032C0" w:rsidRPr="001F47FA">
        <w:rPr>
          <w:sz w:val="20"/>
          <w:szCs w:val="20"/>
        </w:rPr>
        <w:t xml:space="preserve"> </w:t>
      </w:r>
      <w:r w:rsidRPr="001F47FA">
        <w:rPr>
          <w:sz w:val="20"/>
          <w:szCs w:val="20"/>
        </w:rPr>
        <w:t>r. Prawo zamówień publicznych, zwanej dalej „ustawą Pzp”</w:t>
      </w:r>
      <w:r w:rsidR="00D26ED6" w:rsidRPr="001F47FA">
        <w:rPr>
          <w:sz w:val="20"/>
          <w:szCs w:val="20"/>
        </w:rPr>
        <w:t xml:space="preserve">, </w:t>
      </w:r>
      <w:r w:rsidRPr="001F47FA">
        <w:rPr>
          <w:sz w:val="20"/>
          <w:szCs w:val="20"/>
        </w:rPr>
        <w:t>informuje</w:t>
      </w:r>
      <w:r w:rsidR="00D26ED6" w:rsidRPr="001F47FA">
        <w:rPr>
          <w:sz w:val="20"/>
          <w:szCs w:val="20"/>
        </w:rPr>
        <w:t xml:space="preserve">, że w toczącym się postępowaniu o udzielenie zamówienia publicznego, jako </w:t>
      </w:r>
      <w:r w:rsidR="00756CDA" w:rsidRPr="001F47FA">
        <w:rPr>
          <w:sz w:val="20"/>
          <w:szCs w:val="20"/>
        </w:rPr>
        <w:t>najkorzystniejsz</w:t>
      </w:r>
      <w:r w:rsidR="00D26ED6" w:rsidRPr="001F47FA">
        <w:rPr>
          <w:sz w:val="20"/>
          <w:szCs w:val="20"/>
        </w:rPr>
        <w:t xml:space="preserve">a wybrana została </w:t>
      </w:r>
      <w:r w:rsidR="00756CDA" w:rsidRPr="001F47FA">
        <w:rPr>
          <w:sz w:val="20"/>
          <w:szCs w:val="20"/>
        </w:rPr>
        <w:t>ofer</w:t>
      </w:r>
      <w:r w:rsidR="00D26ED6" w:rsidRPr="001F47FA">
        <w:rPr>
          <w:sz w:val="20"/>
          <w:szCs w:val="20"/>
        </w:rPr>
        <w:t>t</w:t>
      </w:r>
      <w:r w:rsidR="009F0E5C" w:rsidRPr="001F47FA">
        <w:rPr>
          <w:sz w:val="20"/>
          <w:szCs w:val="20"/>
        </w:rPr>
        <w:t>a</w:t>
      </w:r>
      <w:r w:rsidR="00D26ED6" w:rsidRPr="001F47FA">
        <w:rPr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781944" w14:paraId="49611B47" w14:textId="77777777" w:rsidTr="00A13926">
        <w:trPr>
          <w:cantSplit/>
        </w:trPr>
        <w:tc>
          <w:tcPr>
            <w:tcW w:w="9072" w:type="dxa"/>
          </w:tcPr>
          <w:p w14:paraId="48F0E007" w14:textId="77777777" w:rsidR="00781944" w:rsidRPr="00D507F5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D507F5">
              <w:rPr>
                <w:b/>
                <w:sz w:val="20"/>
                <w:szCs w:val="20"/>
              </w:rPr>
              <w:t>Salus International Sp. z o.o.</w:t>
            </w:r>
          </w:p>
          <w:p w14:paraId="5BCF4FD2" w14:textId="4299EEA4" w:rsidR="00781944" w:rsidRPr="00D507F5" w:rsidRDefault="00D507F5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 xml:space="preserve">ul. </w:t>
            </w:r>
            <w:r w:rsidR="00781944" w:rsidRPr="00D507F5">
              <w:rPr>
                <w:bCs/>
                <w:sz w:val="20"/>
                <w:szCs w:val="20"/>
              </w:rPr>
              <w:t xml:space="preserve">Pułaskiego 9 </w:t>
            </w:r>
          </w:p>
          <w:p w14:paraId="3B361EFB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>40-273 Katowice</w:t>
            </w:r>
          </w:p>
          <w:p w14:paraId="4A8BA510" w14:textId="2664DE06" w:rsidR="00781944" w:rsidRPr="00D507F5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D507F5">
              <w:rPr>
                <w:sz w:val="20"/>
                <w:szCs w:val="20"/>
              </w:rPr>
              <w:t xml:space="preserve">Pakiet 3 - Phenylephrine </w:t>
            </w:r>
          </w:p>
          <w:p w14:paraId="6EE103F1" w14:textId="31380272" w:rsidR="00781944" w:rsidRPr="00D507F5" w:rsidRDefault="00781944" w:rsidP="00D507F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D507F5">
              <w:rPr>
                <w:color w:val="000000"/>
                <w:sz w:val="20"/>
                <w:szCs w:val="20"/>
              </w:rPr>
              <w:t>Uzasadnienie wyboru:</w:t>
            </w:r>
            <w:r w:rsidR="00D507F5" w:rsidRPr="00D507F5">
              <w:rPr>
                <w:color w:val="000000"/>
                <w:sz w:val="20"/>
                <w:szCs w:val="20"/>
              </w:rPr>
              <w:t xml:space="preserve"> </w:t>
            </w:r>
            <w:r w:rsidRPr="00D507F5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2CBDAD5B" w14:textId="77777777" w:rsidTr="00A13926">
        <w:trPr>
          <w:cantSplit/>
        </w:trPr>
        <w:tc>
          <w:tcPr>
            <w:tcW w:w="9072" w:type="dxa"/>
          </w:tcPr>
          <w:p w14:paraId="2D604DD5" w14:textId="67A1A9D4" w:rsidR="00781944" w:rsidRPr="00D507F5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D507F5">
              <w:rPr>
                <w:b/>
                <w:sz w:val="20"/>
                <w:szCs w:val="20"/>
              </w:rPr>
              <w:t xml:space="preserve">Aesculap Chifa </w:t>
            </w:r>
            <w:r w:rsidR="00D507F5" w:rsidRPr="00D507F5">
              <w:rPr>
                <w:b/>
                <w:sz w:val="20"/>
                <w:szCs w:val="20"/>
              </w:rPr>
              <w:t>Sp. z o.o.</w:t>
            </w:r>
          </w:p>
          <w:p w14:paraId="6296B274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 xml:space="preserve">ul. Tysiąclecia 14 </w:t>
            </w:r>
          </w:p>
          <w:p w14:paraId="4A48F052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>64-300 Nowy Tomyśl</w:t>
            </w:r>
          </w:p>
          <w:p w14:paraId="6A1582DB" w14:textId="3FFD0A60" w:rsidR="00781944" w:rsidRPr="00D507F5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D507F5">
              <w:rPr>
                <w:sz w:val="20"/>
                <w:szCs w:val="20"/>
              </w:rPr>
              <w:t xml:space="preserve">Pakiet 4 - Kalii chloridum </w:t>
            </w:r>
          </w:p>
          <w:p w14:paraId="71F70668" w14:textId="041AB79D" w:rsidR="00781944" w:rsidRPr="00D507F5" w:rsidRDefault="00781944" w:rsidP="00D507F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D507F5">
              <w:rPr>
                <w:color w:val="000000"/>
                <w:sz w:val="20"/>
                <w:szCs w:val="20"/>
              </w:rPr>
              <w:t>Uzasadnienie wyboru:</w:t>
            </w:r>
            <w:r w:rsidR="00D507F5" w:rsidRPr="00D507F5">
              <w:rPr>
                <w:color w:val="000000"/>
                <w:sz w:val="20"/>
                <w:szCs w:val="20"/>
              </w:rPr>
              <w:t xml:space="preserve"> </w:t>
            </w:r>
            <w:r w:rsidRPr="00D507F5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62D43BF6" w14:textId="77777777" w:rsidTr="00A13926">
        <w:trPr>
          <w:cantSplit/>
        </w:trPr>
        <w:tc>
          <w:tcPr>
            <w:tcW w:w="9072" w:type="dxa"/>
          </w:tcPr>
          <w:p w14:paraId="03B0535B" w14:textId="335C41DB" w:rsidR="00781944" w:rsidRPr="00D507F5" w:rsidRDefault="00D507F5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D507F5">
              <w:rPr>
                <w:b/>
                <w:sz w:val="20"/>
                <w:szCs w:val="20"/>
              </w:rPr>
              <w:t>Centrala Farmaceutyczna CEFARM S.A.</w:t>
            </w:r>
          </w:p>
          <w:p w14:paraId="1E7A6EA0" w14:textId="68C3A6FB" w:rsidR="00781944" w:rsidRPr="00D507F5" w:rsidRDefault="00D507F5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>ul. Jana Kazimierza</w:t>
            </w:r>
            <w:r w:rsidR="00781944" w:rsidRPr="00D507F5">
              <w:rPr>
                <w:bCs/>
                <w:sz w:val="20"/>
                <w:szCs w:val="20"/>
              </w:rPr>
              <w:t xml:space="preserve"> 16 </w:t>
            </w:r>
          </w:p>
          <w:p w14:paraId="59F2BC2D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>01-248 Warszawa</w:t>
            </w:r>
          </w:p>
          <w:p w14:paraId="743D5EEC" w14:textId="0BF83226" w:rsidR="00781944" w:rsidRPr="00D507F5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D507F5">
              <w:rPr>
                <w:sz w:val="20"/>
                <w:szCs w:val="20"/>
              </w:rPr>
              <w:t>Pakiet 6 - Cladribinum*</w:t>
            </w:r>
          </w:p>
          <w:p w14:paraId="5D92C674" w14:textId="08F76FAF" w:rsidR="00781944" w:rsidRPr="00D507F5" w:rsidRDefault="00781944" w:rsidP="00D507F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D507F5">
              <w:rPr>
                <w:color w:val="000000"/>
                <w:sz w:val="20"/>
                <w:szCs w:val="20"/>
              </w:rPr>
              <w:t>Uzasadnienie wyboru:</w:t>
            </w:r>
            <w:r w:rsidR="00D507F5" w:rsidRPr="00D507F5">
              <w:rPr>
                <w:color w:val="000000"/>
                <w:sz w:val="20"/>
                <w:szCs w:val="20"/>
              </w:rPr>
              <w:t xml:space="preserve"> </w:t>
            </w:r>
            <w:r w:rsidRPr="00D507F5">
              <w:rPr>
                <w:sz w:val="20"/>
                <w:szCs w:val="20"/>
              </w:rPr>
              <w:t>Najkorzys</w:t>
            </w:r>
            <w:r w:rsidR="00D507F5" w:rsidRPr="00D507F5">
              <w:rPr>
                <w:sz w:val="20"/>
                <w:szCs w:val="20"/>
              </w:rPr>
              <w:t>t</w:t>
            </w:r>
            <w:r w:rsidRPr="00D507F5">
              <w:rPr>
                <w:sz w:val="20"/>
                <w:szCs w:val="20"/>
              </w:rPr>
              <w:t>niejsza złożona oferta spełniająca wymagania Zamawiającego.</w:t>
            </w:r>
          </w:p>
        </w:tc>
      </w:tr>
      <w:tr w:rsidR="00781944" w:rsidRPr="00D507F5" w14:paraId="66BA4972" w14:textId="77777777" w:rsidTr="00A13926">
        <w:trPr>
          <w:cantSplit/>
        </w:trPr>
        <w:tc>
          <w:tcPr>
            <w:tcW w:w="9072" w:type="dxa"/>
          </w:tcPr>
          <w:p w14:paraId="030D34D2" w14:textId="77777777" w:rsidR="00781944" w:rsidRPr="00D507F5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D507F5">
              <w:rPr>
                <w:b/>
                <w:sz w:val="20"/>
                <w:szCs w:val="20"/>
              </w:rPr>
              <w:t>Urtica Sp. z o.o.</w:t>
            </w:r>
          </w:p>
          <w:p w14:paraId="2CB017B5" w14:textId="518AB344" w:rsidR="00781944" w:rsidRPr="00D507F5" w:rsidRDefault="00D507F5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 xml:space="preserve">ul. </w:t>
            </w:r>
            <w:r w:rsidR="00781944" w:rsidRPr="00D507F5">
              <w:rPr>
                <w:bCs/>
                <w:sz w:val="20"/>
                <w:szCs w:val="20"/>
              </w:rPr>
              <w:t xml:space="preserve">Krzemieniecka 120 </w:t>
            </w:r>
          </w:p>
          <w:p w14:paraId="7A8A562A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>54-640 Wrocław</w:t>
            </w:r>
          </w:p>
          <w:p w14:paraId="5186585E" w14:textId="510C167D" w:rsidR="00781944" w:rsidRPr="00D507F5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D507F5">
              <w:rPr>
                <w:sz w:val="20"/>
                <w:szCs w:val="20"/>
              </w:rPr>
              <w:t xml:space="preserve">Pakiet 7 - Błękit </w:t>
            </w:r>
          </w:p>
          <w:p w14:paraId="4E8F3392" w14:textId="1D1E3ECC" w:rsidR="00781944" w:rsidRPr="00D507F5" w:rsidRDefault="00781944" w:rsidP="00D507F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D507F5">
              <w:rPr>
                <w:color w:val="000000"/>
                <w:sz w:val="20"/>
                <w:szCs w:val="20"/>
              </w:rPr>
              <w:t>Uzasadnienie wyboru:</w:t>
            </w:r>
            <w:r w:rsidR="00D507F5" w:rsidRPr="00D507F5">
              <w:rPr>
                <w:color w:val="000000"/>
                <w:sz w:val="20"/>
                <w:szCs w:val="20"/>
              </w:rPr>
              <w:t xml:space="preserve"> </w:t>
            </w:r>
            <w:r w:rsidRPr="00D507F5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5BB8FDC7" w14:textId="77777777" w:rsidTr="00A13926">
        <w:trPr>
          <w:cantSplit/>
        </w:trPr>
        <w:tc>
          <w:tcPr>
            <w:tcW w:w="9072" w:type="dxa"/>
          </w:tcPr>
          <w:p w14:paraId="13A0795A" w14:textId="6ACE32B6" w:rsidR="00781944" w:rsidRPr="00D507F5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D507F5">
              <w:rPr>
                <w:b/>
                <w:sz w:val="20"/>
                <w:szCs w:val="20"/>
              </w:rPr>
              <w:t>N</w:t>
            </w:r>
            <w:r w:rsidR="00D507F5" w:rsidRPr="00D507F5">
              <w:rPr>
                <w:b/>
                <w:sz w:val="20"/>
                <w:szCs w:val="20"/>
              </w:rPr>
              <w:t>obipharm</w:t>
            </w:r>
            <w:r w:rsidRPr="00D507F5">
              <w:rPr>
                <w:b/>
                <w:sz w:val="20"/>
                <w:szCs w:val="20"/>
              </w:rPr>
              <w:t xml:space="preserve"> Sp. z o.o.</w:t>
            </w:r>
          </w:p>
          <w:p w14:paraId="0E5C2A7F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>L. Rydygiera 8 /-</w:t>
            </w:r>
          </w:p>
          <w:p w14:paraId="00D6F17A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>01-793 Warszawa</w:t>
            </w:r>
          </w:p>
          <w:p w14:paraId="387293DC" w14:textId="037C5B45" w:rsidR="00781944" w:rsidRPr="00D507F5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D507F5">
              <w:rPr>
                <w:sz w:val="20"/>
                <w:szCs w:val="20"/>
              </w:rPr>
              <w:t xml:space="preserve">Pakiet 8 - Immunoglobuliny </w:t>
            </w:r>
          </w:p>
          <w:p w14:paraId="59F3094F" w14:textId="4D5ECBB9" w:rsidR="00781944" w:rsidRPr="00D507F5" w:rsidRDefault="00781944" w:rsidP="00D507F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D507F5">
              <w:rPr>
                <w:color w:val="000000"/>
                <w:sz w:val="20"/>
                <w:szCs w:val="20"/>
              </w:rPr>
              <w:t>Uzasadnienie wyboru:</w:t>
            </w:r>
            <w:r w:rsidR="00D507F5" w:rsidRPr="00D507F5">
              <w:rPr>
                <w:color w:val="000000"/>
                <w:sz w:val="20"/>
                <w:szCs w:val="20"/>
              </w:rPr>
              <w:t xml:space="preserve"> </w:t>
            </w:r>
            <w:r w:rsidRPr="00D507F5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376E5DFA" w14:textId="77777777" w:rsidTr="00A13926">
        <w:trPr>
          <w:cantSplit/>
        </w:trPr>
        <w:tc>
          <w:tcPr>
            <w:tcW w:w="9072" w:type="dxa"/>
          </w:tcPr>
          <w:p w14:paraId="62ECB294" w14:textId="77777777" w:rsidR="00781944" w:rsidRPr="00D507F5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D507F5">
              <w:rPr>
                <w:b/>
                <w:sz w:val="20"/>
                <w:szCs w:val="20"/>
              </w:rPr>
              <w:t>Baxter Polska Sp. z o.o.</w:t>
            </w:r>
          </w:p>
          <w:p w14:paraId="2D8BB833" w14:textId="785618C4" w:rsidR="00781944" w:rsidRPr="00D507F5" w:rsidRDefault="00D507F5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 xml:space="preserve">ul. </w:t>
            </w:r>
            <w:r w:rsidR="00781944" w:rsidRPr="00D507F5">
              <w:rPr>
                <w:bCs/>
                <w:sz w:val="20"/>
                <w:szCs w:val="20"/>
              </w:rPr>
              <w:t xml:space="preserve">Kruczkowskiego 8 </w:t>
            </w:r>
          </w:p>
          <w:p w14:paraId="64264D99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>00-380 Warszawa</w:t>
            </w:r>
          </w:p>
          <w:p w14:paraId="25A55D79" w14:textId="44C558E6" w:rsidR="00781944" w:rsidRPr="00D507F5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D507F5">
              <w:rPr>
                <w:sz w:val="20"/>
                <w:szCs w:val="20"/>
              </w:rPr>
              <w:t>Pakiet 9 - Roztwór do hemofiltracji i hemodializy</w:t>
            </w:r>
          </w:p>
          <w:p w14:paraId="139E3545" w14:textId="5BD4A6FF" w:rsidR="00781944" w:rsidRPr="00D507F5" w:rsidRDefault="00781944" w:rsidP="00D507F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D507F5">
              <w:rPr>
                <w:color w:val="000000"/>
                <w:sz w:val="20"/>
                <w:szCs w:val="20"/>
              </w:rPr>
              <w:t>Uzasadnienie wyboru:</w:t>
            </w:r>
            <w:r w:rsidR="00D507F5" w:rsidRPr="00D507F5">
              <w:rPr>
                <w:color w:val="000000"/>
                <w:sz w:val="20"/>
                <w:szCs w:val="20"/>
              </w:rPr>
              <w:t xml:space="preserve"> </w:t>
            </w:r>
            <w:r w:rsidRPr="00D507F5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5BBD6142" w14:textId="77777777" w:rsidTr="00A13926">
        <w:trPr>
          <w:cantSplit/>
        </w:trPr>
        <w:tc>
          <w:tcPr>
            <w:tcW w:w="9072" w:type="dxa"/>
          </w:tcPr>
          <w:p w14:paraId="2018055B" w14:textId="77777777" w:rsidR="00781944" w:rsidRPr="00D507F5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D507F5">
              <w:rPr>
                <w:b/>
                <w:sz w:val="20"/>
                <w:szCs w:val="20"/>
              </w:rPr>
              <w:lastRenderedPageBreak/>
              <w:t>Delfarma Sp. z o.o.</w:t>
            </w:r>
          </w:p>
          <w:p w14:paraId="54923D1D" w14:textId="23385847" w:rsidR="00781944" w:rsidRPr="00D507F5" w:rsidRDefault="00D507F5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 xml:space="preserve">ul. </w:t>
            </w:r>
            <w:r w:rsidR="00781944" w:rsidRPr="00D507F5">
              <w:rPr>
                <w:bCs/>
                <w:sz w:val="20"/>
                <w:szCs w:val="20"/>
              </w:rPr>
              <w:t xml:space="preserve">Św. Teresy od Dzieciątka Jezus 111 </w:t>
            </w:r>
          </w:p>
          <w:p w14:paraId="093F5F33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>91-222 Łódź</w:t>
            </w:r>
          </w:p>
          <w:p w14:paraId="63B043AC" w14:textId="439F6C57" w:rsidR="00781944" w:rsidRPr="00D507F5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D507F5">
              <w:rPr>
                <w:sz w:val="20"/>
                <w:szCs w:val="20"/>
              </w:rPr>
              <w:t xml:space="preserve">Pakiet 10 - Erythromycin </w:t>
            </w:r>
          </w:p>
          <w:p w14:paraId="18DC6FE5" w14:textId="2BA338A1" w:rsidR="00781944" w:rsidRPr="00D507F5" w:rsidRDefault="00781944" w:rsidP="00D507F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D507F5">
              <w:rPr>
                <w:color w:val="000000"/>
                <w:sz w:val="20"/>
                <w:szCs w:val="20"/>
              </w:rPr>
              <w:t>Uzasadnienie wyboru:</w:t>
            </w:r>
            <w:r w:rsidR="00D507F5" w:rsidRPr="00D507F5">
              <w:rPr>
                <w:color w:val="000000"/>
                <w:sz w:val="20"/>
                <w:szCs w:val="20"/>
              </w:rPr>
              <w:t xml:space="preserve"> </w:t>
            </w:r>
            <w:r w:rsidRPr="00D507F5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781944" w14:paraId="4349654B" w14:textId="77777777" w:rsidTr="00A13926">
        <w:trPr>
          <w:cantSplit/>
        </w:trPr>
        <w:tc>
          <w:tcPr>
            <w:tcW w:w="9072" w:type="dxa"/>
          </w:tcPr>
          <w:p w14:paraId="0B48FC3E" w14:textId="77777777" w:rsidR="00781944" w:rsidRPr="00D507F5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D507F5">
              <w:rPr>
                <w:b/>
                <w:sz w:val="20"/>
                <w:szCs w:val="20"/>
              </w:rPr>
              <w:t>Asclepios S.A.</w:t>
            </w:r>
          </w:p>
          <w:p w14:paraId="0A019325" w14:textId="387DE3FD" w:rsidR="00781944" w:rsidRPr="00D507F5" w:rsidRDefault="00D507F5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 xml:space="preserve">ul. </w:t>
            </w:r>
            <w:r w:rsidR="00781944" w:rsidRPr="00D507F5">
              <w:rPr>
                <w:bCs/>
                <w:sz w:val="20"/>
                <w:szCs w:val="20"/>
              </w:rPr>
              <w:t xml:space="preserve">Hubska 44 </w:t>
            </w:r>
          </w:p>
          <w:p w14:paraId="7976A3E4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>50-502 Wrocław</w:t>
            </w:r>
          </w:p>
          <w:p w14:paraId="0C63266B" w14:textId="7ABFF94D" w:rsidR="00781944" w:rsidRPr="00D507F5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D507F5">
              <w:rPr>
                <w:sz w:val="20"/>
                <w:szCs w:val="20"/>
              </w:rPr>
              <w:t>Pakiet 11 - Glatiramer acetate I</w:t>
            </w:r>
          </w:p>
          <w:p w14:paraId="7D23037A" w14:textId="79B01707" w:rsidR="00781944" w:rsidRPr="00D507F5" w:rsidRDefault="00781944" w:rsidP="00D507F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D507F5">
              <w:rPr>
                <w:color w:val="000000"/>
                <w:sz w:val="20"/>
                <w:szCs w:val="20"/>
              </w:rPr>
              <w:t>Uzasadnienie wyboru:</w:t>
            </w:r>
            <w:r w:rsidR="00D507F5" w:rsidRPr="00D507F5">
              <w:rPr>
                <w:color w:val="000000"/>
                <w:sz w:val="20"/>
                <w:szCs w:val="20"/>
              </w:rPr>
              <w:t xml:space="preserve"> </w:t>
            </w:r>
            <w:r w:rsidRPr="00D507F5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02B52C5A" w14:textId="77777777" w:rsidTr="00A13926">
        <w:trPr>
          <w:cantSplit/>
        </w:trPr>
        <w:tc>
          <w:tcPr>
            <w:tcW w:w="9072" w:type="dxa"/>
          </w:tcPr>
          <w:p w14:paraId="71BFBF64" w14:textId="77777777" w:rsidR="00781944" w:rsidRPr="00D507F5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D507F5">
              <w:rPr>
                <w:b/>
                <w:sz w:val="20"/>
                <w:szCs w:val="20"/>
              </w:rPr>
              <w:t>Urtica Sp. z o.o.</w:t>
            </w:r>
          </w:p>
          <w:p w14:paraId="641E54AA" w14:textId="62DDA620" w:rsidR="00781944" w:rsidRPr="00D507F5" w:rsidRDefault="00D507F5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 xml:space="preserve">ul. </w:t>
            </w:r>
            <w:r w:rsidR="00781944" w:rsidRPr="00D507F5">
              <w:rPr>
                <w:bCs/>
                <w:sz w:val="20"/>
                <w:szCs w:val="20"/>
              </w:rPr>
              <w:t xml:space="preserve">Krzemieniecka 120 </w:t>
            </w:r>
          </w:p>
          <w:p w14:paraId="7AA2E8FA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>54-640 Wrocław</w:t>
            </w:r>
          </w:p>
          <w:p w14:paraId="20D2BFCA" w14:textId="6C3AFE1A" w:rsidR="00781944" w:rsidRPr="00D507F5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D507F5">
              <w:rPr>
                <w:sz w:val="20"/>
                <w:szCs w:val="20"/>
              </w:rPr>
              <w:t xml:space="preserve">Pakiet 12 - Kontrasty </w:t>
            </w:r>
          </w:p>
          <w:p w14:paraId="39F4E2FF" w14:textId="79B44CC7" w:rsidR="00781944" w:rsidRPr="00D507F5" w:rsidRDefault="00781944" w:rsidP="00D507F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D507F5">
              <w:rPr>
                <w:color w:val="000000"/>
                <w:sz w:val="20"/>
                <w:szCs w:val="20"/>
              </w:rPr>
              <w:t>Uzasadnienie wyboru:</w:t>
            </w:r>
            <w:r w:rsidR="00D507F5" w:rsidRPr="00D507F5">
              <w:rPr>
                <w:color w:val="000000"/>
                <w:sz w:val="20"/>
                <w:szCs w:val="20"/>
              </w:rPr>
              <w:t xml:space="preserve"> </w:t>
            </w:r>
            <w:r w:rsidRPr="00D507F5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0456724A" w14:textId="77777777" w:rsidTr="00A13926">
        <w:trPr>
          <w:cantSplit/>
        </w:trPr>
        <w:tc>
          <w:tcPr>
            <w:tcW w:w="9072" w:type="dxa"/>
          </w:tcPr>
          <w:p w14:paraId="7B7338C1" w14:textId="5AB2704B" w:rsidR="00781944" w:rsidRPr="00D507F5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D507F5">
              <w:rPr>
                <w:b/>
                <w:sz w:val="20"/>
                <w:szCs w:val="20"/>
              </w:rPr>
              <w:t>Fresenius Kabi Polska Sp. z o.o.</w:t>
            </w:r>
          </w:p>
          <w:p w14:paraId="0E554FEF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 xml:space="preserve">Al. Jerozolimskie 134 </w:t>
            </w:r>
          </w:p>
          <w:p w14:paraId="79E84C20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>02-305 Warszawa</w:t>
            </w:r>
          </w:p>
          <w:p w14:paraId="01E5CEF0" w14:textId="355B9AA1" w:rsidR="00781944" w:rsidRPr="00D507F5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D507F5">
              <w:rPr>
                <w:sz w:val="20"/>
                <w:szCs w:val="20"/>
              </w:rPr>
              <w:t>Pakiet 14 - Ondansetron</w:t>
            </w:r>
          </w:p>
          <w:p w14:paraId="0FF35026" w14:textId="5FB26AA7" w:rsidR="00781944" w:rsidRPr="00D507F5" w:rsidRDefault="00781944" w:rsidP="00D507F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D507F5">
              <w:rPr>
                <w:color w:val="000000"/>
                <w:sz w:val="20"/>
                <w:szCs w:val="20"/>
              </w:rPr>
              <w:t>Uzasadnienie wyboru:</w:t>
            </w:r>
            <w:r w:rsidR="00D507F5" w:rsidRPr="00D507F5">
              <w:rPr>
                <w:color w:val="000000"/>
                <w:sz w:val="20"/>
                <w:szCs w:val="20"/>
              </w:rPr>
              <w:t xml:space="preserve"> </w:t>
            </w:r>
            <w:r w:rsidRPr="00D507F5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3C7618E3" w14:textId="77777777" w:rsidTr="00A13926">
        <w:trPr>
          <w:cantSplit/>
        </w:trPr>
        <w:tc>
          <w:tcPr>
            <w:tcW w:w="9072" w:type="dxa"/>
          </w:tcPr>
          <w:p w14:paraId="036B2201" w14:textId="6EB5D637" w:rsidR="00781944" w:rsidRPr="00D507F5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D507F5">
              <w:rPr>
                <w:b/>
                <w:sz w:val="20"/>
                <w:szCs w:val="20"/>
              </w:rPr>
              <w:t>Aesculap Chifa S</w:t>
            </w:r>
            <w:r w:rsidR="00D507F5" w:rsidRPr="00D507F5">
              <w:rPr>
                <w:b/>
                <w:sz w:val="20"/>
                <w:szCs w:val="20"/>
              </w:rPr>
              <w:t>p. z o.o.</w:t>
            </w:r>
          </w:p>
          <w:p w14:paraId="40043EC7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 xml:space="preserve">ul. Tysiąclecia 14 </w:t>
            </w:r>
          </w:p>
          <w:p w14:paraId="7DE93DE4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>64-300 Nowy Tomyśl</w:t>
            </w:r>
          </w:p>
          <w:p w14:paraId="0E7CF47B" w14:textId="50E7F07E" w:rsidR="00781944" w:rsidRPr="00D507F5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D507F5">
              <w:rPr>
                <w:sz w:val="20"/>
                <w:szCs w:val="20"/>
              </w:rPr>
              <w:t xml:space="preserve">Pakiet 15 - Płyny </w:t>
            </w:r>
          </w:p>
          <w:p w14:paraId="430F4926" w14:textId="005399B5" w:rsidR="00781944" w:rsidRPr="00D507F5" w:rsidRDefault="00781944" w:rsidP="00D507F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507F5">
              <w:rPr>
                <w:color w:val="000000"/>
                <w:sz w:val="20"/>
                <w:szCs w:val="20"/>
              </w:rPr>
              <w:t>Uzasadnienie wyboru:</w:t>
            </w:r>
            <w:r w:rsidR="00D507F5" w:rsidRPr="00D507F5">
              <w:rPr>
                <w:color w:val="000000"/>
                <w:sz w:val="20"/>
                <w:szCs w:val="20"/>
              </w:rPr>
              <w:t xml:space="preserve"> </w:t>
            </w:r>
            <w:r w:rsidRPr="00D507F5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5BDFE0B1" w14:textId="77777777" w:rsidTr="00A13926">
        <w:trPr>
          <w:cantSplit/>
        </w:trPr>
        <w:tc>
          <w:tcPr>
            <w:tcW w:w="9072" w:type="dxa"/>
          </w:tcPr>
          <w:p w14:paraId="19A58D64" w14:textId="77777777" w:rsidR="00781944" w:rsidRPr="00D507F5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D507F5">
              <w:rPr>
                <w:b/>
                <w:sz w:val="20"/>
                <w:szCs w:val="20"/>
              </w:rPr>
              <w:t>Asclepios S.A.</w:t>
            </w:r>
          </w:p>
          <w:p w14:paraId="7F2DEF65" w14:textId="5FDB5968" w:rsidR="00781944" w:rsidRPr="00D507F5" w:rsidRDefault="00D507F5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 xml:space="preserve">ul. </w:t>
            </w:r>
            <w:r w:rsidR="00781944" w:rsidRPr="00D507F5">
              <w:rPr>
                <w:bCs/>
                <w:sz w:val="20"/>
                <w:szCs w:val="20"/>
              </w:rPr>
              <w:t xml:space="preserve">Hubska 44 </w:t>
            </w:r>
          </w:p>
          <w:p w14:paraId="2045ED21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>50-502 Wrocław</w:t>
            </w:r>
          </w:p>
          <w:p w14:paraId="5BFF0935" w14:textId="26FB3703" w:rsidR="00781944" w:rsidRPr="00D507F5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D507F5">
              <w:rPr>
                <w:sz w:val="20"/>
                <w:szCs w:val="20"/>
              </w:rPr>
              <w:t>Pakiet 18 - Bleomycini</w:t>
            </w:r>
          </w:p>
          <w:p w14:paraId="459763E3" w14:textId="02E175C0" w:rsidR="00781944" w:rsidRPr="00D507F5" w:rsidRDefault="00781944" w:rsidP="00D507F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D507F5">
              <w:rPr>
                <w:color w:val="000000"/>
                <w:sz w:val="20"/>
                <w:szCs w:val="20"/>
              </w:rPr>
              <w:t>Uzasadnienie wyboru:</w:t>
            </w:r>
            <w:r w:rsidR="00D507F5" w:rsidRPr="00D507F5">
              <w:rPr>
                <w:color w:val="000000"/>
                <w:sz w:val="20"/>
                <w:szCs w:val="20"/>
              </w:rPr>
              <w:t xml:space="preserve"> </w:t>
            </w:r>
            <w:r w:rsidRPr="00D507F5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265C7BF4" w14:textId="77777777" w:rsidTr="00A13926">
        <w:trPr>
          <w:cantSplit/>
        </w:trPr>
        <w:tc>
          <w:tcPr>
            <w:tcW w:w="9072" w:type="dxa"/>
          </w:tcPr>
          <w:p w14:paraId="36BBCF5A" w14:textId="77777777" w:rsidR="00781944" w:rsidRPr="00D507F5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D507F5">
              <w:rPr>
                <w:b/>
                <w:sz w:val="20"/>
                <w:szCs w:val="20"/>
              </w:rPr>
              <w:t>Salus International Sp. z o.o.</w:t>
            </w:r>
          </w:p>
          <w:p w14:paraId="5E0E7C7F" w14:textId="4F262855" w:rsidR="00781944" w:rsidRPr="00D507F5" w:rsidRDefault="00D507F5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 xml:space="preserve">ul. </w:t>
            </w:r>
            <w:r w:rsidR="00781944" w:rsidRPr="00D507F5">
              <w:rPr>
                <w:bCs/>
                <w:sz w:val="20"/>
                <w:szCs w:val="20"/>
              </w:rPr>
              <w:t xml:space="preserve">Pułaskiego 9 </w:t>
            </w:r>
          </w:p>
          <w:p w14:paraId="6CCAF4F1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>40-273 Katowice</w:t>
            </w:r>
          </w:p>
          <w:p w14:paraId="11F57013" w14:textId="2BF46ADE" w:rsidR="00781944" w:rsidRPr="00D507F5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D507F5">
              <w:rPr>
                <w:sz w:val="20"/>
                <w:szCs w:val="20"/>
              </w:rPr>
              <w:t>Pakiet 19 - Netupitantum + Palonosetroni</w:t>
            </w:r>
          </w:p>
          <w:p w14:paraId="1AB4D502" w14:textId="5ABD9847" w:rsidR="00781944" w:rsidRPr="00D507F5" w:rsidRDefault="00781944" w:rsidP="00D507F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D507F5">
              <w:rPr>
                <w:color w:val="000000"/>
                <w:sz w:val="20"/>
                <w:szCs w:val="20"/>
              </w:rPr>
              <w:t>Uzasadnienie wyboru:</w:t>
            </w:r>
            <w:r w:rsidR="00D507F5" w:rsidRPr="00D507F5">
              <w:rPr>
                <w:color w:val="000000"/>
                <w:sz w:val="20"/>
                <w:szCs w:val="20"/>
              </w:rPr>
              <w:t xml:space="preserve"> </w:t>
            </w:r>
            <w:r w:rsidRPr="00D507F5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781944" w14:paraId="176BF345" w14:textId="77777777" w:rsidTr="00A13926">
        <w:trPr>
          <w:cantSplit/>
        </w:trPr>
        <w:tc>
          <w:tcPr>
            <w:tcW w:w="9072" w:type="dxa"/>
          </w:tcPr>
          <w:p w14:paraId="450C0B65" w14:textId="77777777" w:rsidR="00781944" w:rsidRPr="00D507F5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D507F5">
              <w:rPr>
                <w:b/>
                <w:sz w:val="20"/>
                <w:szCs w:val="20"/>
              </w:rPr>
              <w:t>Amgen Sp. z o.o.</w:t>
            </w:r>
          </w:p>
          <w:p w14:paraId="7A1DEDAA" w14:textId="046C0BAA" w:rsidR="00781944" w:rsidRPr="00D507F5" w:rsidRDefault="00D507F5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 xml:space="preserve">ul. </w:t>
            </w:r>
            <w:r w:rsidR="00781944" w:rsidRPr="00D507F5">
              <w:rPr>
                <w:bCs/>
                <w:sz w:val="20"/>
                <w:szCs w:val="20"/>
              </w:rPr>
              <w:t xml:space="preserve">Puławska 145 </w:t>
            </w:r>
          </w:p>
          <w:p w14:paraId="69339A00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>02-715 Warszawa</w:t>
            </w:r>
          </w:p>
          <w:p w14:paraId="743A4F9D" w14:textId="43FE0037" w:rsidR="00781944" w:rsidRPr="00D507F5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D507F5">
              <w:rPr>
                <w:sz w:val="20"/>
                <w:szCs w:val="20"/>
              </w:rPr>
              <w:t>Pakiet 20 - Panitumumabum</w:t>
            </w:r>
          </w:p>
          <w:p w14:paraId="1FABA880" w14:textId="7C7C9BA5" w:rsidR="00781944" w:rsidRPr="00D507F5" w:rsidRDefault="00781944" w:rsidP="00D507F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D507F5">
              <w:rPr>
                <w:color w:val="000000"/>
                <w:sz w:val="20"/>
                <w:szCs w:val="20"/>
              </w:rPr>
              <w:t>Uzasadnienie wyboru:</w:t>
            </w:r>
            <w:r w:rsidR="00D507F5" w:rsidRPr="00D507F5">
              <w:rPr>
                <w:color w:val="000000"/>
                <w:sz w:val="20"/>
                <w:szCs w:val="20"/>
              </w:rPr>
              <w:t xml:space="preserve"> </w:t>
            </w:r>
            <w:r w:rsidRPr="00D507F5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213D2995" w14:textId="77777777" w:rsidTr="00A13926">
        <w:trPr>
          <w:cantSplit/>
        </w:trPr>
        <w:tc>
          <w:tcPr>
            <w:tcW w:w="9072" w:type="dxa"/>
          </w:tcPr>
          <w:p w14:paraId="23605D75" w14:textId="77777777" w:rsidR="00781944" w:rsidRPr="00D507F5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D507F5">
              <w:rPr>
                <w:b/>
                <w:sz w:val="20"/>
                <w:szCs w:val="20"/>
              </w:rPr>
              <w:t>Bialmed Sp. z o.o.</w:t>
            </w:r>
          </w:p>
          <w:p w14:paraId="42EE1E9B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>ul. Kazimierzowska 46/48 /35</w:t>
            </w:r>
          </w:p>
          <w:p w14:paraId="4418F6A0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>02-546 Warszawa</w:t>
            </w:r>
          </w:p>
          <w:p w14:paraId="5F8B91D9" w14:textId="348CF4DE" w:rsidR="00781944" w:rsidRPr="00D507F5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D507F5">
              <w:rPr>
                <w:sz w:val="20"/>
                <w:szCs w:val="20"/>
              </w:rPr>
              <w:t xml:space="preserve">Pakiet 21 - Aztreonam </w:t>
            </w:r>
          </w:p>
          <w:p w14:paraId="75964760" w14:textId="2ECB6D9F" w:rsidR="00781944" w:rsidRPr="00D507F5" w:rsidRDefault="00781944" w:rsidP="00D507F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D507F5">
              <w:rPr>
                <w:color w:val="000000"/>
                <w:sz w:val="20"/>
                <w:szCs w:val="20"/>
              </w:rPr>
              <w:t>Uzasadnienie wyboru:</w:t>
            </w:r>
            <w:r w:rsidR="00D507F5" w:rsidRPr="00D507F5">
              <w:rPr>
                <w:color w:val="000000"/>
                <w:sz w:val="20"/>
                <w:szCs w:val="20"/>
              </w:rPr>
              <w:t xml:space="preserve"> </w:t>
            </w:r>
            <w:r w:rsidRPr="00D507F5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781944" w14:paraId="7E158C7D" w14:textId="77777777" w:rsidTr="00A13926">
        <w:trPr>
          <w:cantSplit/>
        </w:trPr>
        <w:tc>
          <w:tcPr>
            <w:tcW w:w="9072" w:type="dxa"/>
          </w:tcPr>
          <w:p w14:paraId="42710EC6" w14:textId="77777777" w:rsidR="00781944" w:rsidRPr="00D507F5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D507F5">
              <w:rPr>
                <w:b/>
                <w:sz w:val="20"/>
                <w:szCs w:val="20"/>
              </w:rPr>
              <w:lastRenderedPageBreak/>
              <w:t>Urtica Sp. z o.o.</w:t>
            </w:r>
          </w:p>
          <w:p w14:paraId="06508D03" w14:textId="08E031E6" w:rsidR="00781944" w:rsidRPr="00D507F5" w:rsidRDefault="00D507F5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 xml:space="preserve">ul. </w:t>
            </w:r>
            <w:r w:rsidR="00781944" w:rsidRPr="00D507F5">
              <w:rPr>
                <w:bCs/>
                <w:sz w:val="20"/>
                <w:szCs w:val="20"/>
              </w:rPr>
              <w:t xml:space="preserve">Krzemieniecka 120 </w:t>
            </w:r>
          </w:p>
          <w:p w14:paraId="5B3E5FB7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>54-640 Wrocław</w:t>
            </w:r>
          </w:p>
          <w:p w14:paraId="05177682" w14:textId="26962B04" w:rsidR="00781944" w:rsidRPr="00D507F5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D507F5">
              <w:rPr>
                <w:sz w:val="20"/>
                <w:szCs w:val="20"/>
              </w:rPr>
              <w:t>Pakiet 22 - Avelumabum</w:t>
            </w:r>
          </w:p>
          <w:p w14:paraId="169570D0" w14:textId="2A01B7F5" w:rsidR="00781944" w:rsidRPr="00D507F5" w:rsidRDefault="00781944" w:rsidP="00D507F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D507F5">
              <w:rPr>
                <w:color w:val="000000"/>
                <w:sz w:val="20"/>
                <w:szCs w:val="20"/>
              </w:rPr>
              <w:t>Uzasadnienie wyboru:</w:t>
            </w:r>
            <w:r w:rsidR="00D507F5" w:rsidRPr="00D507F5">
              <w:rPr>
                <w:color w:val="000000"/>
                <w:sz w:val="20"/>
                <w:szCs w:val="20"/>
              </w:rPr>
              <w:t xml:space="preserve"> </w:t>
            </w:r>
            <w:r w:rsidRPr="00D507F5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1E6DA4BD" w14:textId="77777777" w:rsidTr="00A13926">
        <w:trPr>
          <w:cantSplit/>
        </w:trPr>
        <w:tc>
          <w:tcPr>
            <w:tcW w:w="9072" w:type="dxa"/>
          </w:tcPr>
          <w:p w14:paraId="1BBB88B4" w14:textId="77777777" w:rsidR="00781944" w:rsidRPr="00D507F5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D507F5">
              <w:rPr>
                <w:b/>
                <w:sz w:val="20"/>
                <w:szCs w:val="20"/>
              </w:rPr>
              <w:t>Urtica Sp. z o.o.</w:t>
            </w:r>
          </w:p>
          <w:p w14:paraId="04782D72" w14:textId="363C8317" w:rsidR="00781944" w:rsidRPr="00D507F5" w:rsidRDefault="00D507F5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 xml:space="preserve">ul. </w:t>
            </w:r>
            <w:r w:rsidR="00781944" w:rsidRPr="00D507F5">
              <w:rPr>
                <w:bCs/>
                <w:sz w:val="20"/>
                <w:szCs w:val="20"/>
              </w:rPr>
              <w:t xml:space="preserve">Krzemieniecka 120 </w:t>
            </w:r>
          </w:p>
          <w:p w14:paraId="11742FE8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>54-640 Wrocław</w:t>
            </w:r>
          </w:p>
          <w:p w14:paraId="1193D672" w14:textId="04D46A9E" w:rsidR="00781944" w:rsidRPr="00D507F5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D507F5">
              <w:rPr>
                <w:sz w:val="20"/>
                <w:szCs w:val="20"/>
              </w:rPr>
              <w:t>Pakiet 23 - Ozanimodum</w:t>
            </w:r>
          </w:p>
          <w:p w14:paraId="7FC407D6" w14:textId="0ECB92C7" w:rsidR="00781944" w:rsidRPr="00D507F5" w:rsidRDefault="00781944" w:rsidP="00D507F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D507F5">
              <w:rPr>
                <w:color w:val="000000"/>
                <w:sz w:val="20"/>
                <w:szCs w:val="20"/>
              </w:rPr>
              <w:t>Uzasadnienie wyboru:</w:t>
            </w:r>
            <w:r w:rsidR="00D507F5" w:rsidRPr="00D507F5">
              <w:rPr>
                <w:color w:val="000000"/>
                <w:sz w:val="20"/>
                <w:szCs w:val="20"/>
              </w:rPr>
              <w:t xml:space="preserve"> </w:t>
            </w:r>
            <w:r w:rsidRPr="00D507F5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2D223655" w14:textId="77777777" w:rsidTr="00A13926">
        <w:trPr>
          <w:cantSplit/>
        </w:trPr>
        <w:tc>
          <w:tcPr>
            <w:tcW w:w="9072" w:type="dxa"/>
          </w:tcPr>
          <w:p w14:paraId="6F55B435" w14:textId="77777777" w:rsidR="00781944" w:rsidRPr="00D507F5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D507F5">
              <w:rPr>
                <w:b/>
                <w:sz w:val="20"/>
                <w:szCs w:val="20"/>
              </w:rPr>
              <w:t>Urtica Sp. z o.o.</w:t>
            </w:r>
          </w:p>
          <w:p w14:paraId="45EF5562" w14:textId="0B30961A" w:rsidR="00781944" w:rsidRPr="00D507F5" w:rsidRDefault="00D507F5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 xml:space="preserve">ul. </w:t>
            </w:r>
            <w:r w:rsidR="00781944" w:rsidRPr="00D507F5">
              <w:rPr>
                <w:bCs/>
                <w:sz w:val="20"/>
                <w:szCs w:val="20"/>
              </w:rPr>
              <w:t xml:space="preserve">Krzemieniecka 120 </w:t>
            </w:r>
          </w:p>
          <w:p w14:paraId="09AB5B75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>54-640 Wrocław</w:t>
            </w:r>
          </w:p>
          <w:p w14:paraId="734CD276" w14:textId="61FB162C" w:rsidR="00781944" w:rsidRPr="00D507F5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D507F5">
              <w:rPr>
                <w:sz w:val="20"/>
                <w:szCs w:val="20"/>
              </w:rPr>
              <w:t xml:space="preserve">Pakiet 24 - Enoxaparin </w:t>
            </w:r>
          </w:p>
          <w:p w14:paraId="6E116A26" w14:textId="12554A52" w:rsidR="00781944" w:rsidRPr="00D507F5" w:rsidRDefault="00781944" w:rsidP="00D507F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D507F5">
              <w:rPr>
                <w:color w:val="000000"/>
                <w:sz w:val="20"/>
                <w:szCs w:val="20"/>
              </w:rPr>
              <w:t>Uzasadnienie wyboru:</w:t>
            </w:r>
            <w:r w:rsidR="00D507F5" w:rsidRPr="00D507F5">
              <w:rPr>
                <w:color w:val="000000"/>
                <w:sz w:val="20"/>
                <w:szCs w:val="20"/>
              </w:rPr>
              <w:t xml:space="preserve"> </w:t>
            </w:r>
            <w:r w:rsidRPr="00D507F5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781944" w14:paraId="08861715" w14:textId="77777777" w:rsidTr="00A13926">
        <w:trPr>
          <w:cantSplit/>
        </w:trPr>
        <w:tc>
          <w:tcPr>
            <w:tcW w:w="9072" w:type="dxa"/>
          </w:tcPr>
          <w:p w14:paraId="148B1E8B" w14:textId="77777777" w:rsidR="00781944" w:rsidRPr="00D507F5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D507F5">
              <w:rPr>
                <w:b/>
                <w:sz w:val="20"/>
                <w:szCs w:val="20"/>
              </w:rPr>
              <w:t>AstraZeneca Kft.</w:t>
            </w:r>
          </w:p>
          <w:p w14:paraId="28EA59B5" w14:textId="38F5C2DF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>1117 Budapest, Alíz utca 4. B. ép. 0 0 0</w:t>
            </w:r>
          </w:p>
          <w:p w14:paraId="71375BB1" w14:textId="27FBF9C0" w:rsidR="00781944" w:rsidRPr="00D507F5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D507F5">
              <w:rPr>
                <w:sz w:val="20"/>
                <w:szCs w:val="20"/>
              </w:rPr>
              <w:t>Pakiet 26 - Olaparibum</w:t>
            </w:r>
          </w:p>
          <w:p w14:paraId="7BDA80A4" w14:textId="54A82EA7" w:rsidR="00781944" w:rsidRPr="00D507F5" w:rsidRDefault="00781944" w:rsidP="00D507F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D507F5">
              <w:rPr>
                <w:color w:val="000000"/>
                <w:sz w:val="20"/>
                <w:szCs w:val="20"/>
              </w:rPr>
              <w:t>Uzasadnienie wyboru:</w:t>
            </w:r>
            <w:r w:rsidR="00D507F5" w:rsidRPr="00D507F5">
              <w:rPr>
                <w:color w:val="000000"/>
                <w:sz w:val="20"/>
                <w:szCs w:val="20"/>
              </w:rPr>
              <w:t xml:space="preserve"> </w:t>
            </w:r>
            <w:r w:rsidRPr="00D507F5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7E9D213B" w14:textId="77777777" w:rsidTr="00A13926">
        <w:trPr>
          <w:cantSplit/>
        </w:trPr>
        <w:tc>
          <w:tcPr>
            <w:tcW w:w="9072" w:type="dxa"/>
          </w:tcPr>
          <w:p w14:paraId="1B302BB7" w14:textId="77777777" w:rsidR="00781944" w:rsidRPr="00D507F5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D507F5">
              <w:rPr>
                <w:b/>
                <w:sz w:val="20"/>
                <w:szCs w:val="20"/>
              </w:rPr>
              <w:t>Bialmed Sp. z o.o.</w:t>
            </w:r>
          </w:p>
          <w:p w14:paraId="2209CFF8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>ul. Kazimierzowska 46/48 /35</w:t>
            </w:r>
          </w:p>
          <w:p w14:paraId="6D7C1151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>02-546 Warszawa</w:t>
            </w:r>
          </w:p>
          <w:p w14:paraId="6A277C69" w14:textId="2DC18B22" w:rsidR="00781944" w:rsidRPr="00D507F5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D507F5">
              <w:rPr>
                <w:sz w:val="20"/>
                <w:szCs w:val="20"/>
              </w:rPr>
              <w:t>Pakiet 27 - Bevacizumabum</w:t>
            </w:r>
          </w:p>
          <w:p w14:paraId="3AD0FD95" w14:textId="1E260CFA" w:rsidR="00781944" w:rsidRPr="00D507F5" w:rsidRDefault="00781944" w:rsidP="00D507F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D507F5">
              <w:rPr>
                <w:color w:val="000000"/>
                <w:sz w:val="20"/>
                <w:szCs w:val="20"/>
              </w:rPr>
              <w:t>Uzasadnienie wyboru:</w:t>
            </w:r>
            <w:r w:rsidR="00D507F5" w:rsidRPr="00D507F5">
              <w:rPr>
                <w:color w:val="000000"/>
                <w:sz w:val="20"/>
                <w:szCs w:val="20"/>
              </w:rPr>
              <w:t xml:space="preserve"> </w:t>
            </w:r>
            <w:r w:rsidRPr="00D507F5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6BA173C1" w14:textId="77777777" w:rsidTr="00A13926">
        <w:trPr>
          <w:cantSplit/>
        </w:trPr>
        <w:tc>
          <w:tcPr>
            <w:tcW w:w="9072" w:type="dxa"/>
          </w:tcPr>
          <w:p w14:paraId="6D10C80C" w14:textId="77777777" w:rsidR="00781944" w:rsidRPr="00D507F5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D507F5">
              <w:rPr>
                <w:b/>
                <w:sz w:val="20"/>
                <w:szCs w:val="20"/>
              </w:rPr>
              <w:t>Farmacol Logistyka Sp. z o.o.</w:t>
            </w:r>
          </w:p>
          <w:p w14:paraId="37D758B0" w14:textId="637841A5" w:rsidR="00781944" w:rsidRPr="00D507F5" w:rsidRDefault="00D507F5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 xml:space="preserve">ul. </w:t>
            </w:r>
            <w:r w:rsidR="00781944" w:rsidRPr="00D507F5">
              <w:rPr>
                <w:bCs/>
                <w:sz w:val="20"/>
                <w:szCs w:val="20"/>
              </w:rPr>
              <w:t xml:space="preserve">Szopienicka 77 </w:t>
            </w:r>
          </w:p>
          <w:p w14:paraId="5B723A2B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>40-431 Katowice</w:t>
            </w:r>
          </w:p>
          <w:p w14:paraId="3684E0E0" w14:textId="269B1B6C" w:rsidR="00781944" w:rsidRPr="00D507F5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D507F5">
              <w:rPr>
                <w:sz w:val="20"/>
                <w:szCs w:val="20"/>
              </w:rPr>
              <w:t>Pakiet 28 - Abirateroni</w:t>
            </w:r>
          </w:p>
          <w:p w14:paraId="65543C7D" w14:textId="36B29BBD" w:rsidR="00781944" w:rsidRPr="00D507F5" w:rsidRDefault="00781944" w:rsidP="00D507F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D507F5">
              <w:rPr>
                <w:color w:val="000000"/>
                <w:sz w:val="20"/>
                <w:szCs w:val="20"/>
              </w:rPr>
              <w:t>Uzasadnienie wyboru:</w:t>
            </w:r>
            <w:r w:rsidR="00D507F5" w:rsidRPr="00D507F5">
              <w:rPr>
                <w:color w:val="000000"/>
                <w:sz w:val="20"/>
                <w:szCs w:val="20"/>
              </w:rPr>
              <w:t xml:space="preserve"> </w:t>
            </w:r>
            <w:r w:rsidRPr="00D507F5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781944" w14:paraId="548D65E4" w14:textId="77777777" w:rsidTr="00A13926">
        <w:trPr>
          <w:cantSplit/>
        </w:trPr>
        <w:tc>
          <w:tcPr>
            <w:tcW w:w="9072" w:type="dxa"/>
          </w:tcPr>
          <w:p w14:paraId="2BE2A5FB" w14:textId="77777777" w:rsidR="00781944" w:rsidRPr="00D507F5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D507F5">
              <w:rPr>
                <w:b/>
                <w:sz w:val="20"/>
                <w:szCs w:val="20"/>
              </w:rPr>
              <w:t>Asclepios S.A.</w:t>
            </w:r>
          </w:p>
          <w:p w14:paraId="31065332" w14:textId="76D5ECAF" w:rsidR="00781944" w:rsidRPr="00D507F5" w:rsidRDefault="00D507F5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 xml:space="preserve">ul. </w:t>
            </w:r>
            <w:r w:rsidR="00781944" w:rsidRPr="00D507F5">
              <w:rPr>
                <w:bCs/>
                <w:sz w:val="20"/>
                <w:szCs w:val="20"/>
              </w:rPr>
              <w:t xml:space="preserve">Hubska 44 </w:t>
            </w:r>
          </w:p>
          <w:p w14:paraId="5AB263CE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>50-502 Wrocław</w:t>
            </w:r>
          </w:p>
          <w:p w14:paraId="3CA4DB59" w14:textId="19CDFF2B" w:rsidR="00781944" w:rsidRPr="00D507F5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D507F5">
              <w:rPr>
                <w:sz w:val="20"/>
                <w:szCs w:val="20"/>
              </w:rPr>
              <w:t>Pakiet 29 - Leki onkologiczne I</w:t>
            </w:r>
          </w:p>
          <w:p w14:paraId="0FB60292" w14:textId="60C2A16B" w:rsidR="00781944" w:rsidRPr="00D507F5" w:rsidRDefault="00781944" w:rsidP="00D507F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D507F5">
              <w:rPr>
                <w:color w:val="000000"/>
                <w:sz w:val="20"/>
                <w:szCs w:val="20"/>
              </w:rPr>
              <w:t>Uzasadnienie wyboru:</w:t>
            </w:r>
            <w:r w:rsidR="00D507F5" w:rsidRPr="00D507F5">
              <w:rPr>
                <w:color w:val="000000"/>
                <w:sz w:val="20"/>
                <w:szCs w:val="20"/>
              </w:rPr>
              <w:t xml:space="preserve"> </w:t>
            </w:r>
            <w:r w:rsidRPr="00D507F5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4E44965D" w14:textId="77777777" w:rsidTr="00A13926">
        <w:trPr>
          <w:cantSplit/>
        </w:trPr>
        <w:tc>
          <w:tcPr>
            <w:tcW w:w="9072" w:type="dxa"/>
          </w:tcPr>
          <w:p w14:paraId="4F8AC746" w14:textId="14100CC3" w:rsidR="00781944" w:rsidRPr="00D507F5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D507F5">
              <w:rPr>
                <w:b/>
                <w:sz w:val="20"/>
                <w:szCs w:val="20"/>
              </w:rPr>
              <w:t>Fresenius Kabi Polska Sp. z o.o.</w:t>
            </w:r>
          </w:p>
          <w:p w14:paraId="1A0BB467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 xml:space="preserve">Al. Jerozolimskie 134 </w:t>
            </w:r>
          </w:p>
          <w:p w14:paraId="4E14A371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>02-305 Warszawa</w:t>
            </w:r>
          </w:p>
          <w:p w14:paraId="08302005" w14:textId="09FB9858" w:rsidR="00781944" w:rsidRPr="00D507F5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D507F5">
              <w:rPr>
                <w:sz w:val="20"/>
                <w:szCs w:val="20"/>
              </w:rPr>
              <w:t xml:space="preserve">Pakiet 30 - Żywienie pozajelitowe </w:t>
            </w:r>
          </w:p>
          <w:p w14:paraId="45DD1A3E" w14:textId="40E230D0" w:rsidR="00781944" w:rsidRPr="00D507F5" w:rsidRDefault="00781944" w:rsidP="00D507F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D507F5">
              <w:rPr>
                <w:color w:val="000000"/>
                <w:sz w:val="20"/>
                <w:szCs w:val="20"/>
              </w:rPr>
              <w:t>Uzasadnienie wyboru:</w:t>
            </w:r>
            <w:r w:rsidR="00D507F5" w:rsidRPr="00D507F5">
              <w:rPr>
                <w:color w:val="000000"/>
                <w:sz w:val="20"/>
                <w:szCs w:val="20"/>
              </w:rPr>
              <w:t xml:space="preserve"> </w:t>
            </w:r>
            <w:r w:rsidRPr="00D507F5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0F60D861" w14:textId="77777777" w:rsidTr="00A13926">
        <w:trPr>
          <w:cantSplit/>
        </w:trPr>
        <w:tc>
          <w:tcPr>
            <w:tcW w:w="9072" w:type="dxa"/>
          </w:tcPr>
          <w:p w14:paraId="38493F75" w14:textId="77777777" w:rsidR="00781944" w:rsidRPr="00D507F5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D507F5">
              <w:rPr>
                <w:b/>
                <w:sz w:val="20"/>
                <w:szCs w:val="20"/>
              </w:rPr>
              <w:t>AstraZeneca Kft.</w:t>
            </w:r>
          </w:p>
          <w:p w14:paraId="3DA3D36B" w14:textId="040C5F8F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>1117 Budapest, Alíz utca 4. B. ép. 0 0 0</w:t>
            </w:r>
          </w:p>
          <w:p w14:paraId="017D751B" w14:textId="6D051BF1" w:rsidR="00781944" w:rsidRPr="00D507F5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D507F5">
              <w:rPr>
                <w:sz w:val="20"/>
                <w:szCs w:val="20"/>
              </w:rPr>
              <w:t>Pakiet 31 - Benralizumabum</w:t>
            </w:r>
          </w:p>
          <w:p w14:paraId="0377360A" w14:textId="46A597DD" w:rsidR="00781944" w:rsidRPr="00D507F5" w:rsidRDefault="00781944" w:rsidP="00D507F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D507F5">
              <w:rPr>
                <w:color w:val="000000"/>
                <w:sz w:val="20"/>
                <w:szCs w:val="20"/>
              </w:rPr>
              <w:t>Uzasadnienie wyboru:</w:t>
            </w:r>
            <w:r w:rsidR="00D507F5" w:rsidRPr="00D507F5">
              <w:rPr>
                <w:color w:val="000000"/>
                <w:sz w:val="20"/>
                <w:szCs w:val="20"/>
              </w:rPr>
              <w:t xml:space="preserve"> </w:t>
            </w:r>
            <w:r w:rsidRPr="00D507F5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0A936378" w14:textId="77777777" w:rsidTr="00A13926">
        <w:trPr>
          <w:cantSplit/>
        </w:trPr>
        <w:tc>
          <w:tcPr>
            <w:tcW w:w="9072" w:type="dxa"/>
          </w:tcPr>
          <w:p w14:paraId="1159C44D" w14:textId="77777777" w:rsidR="00781944" w:rsidRPr="00D507F5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D507F5">
              <w:rPr>
                <w:b/>
                <w:sz w:val="20"/>
                <w:szCs w:val="20"/>
              </w:rPr>
              <w:lastRenderedPageBreak/>
              <w:t>Sanofi Sp. z o.o.</w:t>
            </w:r>
          </w:p>
          <w:p w14:paraId="3BCC8741" w14:textId="2BC3CB57" w:rsidR="00781944" w:rsidRPr="00D507F5" w:rsidRDefault="00D507F5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 xml:space="preserve">ul. </w:t>
            </w:r>
            <w:r w:rsidR="00781944" w:rsidRPr="00D507F5">
              <w:rPr>
                <w:bCs/>
                <w:sz w:val="20"/>
                <w:szCs w:val="20"/>
              </w:rPr>
              <w:t xml:space="preserve">Kasprzaka 6 </w:t>
            </w:r>
          </w:p>
          <w:p w14:paraId="306D94D1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>01-211 Warszawa</w:t>
            </w:r>
          </w:p>
          <w:p w14:paraId="5F5575DA" w14:textId="5658F341" w:rsidR="00781944" w:rsidRPr="00D507F5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D507F5">
              <w:rPr>
                <w:sz w:val="20"/>
                <w:szCs w:val="20"/>
              </w:rPr>
              <w:t>Pakiet 32 - Dupilumabum I</w:t>
            </w:r>
          </w:p>
          <w:p w14:paraId="785C5E1C" w14:textId="148A10D2" w:rsidR="00781944" w:rsidRPr="00D507F5" w:rsidRDefault="00781944" w:rsidP="00D507F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D507F5">
              <w:rPr>
                <w:color w:val="000000"/>
                <w:sz w:val="20"/>
                <w:szCs w:val="20"/>
              </w:rPr>
              <w:t>Uzasadnienie wyboru:</w:t>
            </w:r>
            <w:r w:rsidR="00D507F5" w:rsidRPr="00D507F5">
              <w:rPr>
                <w:color w:val="000000"/>
                <w:sz w:val="20"/>
                <w:szCs w:val="20"/>
              </w:rPr>
              <w:t xml:space="preserve"> </w:t>
            </w:r>
            <w:r w:rsidRPr="00D507F5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280BB72C" w14:textId="77777777" w:rsidTr="00A13926">
        <w:trPr>
          <w:cantSplit/>
        </w:trPr>
        <w:tc>
          <w:tcPr>
            <w:tcW w:w="9072" w:type="dxa"/>
          </w:tcPr>
          <w:p w14:paraId="535B997B" w14:textId="77777777" w:rsidR="00781944" w:rsidRPr="00D507F5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D507F5">
              <w:rPr>
                <w:b/>
                <w:sz w:val="20"/>
                <w:szCs w:val="20"/>
              </w:rPr>
              <w:t>Salus International Sp. z o.o.</w:t>
            </w:r>
          </w:p>
          <w:p w14:paraId="7C1BE7EF" w14:textId="0717EFBE" w:rsidR="00781944" w:rsidRPr="00D507F5" w:rsidRDefault="00D507F5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 xml:space="preserve">ul. </w:t>
            </w:r>
            <w:r w:rsidR="00781944" w:rsidRPr="00D507F5">
              <w:rPr>
                <w:bCs/>
                <w:sz w:val="20"/>
                <w:szCs w:val="20"/>
              </w:rPr>
              <w:t xml:space="preserve">Pułaskiego 9 </w:t>
            </w:r>
          </w:p>
          <w:p w14:paraId="559DBD60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>40-273 Katowice</w:t>
            </w:r>
          </w:p>
          <w:p w14:paraId="2FADAB46" w14:textId="3C54F29D" w:rsidR="00781944" w:rsidRPr="00D507F5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D507F5">
              <w:rPr>
                <w:sz w:val="20"/>
                <w:szCs w:val="20"/>
              </w:rPr>
              <w:t xml:space="preserve">Pakiet 33 - Erythromycinum </w:t>
            </w:r>
          </w:p>
          <w:p w14:paraId="23BD1642" w14:textId="7E63832D" w:rsidR="00781944" w:rsidRPr="00D507F5" w:rsidRDefault="00781944" w:rsidP="00D507F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D507F5">
              <w:rPr>
                <w:color w:val="000000"/>
                <w:sz w:val="20"/>
                <w:szCs w:val="20"/>
              </w:rPr>
              <w:t>Uzasadnienie wyboru:</w:t>
            </w:r>
            <w:r w:rsidR="00D507F5" w:rsidRPr="00D507F5">
              <w:rPr>
                <w:color w:val="000000"/>
                <w:sz w:val="20"/>
                <w:szCs w:val="20"/>
              </w:rPr>
              <w:t xml:space="preserve"> </w:t>
            </w:r>
            <w:r w:rsidRPr="00D507F5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781944" w14:paraId="454F4223" w14:textId="77777777" w:rsidTr="00A13926">
        <w:trPr>
          <w:cantSplit/>
        </w:trPr>
        <w:tc>
          <w:tcPr>
            <w:tcW w:w="9072" w:type="dxa"/>
          </w:tcPr>
          <w:p w14:paraId="647EDA9D" w14:textId="1CFC8346" w:rsidR="00781944" w:rsidRPr="00D507F5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D507F5">
              <w:rPr>
                <w:b/>
                <w:sz w:val="20"/>
                <w:szCs w:val="20"/>
              </w:rPr>
              <w:t xml:space="preserve">GSK Services </w:t>
            </w:r>
            <w:r w:rsidR="00D507F5" w:rsidRPr="00D507F5">
              <w:rPr>
                <w:b/>
                <w:sz w:val="20"/>
                <w:szCs w:val="20"/>
              </w:rPr>
              <w:t>Sp. z o.o.</w:t>
            </w:r>
          </w:p>
          <w:p w14:paraId="7195ABBF" w14:textId="39475297" w:rsidR="00781944" w:rsidRPr="00D507F5" w:rsidRDefault="00D507F5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 xml:space="preserve">ul. </w:t>
            </w:r>
            <w:r w:rsidR="00781944" w:rsidRPr="00D507F5">
              <w:rPr>
                <w:bCs/>
                <w:sz w:val="20"/>
                <w:szCs w:val="20"/>
              </w:rPr>
              <w:t>Grunwaldzka 189 /-</w:t>
            </w:r>
          </w:p>
          <w:p w14:paraId="15EAC21D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>60-322 Poznań</w:t>
            </w:r>
          </w:p>
          <w:p w14:paraId="3E75DD09" w14:textId="4DA90C82" w:rsidR="00781944" w:rsidRPr="00D507F5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D507F5">
              <w:rPr>
                <w:sz w:val="20"/>
                <w:szCs w:val="20"/>
              </w:rPr>
              <w:t>Pakiet 34 - Niraparibum</w:t>
            </w:r>
          </w:p>
          <w:p w14:paraId="7C28D3B8" w14:textId="7EF6A3D7" w:rsidR="00781944" w:rsidRPr="00D507F5" w:rsidRDefault="00781944" w:rsidP="00D507F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D507F5">
              <w:rPr>
                <w:color w:val="000000"/>
                <w:sz w:val="20"/>
                <w:szCs w:val="20"/>
              </w:rPr>
              <w:t>Uzasadnienie wyboru:</w:t>
            </w:r>
            <w:r w:rsidR="00D507F5" w:rsidRPr="00D507F5">
              <w:rPr>
                <w:color w:val="000000"/>
                <w:sz w:val="20"/>
                <w:szCs w:val="20"/>
              </w:rPr>
              <w:t xml:space="preserve"> </w:t>
            </w:r>
            <w:r w:rsidRPr="00D507F5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12450510" w14:textId="77777777" w:rsidTr="00A13926">
        <w:trPr>
          <w:cantSplit/>
        </w:trPr>
        <w:tc>
          <w:tcPr>
            <w:tcW w:w="9072" w:type="dxa"/>
          </w:tcPr>
          <w:p w14:paraId="0CA92224" w14:textId="78739F54" w:rsidR="00781944" w:rsidRPr="00D507F5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D507F5">
              <w:rPr>
                <w:b/>
                <w:sz w:val="20"/>
                <w:szCs w:val="20"/>
              </w:rPr>
              <w:t>Fresenius Kabi Polska Sp. z o.o.</w:t>
            </w:r>
          </w:p>
          <w:p w14:paraId="4F8F885B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 xml:space="preserve">Al. Jerozolimskie 134 </w:t>
            </w:r>
          </w:p>
          <w:p w14:paraId="506EFDA0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>02-305 Warszawa</w:t>
            </w:r>
          </w:p>
          <w:p w14:paraId="48429361" w14:textId="06B44E55" w:rsidR="00781944" w:rsidRPr="00D507F5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D507F5">
              <w:rPr>
                <w:sz w:val="20"/>
                <w:szCs w:val="20"/>
              </w:rPr>
              <w:t xml:space="preserve">Pakiet 35 - Antybiotyki I </w:t>
            </w:r>
          </w:p>
          <w:p w14:paraId="140B583E" w14:textId="4E27D6D5" w:rsidR="00781944" w:rsidRPr="00D507F5" w:rsidRDefault="00781944" w:rsidP="00D507F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D507F5">
              <w:rPr>
                <w:color w:val="000000"/>
                <w:sz w:val="20"/>
                <w:szCs w:val="20"/>
              </w:rPr>
              <w:t>Uzasadnienie wyboru:</w:t>
            </w:r>
            <w:r w:rsidR="00D507F5" w:rsidRPr="00D507F5">
              <w:rPr>
                <w:color w:val="000000"/>
                <w:sz w:val="20"/>
                <w:szCs w:val="20"/>
              </w:rPr>
              <w:t xml:space="preserve"> </w:t>
            </w:r>
            <w:r w:rsidRPr="00D507F5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52B66DAD" w14:textId="77777777" w:rsidTr="00A13926">
        <w:trPr>
          <w:cantSplit/>
        </w:trPr>
        <w:tc>
          <w:tcPr>
            <w:tcW w:w="9072" w:type="dxa"/>
          </w:tcPr>
          <w:p w14:paraId="7CDFF5AD" w14:textId="77777777" w:rsidR="00781944" w:rsidRPr="00D507F5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D507F5">
              <w:rPr>
                <w:b/>
                <w:sz w:val="20"/>
                <w:szCs w:val="20"/>
              </w:rPr>
              <w:t>Salus International Sp. z o.o.</w:t>
            </w:r>
          </w:p>
          <w:p w14:paraId="36E0D6E6" w14:textId="4D0176A5" w:rsidR="00781944" w:rsidRPr="00D507F5" w:rsidRDefault="00D507F5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 xml:space="preserve">ul. </w:t>
            </w:r>
            <w:r w:rsidR="00781944" w:rsidRPr="00D507F5">
              <w:rPr>
                <w:bCs/>
                <w:sz w:val="20"/>
                <w:szCs w:val="20"/>
              </w:rPr>
              <w:t xml:space="preserve">Pułaskiego 9 </w:t>
            </w:r>
          </w:p>
          <w:p w14:paraId="6AA10281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>40-273 Katowice</w:t>
            </w:r>
          </w:p>
          <w:p w14:paraId="54B30EFB" w14:textId="4A2E03E0" w:rsidR="00781944" w:rsidRPr="00D507F5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D507F5">
              <w:rPr>
                <w:sz w:val="20"/>
                <w:szCs w:val="20"/>
              </w:rPr>
              <w:t xml:space="preserve">Pakiet 36 - Leki II </w:t>
            </w:r>
          </w:p>
          <w:p w14:paraId="1E12CFB1" w14:textId="531CBECA" w:rsidR="00781944" w:rsidRPr="00D507F5" w:rsidRDefault="00781944" w:rsidP="00D507F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D507F5">
              <w:rPr>
                <w:color w:val="000000"/>
                <w:sz w:val="20"/>
                <w:szCs w:val="20"/>
              </w:rPr>
              <w:t>Uzasadnienie wyboru:</w:t>
            </w:r>
            <w:r w:rsidR="00D507F5" w:rsidRPr="00D507F5">
              <w:rPr>
                <w:color w:val="000000"/>
                <w:sz w:val="20"/>
                <w:szCs w:val="20"/>
              </w:rPr>
              <w:t xml:space="preserve"> </w:t>
            </w:r>
            <w:r w:rsidRPr="00D507F5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6ECEA75C" w14:textId="77777777" w:rsidTr="00A13926">
        <w:trPr>
          <w:cantSplit/>
        </w:trPr>
        <w:tc>
          <w:tcPr>
            <w:tcW w:w="9072" w:type="dxa"/>
          </w:tcPr>
          <w:p w14:paraId="3B9A5E6A" w14:textId="6FE5780C" w:rsidR="00781944" w:rsidRPr="00D507F5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D507F5">
              <w:rPr>
                <w:b/>
                <w:sz w:val="20"/>
                <w:szCs w:val="20"/>
              </w:rPr>
              <w:t>Astellas Pharma Sp. z o.o.</w:t>
            </w:r>
          </w:p>
          <w:p w14:paraId="2C24D6CF" w14:textId="601BCCDB" w:rsidR="00781944" w:rsidRPr="00D507F5" w:rsidRDefault="00D507F5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 xml:space="preserve">ul. </w:t>
            </w:r>
            <w:r w:rsidR="00781944" w:rsidRPr="00D507F5">
              <w:rPr>
                <w:bCs/>
                <w:sz w:val="20"/>
                <w:szCs w:val="20"/>
              </w:rPr>
              <w:t xml:space="preserve">Żwirki i Wigury 16 C </w:t>
            </w:r>
          </w:p>
          <w:p w14:paraId="1C5195EC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>02-092 Warszawa</w:t>
            </w:r>
          </w:p>
          <w:p w14:paraId="432DF01D" w14:textId="2605F15F" w:rsidR="00781944" w:rsidRPr="00D507F5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D507F5">
              <w:rPr>
                <w:sz w:val="20"/>
                <w:szCs w:val="20"/>
              </w:rPr>
              <w:t>Pakiet 37 - Enzalutamidum</w:t>
            </w:r>
          </w:p>
          <w:p w14:paraId="35B4A946" w14:textId="01FB3158" w:rsidR="00781944" w:rsidRPr="00D507F5" w:rsidRDefault="00781944" w:rsidP="00D507F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D507F5">
              <w:rPr>
                <w:color w:val="000000"/>
                <w:sz w:val="20"/>
                <w:szCs w:val="20"/>
              </w:rPr>
              <w:t>Uzasadnienie wyboru:</w:t>
            </w:r>
            <w:r w:rsidR="00D507F5" w:rsidRPr="00D507F5">
              <w:rPr>
                <w:color w:val="000000"/>
                <w:sz w:val="20"/>
                <w:szCs w:val="20"/>
              </w:rPr>
              <w:t xml:space="preserve"> </w:t>
            </w:r>
            <w:r w:rsidRPr="00D507F5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49BCB261" w14:textId="77777777" w:rsidTr="00A13926">
        <w:trPr>
          <w:cantSplit/>
        </w:trPr>
        <w:tc>
          <w:tcPr>
            <w:tcW w:w="9072" w:type="dxa"/>
          </w:tcPr>
          <w:p w14:paraId="08F778D3" w14:textId="77777777" w:rsidR="00781944" w:rsidRPr="00D507F5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D507F5">
              <w:rPr>
                <w:b/>
                <w:sz w:val="20"/>
                <w:szCs w:val="20"/>
              </w:rPr>
              <w:t>Farmacol Logistyka Sp. z o.o.</w:t>
            </w:r>
          </w:p>
          <w:p w14:paraId="18E2E8A2" w14:textId="4BF05AB9" w:rsidR="00781944" w:rsidRPr="00D507F5" w:rsidRDefault="00D507F5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 xml:space="preserve">ul. </w:t>
            </w:r>
            <w:r w:rsidR="00781944" w:rsidRPr="00D507F5">
              <w:rPr>
                <w:bCs/>
                <w:sz w:val="20"/>
                <w:szCs w:val="20"/>
              </w:rPr>
              <w:t xml:space="preserve">Szopienicka 77 </w:t>
            </w:r>
          </w:p>
          <w:p w14:paraId="5403483F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>40-431 Katowice</w:t>
            </w:r>
          </w:p>
          <w:p w14:paraId="5CC25230" w14:textId="5ED53A2E" w:rsidR="00781944" w:rsidRPr="00D507F5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D507F5">
              <w:rPr>
                <w:sz w:val="20"/>
                <w:szCs w:val="20"/>
              </w:rPr>
              <w:t xml:space="preserve">Pakiet 38 - Leki III </w:t>
            </w:r>
          </w:p>
          <w:p w14:paraId="66CFB76D" w14:textId="0953A527" w:rsidR="00781944" w:rsidRPr="00D507F5" w:rsidRDefault="00781944" w:rsidP="00D507F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D507F5">
              <w:rPr>
                <w:color w:val="000000"/>
                <w:sz w:val="20"/>
                <w:szCs w:val="20"/>
              </w:rPr>
              <w:t>Uzasadnienie wyboru:</w:t>
            </w:r>
            <w:r w:rsidR="00D507F5" w:rsidRPr="00D507F5">
              <w:rPr>
                <w:color w:val="000000"/>
                <w:sz w:val="20"/>
                <w:szCs w:val="20"/>
              </w:rPr>
              <w:t xml:space="preserve"> </w:t>
            </w:r>
            <w:r w:rsidRPr="00D507F5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781944" w14:paraId="66A52776" w14:textId="77777777" w:rsidTr="00A13926">
        <w:trPr>
          <w:cantSplit/>
        </w:trPr>
        <w:tc>
          <w:tcPr>
            <w:tcW w:w="9072" w:type="dxa"/>
          </w:tcPr>
          <w:p w14:paraId="67140EA6" w14:textId="77777777" w:rsidR="00781944" w:rsidRPr="00D507F5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D507F5">
              <w:rPr>
                <w:b/>
                <w:sz w:val="20"/>
                <w:szCs w:val="20"/>
              </w:rPr>
              <w:t>Delfarma Sp. z o.o.</w:t>
            </w:r>
          </w:p>
          <w:p w14:paraId="0782E73A" w14:textId="2592440B" w:rsidR="00781944" w:rsidRPr="00D507F5" w:rsidRDefault="00D507F5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 xml:space="preserve">ul. </w:t>
            </w:r>
            <w:r w:rsidR="00781944" w:rsidRPr="00D507F5">
              <w:rPr>
                <w:bCs/>
                <w:sz w:val="20"/>
                <w:szCs w:val="20"/>
              </w:rPr>
              <w:t xml:space="preserve">Św. Teresy od Dzieciątka Jezus 111 </w:t>
            </w:r>
          </w:p>
          <w:p w14:paraId="43ED4548" w14:textId="77777777" w:rsidR="00781944" w:rsidRPr="00D507F5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D507F5">
              <w:rPr>
                <w:bCs/>
                <w:sz w:val="20"/>
                <w:szCs w:val="20"/>
              </w:rPr>
              <w:t>91-222 Łódź</w:t>
            </w:r>
          </w:p>
          <w:p w14:paraId="70A7B2C6" w14:textId="77491124" w:rsidR="00781944" w:rsidRPr="00D507F5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D507F5">
              <w:rPr>
                <w:sz w:val="20"/>
                <w:szCs w:val="20"/>
              </w:rPr>
              <w:t xml:space="preserve">Pakiet 39 - Sugammadex </w:t>
            </w:r>
          </w:p>
          <w:p w14:paraId="5B805E0E" w14:textId="72E3BA98" w:rsidR="00781944" w:rsidRPr="00D507F5" w:rsidRDefault="00781944" w:rsidP="00D507F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507F5">
              <w:rPr>
                <w:color w:val="000000"/>
                <w:sz w:val="20"/>
                <w:szCs w:val="20"/>
              </w:rPr>
              <w:t>Uzasadnienie wyboru:</w:t>
            </w:r>
            <w:r w:rsidR="00D507F5" w:rsidRPr="00D507F5">
              <w:rPr>
                <w:color w:val="000000"/>
                <w:sz w:val="20"/>
                <w:szCs w:val="20"/>
              </w:rPr>
              <w:t xml:space="preserve"> </w:t>
            </w:r>
            <w:r w:rsidRPr="00D507F5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781944" w14:paraId="1FFEDE89" w14:textId="77777777" w:rsidTr="00A13926">
        <w:trPr>
          <w:cantSplit/>
        </w:trPr>
        <w:tc>
          <w:tcPr>
            <w:tcW w:w="9072" w:type="dxa"/>
          </w:tcPr>
          <w:p w14:paraId="68E7B4AE" w14:textId="77777777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t>Salus International Sp. z o.o.</w:t>
            </w:r>
          </w:p>
          <w:p w14:paraId="1C0B56BF" w14:textId="2307E744" w:rsidR="00781944" w:rsidRPr="006808D8" w:rsidRDefault="00D507F5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ul. </w:t>
            </w:r>
            <w:r w:rsidR="00781944" w:rsidRPr="006808D8">
              <w:rPr>
                <w:bCs/>
                <w:sz w:val="20"/>
                <w:szCs w:val="20"/>
              </w:rPr>
              <w:t xml:space="preserve">Pułaskiego 9 </w:t>
            </w:r>
          </w:p>
          <w:p w14:paraId="7A0BA790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40-273 Katowice</w:t>
            </w:r>
          </w:p>
          <w:p w14:paraId="1E16C857" w14:textId="130BB16D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>Pakiet 40 - Leki narkotyczne i psychotropowe</w:t>
            </w:r>
          </w:p>
          <w:p w14:paraId="73D3D0D1" w14:textId="6AEDA011" w:rsidR="00781944" w:rsidRPr="006808D8" w:rsidRDefault="00781944" w:rsidP="00D507F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D507F5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781944" w14:paraId="6086D3B2" w14:textId="77777777" w:rsidTr="00A13926">
        <w:trPr>
          <w:cantSplit/>
        </w:trPr>
        <w:tc>
          <w:tcPr>
            <w:tcW w:w="9072" w:type="dxa"/>
          </w:tcPr>
          <w:p w14:paraId="0FABE3F2" w14:textId="77777777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lastRenderedPageBreak/>
              <w:t>Salus International Sp. z o.o.</w:t>
            </w:r>
          </w:p>
          <w:p w14:paraId="50547AE7" w14:textId="5F244B93" w:rsidR="00781944" w:rsidRPr="006808D8" w:rsidRDefault="00D507F5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ul. </w:t>
            </w:r>
            <w:r w:rsidR="00781944" w:rsidRPr="006808D8">
              <w:rPr>
                <w:bCs/>
                <w:sz w:val="20"/>
                <w:szCs w:val="20"/>
              </w:rPr>
              <w:t xml:space="preserve">Pułaskiego 9 </w:t>
            </w:r>
          </w:p>
          <w:p w14:paraId="53FBCE67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40-273 Katowice</w:t>
            </w:r>
          </w:p>
          <w:p w14:paraId="3145D56B" w14:textId="0E7425A4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 xml:space="preserve">Pakiet 41 - Leki IV </w:t>
            </w:r>
          </w:p>
          <w:p w14:paraId="63481CD4" w14:textId="2B8B0596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6808D8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54969771" w14:textId="77777777" w:rsidTr="00A13926">
        <w:trPr>
          <w:cantSplit/>
        </w:trPr>
        <w:tc>
          <w:tcPr>
            <w:tcW w:w="9072" w:type="dxa"/>
          </w:tcPr>
          <w:p w14:paraId="2F7435F9" w14:textId="77777777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t>Salus International Sp. z o.o.</w:t>
            </w:r>
          </w:p>
          <w:p w14:paraId="184750ED" w14:textId="5F6F7D85" w:rsidR="00781944" w:rsidRPr="006808D8" w:rsidRDefault="006808D8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ul. </w:t>
            </w:r>
            <w:r w:rsidR="00781944" w:rsidRPr="006808D8">
              <w:rPr>
                <w:bCs/>
                <w:sz w:val="20"/>
                <w:szCs w:val="20"/>
              </w:rPr>
              <w:t xml:space="preserve">Pułaskiego 9 </w:t>
            </w:r>
          </w:p>
          <w:p w14:paraId="02F841CF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40-273 Katowice</w:t>
            </w:r>
          </w:p>
          <w:p w14:paraId="121B6CB7" w14:textId="532F52CC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 xml:space="preserve">Pakiet 42 - Antybiotyki II </w:t>
            </w:r>
          </w:p>
          <w:p w14:paraId="7AC4379E" w14:textId="5B846630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6808D8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4D9C876B" w14:textId="77777777" w:rsidTr="00A13926">
        <w:trPr>
          <w:cantSplit/>
        </w:trPr>
        <w:tc>
          <w:tcPr>
            <w:tcW w:w="9072" w:type="dxa"/>
          </w:tcPr>
          <w:p w14:paraId="303CAB62" w14:textId="3F8FDC07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t>Fresenius Kabi Polska Sp. z o.o.</w:t>
            </w:r>
          </w:p>
          <w:p w14:paraId="2287A692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Al. Jerozolimskie 134 </w:t>
            </w:r>
          </w:p>
          <w:p w14:paraId="490DEBF5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02-305 Warszawa</w:t>
            </w:r>
          </w:p>
          <w:p w14:paraId="4D1AF8BD" w14:textId="0CF8DB14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 xml:space="preserve">Pakiet 43 - Leki V </w:t>
            </w:r>
          </w:p>
          <w:p w14:paraId="107758F6" w14:textId="118A1124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6808D8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781944" w14:paraId="43C6DDA1" w14:textId="77777777" w:rsidTr="00A13926">
        <w:trPr>
          <w:cantSplit/>
        </w:trPr>
        <w:tc>
          <w:tcPr>
            <w:tcW w:w="9072" w:type="dxa"/>
          </w:tcPr>
          <w:p w14:paraId="0903FA9A" w14:textId="07A6896C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t>Fresenius Kabi Polska Sp. z o.o.</w:t>
            </w:r>
          </w:p>
          <w:p w14:paraId="78B19A8B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Al. Jerozolimskie 134 </w:t>
            </w:r>
          </w:p>
          <w:p w14:paraId="5082B3F7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02-305 Warszawa</w:t>
            </w:r>
          </w:p>
          <w:p w14:paraId="27012DA0" w14:textId="1AF2AD1C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 xml:space="preserve">Pakiet 44 - Propofol </w:t>
            </w:r>
          </w:p>
          <w:p w14:paraId="7B2489C9" w14:textId="56C360E6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6808D8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781944" w14:paraId="08A212FD" w14:textId="77777777" w:rsidTr="00A13926">
        <w:trPr>
          <w:cantSplit/>
        </w:trPr>
        <w:tc>
          <w:tcPr>
            <w:tcW w:w="9072" w:type="dxa"/>
          </w:tcPr>
          <w:p w14:paraId="3F313BD6" w14:textId="77777777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t>Salus International Sp. z o.o.</w:t>
            </w:r>
          </w:p>
          <w:p w14:paraId="5ED14C1E" w14:textId="7284BD47" w:rsidR="00781944" w:rsidRPr="006808D8" w:rsidRDefault="006808D8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ul. </w:t>
            </w:r>
            <w:r w:rsidR="00781944" w:rsidRPr="006808D8">
              <w:rPr>
                <w:bCs/>
                <w:sz w:val="20"/>
                <w:szCs w:val="20"/>
              </w:rPr>
              <w:t xml:space="preserve">Pułaskiego 9 </w:t>
            </w:r>
          </w:p>
          <w:p w14:paraId="1E6210C3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40-273 Katowice</w:t>
            </w:r>
          </w:p>
          <w:p w14:paraId="674EF160" w14:textId="695E3624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 xml:space="preserve">Pakiet 45 - Leki VI </w:t>
            </w:r>
          </w:p>
          <w:p w14:paraId="34DFCC01" w14:textId="3B19DB2E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6808D8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781944" w14:paraId="0941B7BD" w14:textId="77777777" w:rsidTr="00A13926">
        <w:trPr>
          <w:cantSplit/>
        </w:trPr>
        <w:tc>
          <w:tcPr>
            <w:tcW w:w="9072" w:type="dxa"/>
          </w:tcPr>
          <w:p w14:paraId="4CBF3878" w14:textId="77777777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t>Farmacol Logistyka Sp. z o.o.</w:t>
            </w:r>
          </w:p>
          <w:p w14:paraId="5EE63526" w14:textId="120D0F25" w:rsidR="00781944" w:rsidRPr="006808D8" w:rsidRDefault="006808D8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ul. </w:t>
            </w:r>
            <w:r w:rsidR="00781944" w:rsidRPr="006808D8">
              <w:rPr>
                <w:bCs/>
                <w:sz w:val="20"/>
                <w:szCs w:val="20"/>
              </w:rPr>
              <w:t xml:space="preserve">Szopienicka 77 </w:t>
            </w:r>
          </w:p>
          <w:p w14:paraId="4091DFAD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40-431 Katowice</w:t>
            </w:r>
          </w:p>
          <w:p w14:paraId="7E5C1BA6" w14:textId="1A0AC866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 xml:space="preserve">Pakiet 46 - Antybiotyki III </w:t>
            </w:r>
          </w:p>
          <w:p w14:paraId="73687447" w14:textId="3D6DD496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6808D8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781944" w14:paraId="0776AD68" w14:textId="77777777" w:rsidTr="00A13926">
        <w:trPr>
          <w:cantSplit/>
        </w:trPr>
        <w:tc>
          <w:tcPr>
            <w:tcW w:w="9072" w:type="dxa"/>
          </w:tcPr>
          <w:p w14:paraId="39328F86" w14:textId="77777777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t>Salus International Sp. z o.o.</w:t>
            </w:r>
          </w:p>
          <w:p w14:paraId="63B8D48E" w14:textId="487FE9DC" w:rsidR="00781944" w:rsidRPr="006808D8" w:rsidRDefault="006808D8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ul. </w:t>
            </w:r>
            <w:r w:rsidR="00781944" w:rsidRPr="006808D8">
              <w:rPr>
                <w:bCs/>
                <w:sz w:val="20"/>
                <w:szCs w:val="20"/>
              </w:rPr>
              <w:t xml:space="preserve">Pułaskiego 9 </w:t>
            </w:r>
          </w:p>
          <w:p w14:paraId="44BF335D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40-273 Katowice</w:t>
            </w:r>
          </w:p>
          <w:p w14:paraId="1B06581F" w14:textId="2F658693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>Pakiet 47 - Leki VII</w:t>
            </w:r>
          </w:p>
          <w:p w14:paraId="15701231" w14:textId="483695EC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6808D8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781944" w14:paraId="1980DBE3" w14:textId="77777777" w:rsidTr="00A13926">
        <w:trPr>
          <w:cantSplit/>
        </w:trPr>
        <w:tc>
          <w:tcPr>
            <w:tcW w:w="9072" w:type="dxa"/>
          </w:tcPr>
          <w:p w14:paraId="6EE72CD2" w14:textId="77777777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t>Salus International Sp. z o.o.</w:t>
            </w:r>
          </w:p>
          <w:p w14:paraId="35AF5D6A" w14:textId="4D8CFED7" w:rsidR="00781944" w:rsidRPr="006808D8" w:rsidRDefault="006808D8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ul. </w:t>
            </w:r>
            <w:r w:rsidR="00781944" w:rsidRPr="006808D8">
              <w:rPr>
                <w:bCs/>
                <w:sz w:val="20"/>
                <w:szCs w:val="20"/>
              </w:rPr>
              <w:t xml:space="preserve">Pułaskiego 9 </w:t>
            </w:r>
          </w:p>
          <w:p w14:paraId="239F7F5B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40-273 Katowice</w:t>
            </w:r>
          </w:p>
          <w:p w14:paraId="57ECDD80" w14:textId="35194B35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 xml:space="preserve">Pakiet 48 - Leki VIII </w:t>
            </w:r>
          </w:p>
          <w:p w14:paraId="0193ADD8" w14:textId="5973F278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6808D8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149DC9FE" w14:textId="77777777" w:rsidTr="00A13926">
        <w:trPr>
          <w:cantSplit/>
        </w:trPr>
        <w:tc>
          <w:tcPr>
            <w:tcW w:w="9072" w:type="dxa"/>
          </w:tcPr>
          <w:p w14:paraId="7F805194" w14:textId="77777777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t>Farmacol Logistyka Sp. z o.o.</w:t>
            </w:r>
          </w:p>
          <w:p w14:paraId="78C6965B" w14:textId="536335D8" w:rsidR="00781944" w:rsidRPr="006808D8" w:rsidRDefault="006808D8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ul. </w:t>
            </w:r>
            <w:r w:rsidR="00781944" w:rsidRPr="006808D8">
              <w:rPr>
                <w:bCs/>
                <w:sz w:val="20"/>
                <w:szCs w:val="20"/>
              </w:rPr>
              <w:t xml:space="preserve">Szopienicka 77 </w:t>
            </w:r>
          </w:p>
          <w:p w14:paraId="758325C1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40-431 Katowice</w:t>
            </w:r>
          </w:p>
          <w:p w14:paraId="61D8D2DD" w14:textId="20158453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 xml:space="preserve">Pakiet 50 - Leki IX </w:t>
            </w:r>
          </w:p>
          <w:p w14:paraId="63E99FA1" w14:textId="409FECD4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6808D8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781944" w14:paraId="123EA646" w14:textId="77777777" w:rsidTr="00A13926">
        <w:trPr>
          <w:cantSplit/>
        </w:trPr>
        <w:tc>
          <w:tcPr>
            <w:tcW w:w="9072" w:type="dxa"/>
          </w:tcPr>
          <w:p w14:paraId="045ADB56" w14:textId="77777777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lastRenderedPageBreak/>
              <w:t>Salus International Sp. z o.o.</w:t>
            </w:r>
          </w:p>
          <w:p w14:paraId="2C9D1F5A" w14:textId="3B7F44B0" w:rsidR="00781944" w:rsidRPr="006808D8" w:rsidRDefault="006808D8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ul. </w:t>
            </w:r>
            <w:r w:rsidR="00781944" w:rsidRPr="006808D8">
              <w:rPr>
                <w:bCs/>
                <w:sz w:val="20"/>
                <w:szCs w:val="20"/>
              </w:rPr>
              <w:t xml:space="preserve">Pułaskiego 9 </w:t>
            </w:r>
          </w:p>
          <w:p w14:paraId="22C88083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40-273 Katowice</w:t>
            </w:r>
          </w:p>
          <w:p w14:paraId="190816F6" w14:textId="1C7AF951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 xml:space="preserve">Pakiet 51 - Leki X </w:t>
            </w:r>
          </w:p>
          <w:p w14:paraId="63A6D4CD" w14:textId="14B9DC49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6808D8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6D5BBF6A" w14:textId="77777777" w:rsidTr="00A13926">
        <w:trPr>
          <w:cantSplit/>
        </w:trPr>
        <w:tc>
          <w:tcPr>
            <w:tcW w:w="9072" w:type="dxa"/>
          </w:tcPr>
          <w:p w14:paraId="087D9131" w14:textId="77777777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t>Salus International Sp. z o.o.</w:t>
            </w:r>
          </w:p>
          <w:p w14:paraId="5437BC66" w14:textId="104E511F" w:rsidR="00781944" w:rsidRPr="006808D8" w:rsidRDefault="006808D8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ul. </w:t>
            </w:r>
            <w:r w:rsidR="00781944" w:rsidRPr="006808D8">
              <w:rPr>
                <w:bCs/>
                <w:sz w:val="20"/>
                <w:szCs w:val="20"/>
              </w:rPr>
              <w:t xml:space="preserve">Pułaskiego 9 </w:t>
            </w:r>
          </w:p>
          <w:p w14:paraId="79436659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40-273 Katowice</w:t>
            </w:r>
          </w:p>
          <w:p w14:paraId="6F258823" w14:textId="4D2AC526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>Pakiet 52 - Temozolomidum</w:t>
            </w:r>
          </w:p>
          <w:p w14:paraId="158012BE" w14:textId="569C66BC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6808D8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1FDE6001" w14:textId="77777777" w:rsidTr="00A13926">
        <w:trPr>
          <w:cantSplit/>
        </w:trPr>
        <w:tc>
          <w:tcPr>
            <w:tcW w:w="9072" w:type="dxa"/>
          </w:tcPr>
          <w:p w14:paraId="73CB2EC7" w14:textId="77777777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t>Sanofi Sp. z o.o.</w:t>
            </w:r>
          </w:p>
          <w:p w14:paraId="54CE9070" w14:textId="3B6CE902" w:rsidR="00781944" w:rsidRPr="006808D8" w:rsidRDefault="006808D8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ul. </w:t>
            </w:r>
            <w:r w:rsidR="00781944" w:rsidRPr="006808D8">
              <w:rPr>
                <w:bCs/>
                <w:sz w:val="20"/>
                <w:szCs w:val="20"/>
              </w:rPr>
              <w:t xml:space="preserve">Kasprzaka 6 </w:t>
            </w:r>
          </w:p>
          <w:p w14:paraId="1387F42E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01-211 Warszawa</w:t>
            </w:r>
          </w:p>
          <w:p w14:paraId="1965BD78" w14:textId="101AD197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>Pakiet 53 - Teriflunomide</w:t>
            </w:r>
          </w:p>
          <w:p w14:paraId="13182209" w14:textId="181810A7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6808D8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6858C0BD" w14:textId="77777777" w:rsidTr="00A13926">
        <w:trPr>
          <w:cantSplit/>
        </w:trPr>
        <w:tc>
          <w:tcPr>
            <w:tcW w:w="9072" w:type="dxa"/>
          </w:tcPr>
          <w:p w14:paraId="3115CAB3" w14:textId="77777777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t>Sanofi Sp. z o.o.</w:t>
            </w:r>
          </w:p>
          <w:p w14:paraId="2C0E01AE" w14:textId="5227336D" w:rsidR="00781944" w:rsidRPr="006808D8" w:rsidRDefault="006808D8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ul. </w:t>
            </w:r>
            <w:r w:rsidR="00781944" w:rsidRPr="006808D8">
              <w:rPr>
                <w:bCs/>
                <w:sz w:val="20"/>
                <w:szCs w:val="20"/>
              </w:rPr>
              <w:t xml:space="preserve">Kasprzaka 6 </w:t>
            </w:r>
          </w:p>
          <w:p w14:paraId="30634315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01-211 Warszawa</w:t>
            </w:r>
          </w:p>
          <w:p w14:paraId="1293D241" w14:textId="44ECBD7B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 xml:space="preserve">Pakiet 54 - Insuliny </w:t>
            </w:r>
          </w:p>
          <w:p w14:paraId="2BE0C0FF" w14:textId="01CB5C8A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6808D8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42052F7A" w14:textId="77777777" w:rsidTr="00A13926">
        <w:trPr>
          <w:cantSplit/>
        </w:trPr>
        <w:tc>
          <w:tcPr>
            <w:tcW w:w="9072" w:type="dxa"/>
          </w:tcPr>
          <w:p w14:paraId="2FE70527" w14:textId="77777777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t>Salus International Sp. z o.o.</w:t>
            </w:r>
          </w:p>
          <w:p w14:paraId="4CBD71A0" w14:textId="3D2D5499" w:rsidR="00781944" w:rsidRPr="006808D8" w:rsidRDefault="006808D8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ul. </w:t>
            </w:r>
            <w:r w:rsidR="00781944" w:rsidRPr="006808D8">
              <w:rPr>
                <w:bCs/>
                <w:sz w:val="20"/>
                <w:szCs w:val="20"/>
              </w:rPr>
              <w:t xml:space="preserve">Pułaskiego 9 </w:t>
            </w:r>
          </w:p>
          <w:p w14:paraId="1ABCD368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40-273 Katowice</w:t>
            </w:r>
          </w:p>
          <w:p w14:paraId="79B7AB98" w14:textId="0F134E59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 xml:space="preserve">Pakiet 55 - Leki znieczulające </w:t>
            </w:r>
          </w:p>
          <w:p w14:paraId="05B313A4" w14:textId="18F7A269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6808D8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781944" w14:paraId="55EB9963" w14:textId="77777777" w:rsidTr="00A13926">
        <w:trPr>
          <w:cantSplit/>
        </w:trPr>
        <w:tc>
          <w:tcPr>
            <w:tcW w:w="9072" w:type="dxa"/>
          </w:tcPr>
          <w:p w14:paraId="5BFB3E4D" w14:textId="77777777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t>Salus International Sp. z o.o.</w:t>
            </w:r>
          </w:p>
          <w:p w14:paraId="5091E7CA" w14:textId="3DDA7439" w:rsidR="00781944" w:rsidRPr="006808D8" w:rsidRDefault="006808D8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ul. </w:t>
            </w:r>
            <w:r w:rsidR="00781944" w:rsidRPr="006808D8">
              <w:rPr>
                <w:bCs/>
                <w:sz w:val="20"/>
                <w:szCs w:val="20"/>
              </w:rPr>
              <w:t xml:space="preserve">Pułaskiego 9 </w:t>
            </w:r>
          </w:p>
          <w:p w14:paraId="32C68624" w14:textId="4F723949" w:rsidR="006808D8" w:rsidRPr="006808D8" w:rsidRDefault="00781944" w:rsidP="006808D8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40-273 Katowice</w:t>
            </w:r>
          </w:p>
          <w:p w14:paraId="0514D731" w14:textId="00A97884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 xml:space="preserve">Pakiet 56 - Leki XI </w:t>
            </w:r>
          </w:p>
          <w:p w14:paraId="34BD1C18" w14:textId="39F13664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6808D8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24AF3FD0" w14:textId="77777777" w:rsidTr="00A13926">
        <w:trPr>
          <w:cantSplit/>
        </w:trPr>
        <w:tc>
          <w:tcPr>
            <w:tcW w:w="9072" w:type="dxa"/>
          </w:tcPr>
          <w:p w14:paraId="4A684E8B" w14:textId="77777777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t>Farmacol Logistyka Sp. z o.o.</w:t>
            </w:r>
          </w:p>
          <w:p w14:paraId="1E9A13B3" w14:textId="43BD86F6" w:rsidR="00781944" w:rsidRPr="006808D8" w:rsidRDefault="006808D8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ul. </w:t>
            </w:r>
            <w:r w:rsidR="00781944" w:rsidRPr="006808D8">
              <w:rPr>
                <w:bCs/>
                <w:sz w:val="20"/>
                <w:szCs w:val="20"/>
              </w:rPr>
              <w:t xml:space="preserve">Szopienicka 77 </w:t>
            </w:r>
          </w:p>
          <w:p w14:paraId="17F26E68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40-431 Katowice</w:t>
            </w:r>
          </w:p>
          <w:p w14:paraId="0190BADA" w14:textId="33CC6C76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 xml:space="preserve">Pakiet 57 - Leki psychotropowe i prekursory </w:t>
            </w:r>
          </w:p>
          <w:p w14:paraId="0F78B472" w14:textId="70DFACE2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6808D8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781944" w14:paraId="312E2939" w14:textId="77777777" w:rsidTr="00A13926">
        <w:trPr>
          <w:cantSplit/>
        </w:trPr>
        <w:tc>
          <w:tcPr>
            <w:tcW w:w="9072" w:type="dxa"/>
          </w:tcPr>
          <w:p w14:paraId="722FC7D8" w14:textId="77777777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t>Salus International Sp. z o.o.</w:t>
            </w:r>
          </w:p>
          <w:p w14:paraId="2E129149" w14:textId="05919DE9" w:rsidR="00781944" w:rsidRPr="006808D8" w:rsidRDefault="006808D8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ul. </w:t>
            </w:r>
            <w:r w:rsidR="00781944" w:rsidRPr="006808D8">
              <w:rPr>
                <w:bCs/>
                <w:sz w:val="20"/>
                <w:szCs w:val="20"/>
              </w:rPr>
              <w:t xml:space="preserve">Pułaskiego 9 </w:t>
            </w:r>
          </w:p>
          <w:p w14:paraId="195C574B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40-273 Katowice</w:t>
            </w:r>
          </w:p>
          <w:p w14:paraId="7F7826E7" w14:textId="3E63B68E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 xml:space="preserve">Pakiet 58 - Leki XII </w:t>
            </w:r>
          </w:p>
          <w:p w14:paraId="2D6FB2E1" w14:textId="6C3EDCB0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6808D8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781944" w14:paraId="2FEF3009" w14:textId="77777777" w:rsidTr="00A13926">
        <w:trPr>
          <w:cantSplit/>
        </w:trPr>
        <w:tc>
          <w:tcPr>
            <w:tcW w:w="9072" w:type="dxa"/>
          </w:tcPr>
          <w:p w14:paraId="52F02E1F" w14:textId="77777777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t>Baxter Polska Sp. z o.o.</w:t>
            </w:r>
          </w:p>
          <w:p w14:paraId="632640DD" w14:textId="55404ACD" w:rsidR="00781944" w:rsidRPr="006808D8" w:rsidRDefault="006808D8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ul. </w:t>
            </w:r>
            <w:r w:rsidR="00781944" w:rsidRPr="006808D8">
              <w:rPr>
                <w:bCs/>
                <w:sz w:val="20"/>
                <w:szCs w:val="20"/>
              </w:rPr>
              <w:t xml:space="preserve">Kruczkowskiego 8 </w:t>
            </w:r>
          </w:p>
          <w:p w14:paraId="4D9343D0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00-380 Warszawa</w:t>
            </w:r>
          </w:p>
          <w:p w14:paraId="21A3C4F2" w14:textId="1E826EEB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 xml:space="preserve">Pakiet 59 - Płyny infuzyjne II </w:t>
            </w:r>
          </w:p>
          <w:p w14:paraId="4F1D3E63" w14:textId="6E03278E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6808D8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29D4CD71" w14:textId="77777777" w:rsidTr="00A13926">
        <w:trPr>
          <w:cantSplit/>
        </w:trPr>
        <w:tc>
          <w:tcPr>
            <w:tcW w:w="9072" w:type="dxa"/>
          </w:tcPr>
          <w:p w14:paraId="06129B78" w14:textId="77777777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lastRenderedPageBreak/>
              <w:t>Salus International Sp. z o.o.</w:t>
            </w:r>
          </w:p>
          <w:p w14:paraId="12E3080A" w14:textId="4743CF49" w:rsidR="00781944" w:rsidRPr="006808D8" w:rsidRDefault="006808D8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ul. </w:t>
            </w:r>
            <w:r w:rsidR="00781944" w:rsidRPr="006808D8">
              <w:rPr>
                <w:bCs/>
                <w:sz w:val="20"/>
                <w:szCs w:val="20"/>
              </w:rPr>
              <w:t xml:space="preserve">Pułaskiego 9 </w:t>
            </w:r>
          </w:p>
          <w:p w14:paraId="2AB81903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40-273 Katowice</w:t>
            </w:r>
          </w:p>
          <w:p w14:paraId="0295ECEC" w14:textId="0F74011C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 xml:space="preserve">Pakiet 60 - Leki XIII </w:t>
            </w:r>
          </w:p>
          <w:p w14:paraId="6B760619" w14:textId="775814A3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6808D8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5E70712D" w14:textId="77777777" w:rsidTr="00A13926">
        <w:trPr>
          <w:cantSplit/>
        </w:trPr>
        <w:tc>
          <w:tcPr>
            <w:tcW w:w="9072" w:type="dxa"/>
          </w:tcPr>
          <w:p w14:paraId="63DA324E" w14:textId="77777777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t>Salus International Sp. z o.o.</w:t>
            </w:r>
          </w:p>
          <w:p w14:paraId="44C8B466" w14:textId="79EF8D84" w:rsidR="00781944" w:rsidRPr="006808D8" w:rsidRDefault="006808D8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ul. </w:t>
            </w:r>
            <w:r w:rsidR="00781944" w:rsidRPr="006808D8">
              <w:rPr>
                <w:bCs/>
                <w:sz w:val="20"/>
                <w:szCs w:val="20"/>
              </w:rPr>
              <w:t xml:space="preserve">Pułaskiego 9 </w:t>
            </w:r>
          </w:p>
          <w:p w14:paraId="62BD93A1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40-273 Katowice</w:t>
            </w:r>
          </w:p>
          <w:p w14:paraId="21D7D917" w14:textId="7614EE58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 xml:space="preserve">Pakiet 61 - Leki XIV </w:t>
            </w:r>
          </w:p>
          <w:p w14:paraId="2C449763" w14:textId="13FB2ACD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6808D8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6F72E11E" w14:textId="77777777" w:rsidTr="00A13926">
        <w:trPr>
          <w:cantSplit/>
        </w:trPr>
        <w:tc>
          <w:tcPr>
            <w:tcW w:w="9072" w:type="dxa"/>
          </w:tcPr>
          <w:p w14:paraId="1AB2BEBD" w14:textId="77777777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t>Urtica Sp. z o.o.</w:t>
            </w:r>
          </w:p>
          <w:p w14:paraId="564C2802" w14:textId="23F5C7FA" w:rsidR="00781944" w:rsidRPr="006808D8" w:rsidRDefault="006808D8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ul. </w:t>
            </w:r>
            <w:r w:rsidR="00781944" w:rsidRPr="006808D8">
              <w:rPr>
                <w:bCs/>
                <w:sz w:val="20"/>
                <w:szCs w:val="20"/>
              </w:rPr>
              <w:t xml:space="preserve">Krzemieniecka 120 </w:t>
            </w:r>
          </w:p>
          <w:p w14:paraId="42A7BC47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54-640 Wrocław</w:t>
            </w:r>
          </w:p>
          <w:p w14:paraId="5EE25BB6" w14:textId="27057872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 xml:space="preserve">Pakiet 62 - Ceftazidimum + Avibactamum </w:t>
            </w:r>
          </w:p>
          <w:p w14:paraId="72101E9A" w14:textId="17F820F5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6808D8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19DD1335" w14:textId="77777777" w:rsidTr="00A13926">
        <w:trPr>
          <w:cantSplit/>
        </w:trPr>
        <w:tc>
          <w:tcPr>
            <w:tcW w:w="9072" w:type="dxa"/>
          </w:tcPr>
          <w:p w14:paraId="253340C0" w14:textId="77777777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t>Salus International Sp. z o.o.</w:t>
            </w:r>
          </w:p>
          <w:p w14:paraId="3A47BB2D" w14:textId="4A5DC95F" w:rsidR="00781944" w:rsidRPr="006808D8" w:rsidRDefault="006808D8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ul. </w:t>
            </w:r>
            <w:r w:rsidR="00781944" w:rsidRPr="006808D8">
              <w:rPr>
                <w:bCs/>
                <w:sz w:val="20"/>
                <w:szCs w:val="20"/>
              </w:rPr>
              <w:t xml:space="preserve">Pułaskiego 9 </w:t>
            </w:r>
          </w:p>
          <w:p w14:paraId="6CE47461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40-273 Katowice</w:t>
            </w:r>
          </w:p>
          <w:p w14:paraId="3AD74F15" w14:textId="0B032C83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 xml:space="preserve">Pakiet 64 - Leki oczne </w:t>
            </w:r>
          </w:p>
          <w:p w14:paraId="65DE3D28" w14:textId="15993181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6808D8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4C984CED" w14:textId="77777777" w:rsidTr="00A13926">
        <w:trPr>
          <w:cantSplit/>
        </w:trPr>
        <w:tc>
          <w:tcPr>
            <w:tcW w:w="9072" w:type="dxa"/>
          </w:tcPr>
          <w:p w14:paraId="51368C67" w14:textId="77777777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t>Salus International Sp. z o.o.</w:t>
            </w:r>
          </w:p>
          <w:p w14:paraId="34B53571" w14:textId="0F75B01A" w:rsidR="00781944" w:rsidRPr="006808D8" w:rsidRDefault="006808D8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ul. </w:t>
            </w:r>
            <w:r w:rsidR="00781944" w:rsidRPr="006808D8">
              <w:rPr>
                <w:bCs/>
                <w:sz w:val="20"/>
                <w:szCs w:val="20"/>
              </w:rPr>
              <w:t xml:space="preserve">Pułaskiego 9 </w:t>
            </w:r>
          </w:p>
          <w:p w14:paraId="1637E015" w14:textId="4E75685A" w:rsidR="006808D8" w:rsidRPr="006808D8" w:rsidRDefault="00781944" w:rsidP="006808D8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40-273 Katowice</w:t>
            </w:r>
          </w:p>
          <w:p w14:paraId="789C31AF" w14:textId="3D619473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>Pakiet 65 - Żywienie dojelitowe</w:t>
            </w:r>
          </w:p>
          <w:p w14:paraId="5B905EF9" w14:textId="133F7D84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6808D8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7D9A26F6" w14:textId="77777777" w:rsidTr="00A13926">
        <w:trPr>
          <w:cantSplit/>
        </w:trPr>
        <w:tc>
          <w:tcPr>
            <w:tcW w:w="9072" w:type="dxa"/>
          </w:tcPr>
          <w:p w14:paraId="09CBEB1B" w14:textId="77777777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t>Salus International Sp. z o.o.</w:t>
            </w:r>
          </w:p>
          <w:p w14:paraId="6F071777" w14:textId="614CD3EF" w:rsidR="00781944" w:rsidRPr="006808D8" w:rsidRDefault="006808D8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ul. </w:t>
            </w:r>
            <w:r w:rsidR="00781944" w:rsidRPr="006808D8">
              <w:rPr>
                <w:bCs/>
                <w:sz w:val="20"/>
                <w:szCs w:val="20"/>
              </w:rPr>
              <w:t xml:space="preserve">Pułaskiego 9 </w:t>
            </w:r>
          </w:p>
          <w:p w14:paraId="7E1C13F5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40-273 Katowice</w:t>
            </w:r>
          </w:p>
          <w:p w14:paraId="47073885" w14:textId="5B6B558F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 xml:space="preserve">Pakiet 66 - Leki XV </w:t>
            </w:r>
          </w:p>
          <w:p w14:paraId="35078C32" w14:textId="7E85AFA9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6808D8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781944" w14:paraId="2F67706F" w14:textId="77777777" w:rsidTr="00A13926">
        <w:trPr>
          <w:cantSplit/>
        </w:trPr>
        <w:tc>
          <w:tcPr>
            <w:tcW w:w="9072" w:type="dxa"/>
          </w:tcPr>
          <w:p w14:paraId="1DD5B28A" w14:textId="77777777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t>Salus International Sp. z o.o.</w:t>
            </w:r>
          </w:p>
          <w:p w14:paraId="2A2F25AF" w14:textId="2F60C5AF" w:rsidR="00781944" w:rsidRPr="006808D8" w:rsidRDefault="006808D8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ul. </w:t>
            </w:r>
            <w:r w:rsidR="00781944" w:rsidRPr="006808D8">
              <w:rPr>
                <w:bCs/>
                <w:sz w:val="20"/>
                <w:szCs w:val="20"/>
              </w:rPr>
              <w:t xml:space="preserve">Pułaskiego 9 </w:t>
            </w:r>
          </w:p>
          <w:p w14:paraId="6DC58456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40-273 Katowice</w:t>
            </w:r>
          </w:p>
          <w:p w14:paraId="477B5C49" w14:textId="2E8C94AE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 xml:space="preserve">Pakiet 67 - Leki XVI </w:t>
            </w:r>
          </w:p>
          <w:p w14:paraId="50C1A1C2" w14:textId="7EF7090F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6808D8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781944" w14:paraId="7C337686" w14:textId="77777777" w:rsidTr="00A13926">
        <w:trPr>
          <w:cantSplit/>
        </w:trPr>
        <w:tc>
          <w:tcPr>
            <w:tcW w:w="9072" w:type="dxa"/>
          </w:tcPr>
          <w:p w14:paraId="2E512DD0" w14:textId="77777777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t>Salus International Sp. z o.o.</w:t>
            </w:r>
          </w:p>
          <w:p w14:paraId="7B575615" w14:textId="297A6641" w:rsidR="00781944" w:rsidRPr="006808D8" w:rsidRDefault="006808D8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ul. </w:t>
            </w:r>
            <w:r w:rsidR="00781944" w:rsidRPr="006808D8">
              <w:rPr>
                <w:bCs/>
                <w:sz w:val="20"/>
                <w:szCs w:val="20"/>
              </w:rPr>
              <w:t xml:space="preserve">Pułaskiego 9 </w:t>
            </w:r>
          </w:p>
          <w:p w14:paraId="608E5571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40-273 Katowice</w:t>
            </w:r>
          </w:p>
          <w:p w14:paraId="3573A4FA" w14:textId="57B19E55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 xml:space="preserve">Pakiet 68 - Thiopental </w:t>
            </w:r>
          </w:p>
          <w:p w14:paraId="26894BF3" w14:textId="20E0CD57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6808D8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781944" w14:paraId="3EF6CB2D" w14:textId="77777777" w:rsidTr="00A13926">
        <w:trPr>
          <w:cantSplit/>
        </w:trPr>
        <w:tc>
          <w:tcPr>
            <w:tcW w:w="9072" w:type="dxa"/>
          </w:tcPr>
          <w:p w14:paraId="5D56FD4C" w14:textId="43174D2B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t xml:space="preserve">CSL Behring </w:t>
            </w:r>
            <w:r w:rsidR="006808D8" w:rsidRPr="006808D8">
              <w:rPr>
                <w:b/>
                <w:sz w:val="20"/>
                <w:szCs w:val="20"/>
              </w:rPr>
              <w:t>S</w:t>
            </w:r>
            <w:r w:rsidRPr="006808D8">
              <w:rPr>
                <w:b/>
                <w:sz w:val="20"/>
                <w:szCs w:val="20"/>
              </w:rPr>
              <w:t>p. z o.o.</w:t>
            </w:r>
          </w:p>
          <w:p w14:paraId="6D4027F2" w14:textId="3BD10BEA" w:rsidR="00781944" w:rsidRPr="006808D8" w:rsidRDefault="006808D8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ul. </w:t>
            </w:r>
            <w:r w:rsidR="00781944" w:rsidRPr="006808D8">
              <w:rPr>
                <w:bCs/>
                <w:sz w:val="20"/>
                <w:szCs w:val="20"/>
              </w:rPr>
              <w:t xml:space="preserve">A. Branickiego 17 </w:t>
            </w:r>
          </w:p>
          <w:p w14:paraId="05E2EA22" w14:textId="094AA089" w:rsidR="006808D8" w:rsidRPr="006808D8" w:rsidRDefault="00781944" w:rsidP="006808D8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02-972 Warszawa</w:t>
            </w:r>
          </w:p>
          <w:p w14:paraId="6D3CD7A4" w14:textId="5DC2EF77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 xml:space="preserve">Pakiet 70 - Albuminy </w:t>
            </w:r>
          </w:p>
          <w:p w14:paraId="21BBDC15" w14:textId="2AAD7A06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6808D8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781944" w14:paraId="44F40F66" w14:textId="77777777" w:rsidTr="00A13926">
        <w:trPr>
          <w:cantSplit/>
        </w:trPr>
        <w:tc>
          <w:tcPr>
            <w:tcW w:w="9072" w:type="dxa"/>
          </w:tcPr>
          <w:p w14:paraId="1CDD4402" w14:textId="77777777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lastRenderedPageBreak/>
              <w:t>Asclepios S.A.</w:t>
            </w:r>
          </w:p>
          <w:p w14:paraId="6F86BF37" w14:textId="1A0F11F6" w:rsidR="00781944" w:rsidRPr="006808D8" w:rsidRDefault="006808D8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ul. </w:t>
            </w:r>
            <w:r w:rsidR="00781944" w:rsidRPr="006808D8">
              <w:rPr>
                <w:bCs/>
                <w:sz w:val="20"/>
                <w:szCs w:val="20"/>
              </w:rPr>
              <w:t xml:space="preserve">Hubska 44 </w:t>
            </w:r>
          </w:p>
          <w:p w14:paraId="1F628D8E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50-502 Wrocław</w:t>
            </w:r>
          </w:p>
          <w:p w14:paraId="1C484E4C" w14:textId="4F30CD6D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 xml:space="preserve">Pakiet 71 - Szczepionka BCG </w:t>
            </w:r>
          </w:p>
          <w:p w14:paraId="4EC3B498" w14:textId="74A01CB9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6808D8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685DCB29" w14:textId="77777777" w:rsidTr="00A13926">
        <w:trPr>
          <w:cantSplit/>
        </w:trPr>
        <w:tc>
          <w:tcPr>
            <w:tcW w:w="9072" w:type="dxa"/>
          </w:tcPr>
          <w:p w14:paraId="61FF9046" w14:textId="77777777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t>Salus International Sp. z o.o.</w:t>
            </w:r>
          </w:p>
          <w:p w14:paraId="244EAD91" w14:textId="4A1AFB07" w:rsidR="00781944" w:rsidRPr="006808D8" w:rsidRDefault="006808D8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ul. </w:t>
            </w:r>
            <w:r w:rsidR="00781944" w:rsidRPr="006808D8">
              <w:rPr>
                <w:bCs/>
                <w:sz w:val="20"/>
                <w:szCs w:val="20"/>
              </w:rPr>
              <w:t xml:space="preserve">Pułaskiego 9 </w:t>
            </w:r>
          </w:p>
          <w:p w14:paraId="796548DF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40-273 Katowice</w:t>
            </w:r>
          </w:p>
          <w:p w14:paraId="2D4DB90E" w14:textId="3A6E356C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>Pakiet 72 - Pembrolizumabum</w:t>
            </w:r>
          </w:p>
          <w:p w14:paraId="22BDD9EB" w14:textId="0B613AAD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6808D8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031C0F60" w14:textId="77777777" w:rsidTr="00A13926">
        <w:trPr>
          <w:cantSplit/>
        </w:trPr>
        <w:tc>
          <w:tcPr>
            <w:tcW w:w="9072" w:type="dxa"/>
          </w:tcPr>
          <w:p w14:paraId="7147C5F9" w14:textId="77777777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t>Servier Polska Services Sp. z o.o.</w:t>
            </w:r>
          </w:p>
          <w:p w14:paraId="6982D8BE" w14:textId="1A73DF1E" w:rsidR="00781944" w:rsidRPr="006808D8" w:rsidRDefault="006808D8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ul. </w:t>
            </w:r>
            <w:r w:rsidR="00781944" w:rsidRPr="006808D8">
              <w:rPr>
                <w:bCs/>
                <w:sz w:val="20"/>
                <w:szCs w:val="20"/>
              </w:rPr>
              <w:t xml:space="preserve">Burakowska 14 </w:t>
            </w:r>
          </w:p>
          <w:p w14:paraId="5BC1D174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01-066 Warszawa</w:t>
            </w:r>
          </w:p>
          <w:p w14:paraId="07D963C7" w14:textId="1D3CE582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>Pakiet 73 - Trifluridinum + Tipiracilum</w:t>
            </w:r>
          </w:p>
          <w:p w14:paraId="4B93E098" w14:textId="0225A736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6808D8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32B4C686" w14:textId="77777777" w:rsidTr="00A13926">
        <w:trPr>
          <w:cantSplit/>
        </w:trPr>
        <w:tc>
          <w:tcPr>
            <w:tcW w:w="9072" w:type="dxa"/>
          </w:tcPr>
          <w:p w14:paraId="6686756B" w14:textId="77777777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t>Salus International Sp. z o.o.</w:t>
            </w:r>
          </w:p>
          <w:p w14:paraId="4F5375C5" w14:textId="56A4FC63" w:rsidR="00781944" w:rsidRPr="006808D8" w:rsidRDefault="006808D8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ul. </w:t>
            </w:r>
            <w:r w:rsidR="00781944" w:rsidRPr="006808D8">
              <w:rPr>
                <w:bCs/>
                <w:sz w:val="20"/>
                <w:szCs w:val="20"/>
              </w:rPr>
              <w:t xml:space="preserve">Pułaskiego 9 </w:t>
            </w:r>
          </w:p>
          <w:p w14:paraId="75715CB7" w14:textId="58E5161D" w:rsidR="006808D8" w:rsidRPr="006808D8" w:rsidRDefault="00781944" w:rsidP="006808D8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40-273 Katowice</w:t>
            </w:r>
          </w:p>
          <w:p w14:paraId="18FEDB75" w14:textId="12735342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 xml:space="preserve">Pakiet 74 - Argipressinum </w:t>
            </w:r>
          </w:p>
          <w:p w14:paraId="21A42F3C" w14:textId="56A8D01D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6808D8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781944" w14:paraId="6BDA8295" w14:textId="77777777" w:rsidTr="00A13926">
        <w:trPr>
          <w:cantSplit/>
        </w:trPr>
        <w:tc>
          <w:tcPr>
            <w:tcW w:w="9072" w:type="dxa"/>
          </w:tcPr>
          <w:p w14:paraId="5C30BF38" w14:textId="77777777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t>MIP Pharma Polska Sp. z o.o.</w:t>
            </w:r>
          </w:p>
          <w:p w14:paraId="5524BE8E" w14:textId="086484E1" w:rsidR="00781944" w:rsidRPr="006808D8" w:rsidRDefault="006808D8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ul. </w:t>
            </w:r>
            <w:r w:rsidR="00781944" w:rsidRPr="006808D8">
              <w:rPr>
                <w:bCs/>
                <w:sz w:val="20"/>
                <w:szCs w:val="20"/>
              </w:rPr>
              <w:t xml:space="preserve">Orzechowa 5 </w:t>
            </w:r>
          </w:p>
          <w:p w14:paraId="7DAF270C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80-175 Gdańsk</w:t>
            </w:r>
          </w:p>
          <w:p w14:paraId="3868E914" w14:textId="00CC2447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>Pakiet 75 - Antybiotyki IV</w:t>
            </w:r>
          </w:p>
          <w:p w14:paraId="5E728EBB" w14:textId="190DCDA2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6808D8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42C62588" w14:textId="77777777" w:rsidTr="00A13926">
        <w:trPr>
          <w:cantSplit/>
        </w:trPr>
        <w:tc>
          <w:tcPr>
            <w:tcW w:w="9072" w:type="dxa"/>
          </w:tcPr>
          <w:p w14:paraId="38D0887D" w14:textId="41969096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t>Tramco Sp z o.o.</w:t>
            </w:r>
          </w:p>
          <w:p w14:paraId="3310EEB7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Wolskie, ul. Wolska 14 </w:t>
            </w:r>
          </w:p>
          <w:p w14:paraId="2BA2AB03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05-860 Płochocin</w:t>
            </w:r>
          </w:p>
          <w:p w14:paraId="57476683" w14:textId="4835ACAF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 xml:space="preserve">Pakiet 76 - Hialuronian sodu </w:t>
            </w:r>
          </w:p>
          <w:p w14:paraId="2212B568" w14:textId="6E5CE35B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6808D8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3847A658" w14:textId="77777777" w:rsidTr="00A13926">
        <w:trPr>
          <w:cantSplit/>
        </w:trPr>
        <w:tc>
          <w:tcPr>
            <w:tcW w:w="9072" w:type="dxa"/>
          </w:tcPr>
          <w:p w14:paraId="469AA893" w14:textId="77777777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t>Delfarma Sp. z o.o.</w:t>
            </w:r>
          </w:p>
          <w:p w14:paraId="3641E4E5" w14:textId="6541BE99" w:rsidR="00781944" w:rsidRPr="006808D8" w:rsidRDefault="006808D8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ul. </w:t>
            </w:r>
            <w:r w:rsidR="00781944" w:rsidRPr="006808D8">
              <w:rPr>
                <w:bCs/>
                <w:sz w:val="20"/>
                <w:szCs w:val="20"/>
              </w:rPr>
              <w:t xml:space="preserve">Św. Teresy od Dzieciątka Jezus 111 </w:t>
            </w:r>
          </w:p>
          <w:p w14:paraId="18F708B3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91-222 Łódź</w:t>
            </w:r>
          </w:p>
          <w:p w14:paraId="4A7F0E0D" w14:textId="2639D511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 xml:space="preserve">Pakiet 77 - Micafungin </w:t>
            </w:r>
          </w:p>
          <w:p w14:paraId="5EA342D4" w14:textId="5581C384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6808D8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781944" w14:paraId="09D151B6" w14:textId="77777777" w:rsidTr="00A13926">
        <w:trPr>
          <w:cantSplit/>
        </w:trPr>
        <w:tc>
          <w:tcPr>
            <w:tcW w:w="9072" w:type="dxa"/>
          </w:tcPr>
          <w:p w14:paraId="2FC543F4" w14:textId="77777777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t>Farmacol Logistyka Sp. z o.o.</w:t>
            </w:r>
          </w:p>
          <w:p w14:paraId="3DCCB425" w14:textId="1E79C178" w:rsidR="00781944" w:rsidRPr="006808D8" w:rsidRDefault="006808D8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ul. </w:t>
            </w:r>
            <w:r w:rsidR="00781944" w:rsidRPr="006808D8">
              <w:rPr>
                <w:bCs/>
                <w:sz w:val="20"/>
                <w:szCs w:val="20"/>
              </w:rPr>
              <w:t xml:space="preserve">Szopienicka 77 </w:t>
            </w:r>
          </w:p>
          <w:p w14:paraId="7127B45F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40-431 Katowice</w:t>
            </w:r>
          </w:p>
          <w:p w14:paraId="73A656FB" w14:textId="5AAF6956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>Pakiet 78 - Cabazitaxelum</w:t>
            </w:r>
          </w:p>
          <w:p w14:paraId="45C74C92" w14:textId="1668E05C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Pr="006808D8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781944" w14:paraId="0C75B9C6" w14:textId="77777777" w:rsidTr="00A13926">
        <w:trPr>
          <w:cantSplit/>
        </w:trPr>
        <w:tc>
          <w:tcPr>
            <w:tcW w:w="9072" w:type="dxa"/>
          </w:tcPr>
          <w:p w14:paraId="3E387056" w14:textId="77777777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t>Bialmed Sp. z o.o.</w:t>
            </w:r>
          </w:p>
          <w:p w14:paraId="163A5615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ul. Kazimierzowska 46/48 /35</w:t>
            </w:r>
          </w:p>
          <w:p w14:paraId="57051801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02-546 Warszawa</w:t>
            </w:r>
          </w:p>
          <w:p w14:paraId="5A5496C2" w14:textId="3766AAE6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 xml:space="preserve">Pakiet 79 - Fosfomycin </w:t>
            </w:r>
          </w:p>
          <w:p w14:paraId="0035010B" w14:textId="2078D1FF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6808D8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781944" w14:paraId="103CAEAF" w14:textId="77777777" w:rsidTr="00A13926">
        <w:trPr>
          <w:cantSplit/>
        </w:trPr>
        <w:tc>
          <w:tcPr>
            <w:tcW w:w="9072" w:type="dxa"/>
          </w:tcPr>
          <w:p w14:paraId="1B648BF1" w14:textId="77777777" w:rsidR="00781944" w:rsidRPr="006808D8" w:rsidRDefault="00781944" w:rsidP="00A1392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808D8">
              <w:rPr>
                <w:b/>
                <w:sz w:val="20"/>
                <w:szCs w:val="20"/>
              </w:rPr>
              <w:lastRenderedPageBreak/>
              <w:t>Asclepios S.A.</w:t>
            </w:r>
          </w:p>
          <w:p w14:paraId="7B596871" w14:textId="77183E08" w:rsidR="00781944" w:rsidRPr="006808D8" w:rsidRDefault="006808D8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 xml:space="preserve">ul. </w:t>
            </w:r>
            <w:r w:rsidR="00781944" w:rsidRPr="006808D8">
              <w:rPr>
                <w:bCs/>
                <w:sz w:val="20"/>
                <w:szCs w:val="20"/>
              </w:rPr>
              <w:t xml:space="preserve">Hubska 44 </w:t>
            </w:r>
          </w:p>
          <w:p w14:paraId="3008A815" w14:textId="77777777" w:rsidR="00781944" w:rsidRPr="006808D8" w:rsidRDefault="00781944" w:rsidP="00A13926">
            <w:pPr>
              <w:jc w:val="both"/>
              <w:rPr>
                <w:bCs/>
                <w:sz w:val="20"/>
                <w:szCs w:val="20"/>
              </w:rPr>
            </w:pPr>
            <w:r w:rsidRPr="006808D8">
              <w:rPr>
                <w:bCs/>
                <w:sz w:val="20"/>
                <w:szCs w:val="20"/>
              </w:rPr>
              <w:t>50-502 Wrocław</w:t>
            </w:r>
          </w:p>
          <w:p w14:paraId="3FC7F8DB" w14:textId="7810BE80" w:rsidR="00781944" w:rsidRPr="006808D8" w:rsidRDefault="00781944" w:rsidP="00A1392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808D8">
              <w:rPr>
                <w:sz w:val="20"/>
                <w:szCs w:val="20"/>
              </w:rPr>
              <w:t xml:space="preserve">Pakiet 80 - Tranexamic acid </w:t>
            </w:r>
          </w:p>
          <w:p w14:paraId="00852DDA" w14:textId="6447E13F" w:rsidR="00781944" w:rsidRPr="006808D8" w:rsidRDefault="00781944" w:rsidP="006808D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808D8">
              <w:rPr>
                <w:color w:val="000000"/>
                <w:sz w:val="20"/>
                <w:szCs w:val="20"/>
              </w:rPr>
              <w:t>Uzasadnienie wyboru:</w:t>
            </w:r>
            <w:r w:rsidR="006808D8" w:rsidRPr="006808D8">
              <w:rPr>
                <w:color w:val="000000"/>
                <w:sz w:val="20"/>
                <w:szCs w:val="20"/>
              </w:rPr>
              <w:t xml:space="preserve"> </w:t>
            </w:r>
            <w:r w:rsidRPr="006808D8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</w:tbl>
    <w:p w14:paraId="030622A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785"/>
        <w:gridCol w:w="1984"/>
        <w:gridCol w:w="1135"/>
      </w:tblGrid>
      <w:tr w:rsidR="00211A34" w:rsidRPr="00834EF4" w14:paraId="3338C514" w14:textId="77777777" w:rsidTr="006808D8">
        <w:tc>
          <w:tcPr>
            <w:tcW w:w="2169" w:type="dxa"/>
            <w:shd w:val="clear" w:color="auto" w:fill="F3F3F3"/>
            <w:vAlign w:val="center"/>
          </w:tcPr>
          <w:p w14:paraId="1D6D278C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7F92D5C6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3785" w:type="dxa"/>
            <w:shd w:val="clear" w:color="auto" w:fill="F3F3F3"/>
          </w:tcPr>
          <w:p w14:paraId="3F20170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84" w:type="dxa"/>
            <w:shd w:val="clear" w:color="auto" w:fill="F3F3F3"/>
          </w:tcPr>
          <w:p w14:paraId="4D2181E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5" w:type="dxa"/>
            <w:shd w:val="clear" w:color="auto" w:fill="F3F3F3"/>
          </w:tcPr>
          <w:p w14:paraId="1982350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781944" w:rsidRPr="00834EF4" w14:paraId="63716B55" w14:textId="77777777" w:rsidTr="006808D8">
        <w:tc>
          <w:tcPr>
            <w:tcW w:w="2169" w:type="dxa"/>
            <w:shd w:val="clear" w:color="auto" w:fill="auto"/>
          </w:tcPr>
          <w:p w14:paraId="23ED55F3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3 - Phenylephrine</w:t>
            </w:r>
          </w:p>
        </w:tc>
        <w:tc>
          <w:tcPr>
            <w:tcW w:w="3785" w:type="dxa"/>
            <w:shd w:val="clear" w:color="auto" w:fill="auto"/>
          </w:tcPr>
          <w:p w14:paraId="63072244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3BA867D" w14:textId="6EC8642A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Pułaskiego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9</w:t>
            </w:r>
          </w:p>
          <w:p w14:paraId="45C61F95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5CB67D7B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FF8B62B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7751214F" w14:textId="77777777" w:rsidTr="006808D8">
        <w:tc>
          <w:tcPr>
            <w:tcW w:w="2169" w:type="dxa"/>
            <w:shd w:val="clear" w:color="auto" w:fill="auto"/>
          </w:tcPr>
          <w:p w14:paraId="112F824F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4 - Kalii chloridum</w:t>
            </w:r>
          </w:p>
        </w:tc>
        <w:tc>
          <w:tcPr>
            <w:tcW w:w="3785" w:type="dxa"/>
            <w:shd w:val="clear" w:color="auto" w:fill="auto"/>
          </w:tcPr>
          <w:p w14:paraId="66A6CFC9" w14:textId="4EE9E940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 xml:space="preserve">Aesculap Chifa </w:t>
            </w:r>
            <w:r w:rsidR="006808D8">
              <w:rPr>
                <w:b/>
                <w:bCs/>
                <w:sz w:val="20"/>
                <w:szCs w:val="20"/>
              </w:rPr>
              <w:t>Sp. z o.o.</w:t>
            </w:r>
          </w:p>
          <w:p w14:paraId="287E4FFA" w14:textId="77777777" w:rsidR="00781944" w:rsidRPr="00211A34" w:rsidRDefault="00781944" w:rsidP="00A13926">
            <w:pPr>
              <w:rPr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14</w:t>
            </w:r>
          </w:p>
          <w:p w14:paraId="10CEEA43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Nowy Tomyśl</w:t>
            </w:r>
          </w:p>
        </w:tc>
        <w:tc>
          <w:tcPr>
            <w:tcW w:w="1984" w:type="dxa"/>
            <w:shd w:val="clear" w:color="auto" w:fill="auto"/>
          </w:tcPr>
          <w:p w14:paraId="6CFDC7E8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EEAF8A1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01EB101A" w14:textId="77777777" w:rsidTr="006808D8">
        <w:tc>
          <w:tcPr>
            <w:tcW w:w="2169" w:type="dxa"/>
            <w:shd w:val="clear" w:color="auto" w:fill="auto"/>
          </w:tcPr>
          <w:p w14:paraId="7E77D852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6 - Cladribinum*</w:t>
            </w:r>
          </w:p>
        </w:tc>
        <w:tc>
          <w:tcPr>
            <w:tcW w:w="3785" w:type="dxa"/>
            <w:shd w:val="clear" w:color="auto" w:fill="auto"/>
          </w:tcPr>
          <w:p w14:paraId="56B2AF1C" w14:textId="55B903A9" w:rsidR="00781944" w:rsidRPr="00211A34" w:rsidRDefault="006808D8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Centrala Farmaceutyczna CEFARM S.A.</w:t>
            </w:r>
          </w:p>
          <w:p w14:paraId="1FF49F9D" w14:textId="5537B8CA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Jana Kazimierza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16</w:t>
            </w:r>
          </w:p>
          <w:p w14:paraId="069C06BB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2ABAEC5B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00A3047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1797A89B" w14:textId="77777777" w:rsidTr="006808D8">
        <w:tc>
          <w:tcPr>
            <w:tcW w:w="2169" w:type="dxa"/>
            <w:shd w:val="clear" w:color="auto" w:fill="auto"/>
          </w:tcPr>
          <w:p w14:paraId="31D57609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6 - Cladribinum*</w:t>
            </w:r>
          </w:p>
        </w:tc>
        <w:tc>
          <w:tcPr>
            <w:tcW w:w="3785" w:type="dxa"/>
            <w:shd w:val="clear" w:color="auto" w:fill="auto"/>
          </w:tcPr>
          <w:p w14:paraId="651E00C6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Urtica Sp. z o.o.</w:t>
            </w:r>
          </w:p>
          <w:p w14:paraId="4B10A40A" w14:textId="35CE41E9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Krzemieniecka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120</w:t>
            </w:r>
          </w:p>
          <w:p w14:paraId="5871F3FD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26AA2161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- 480.00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7CF525D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480,00</w:t>
            </w:r>
          </w:p>
        </w:tc>
      </w:tr>
      <w:tr w:rsidR="00781944" w:rsidRPr="00834EF4" w14:paraId="075935E5" w14:textId="77777777" w:rsidTr="006808D8">
        <w:tc>
          <w:tcPr>
            <w:tcW w:w="2169" w:type="dxa"/>
            <w:shd w:val="clear" w:color="auto" w:fill="auto"/>
          </w:tcPr>
          <w:p w14:paraId="302C0E96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7 - Błękit</w:t>
            </w:r>
          </w:p>
        </w:tc>
        <w:tc>
          <w:tcPr>
            <w:tcW w:w="3785" w:type="dxa"/>
            <w:shd w:val="clear" w:color="auto" w:fill="auto"/>
          </w:tcPr>
          <w:p w14:paraId="253866E3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Urtica Sp. z o.o.</w:t>
            </w:r>
          </w:p>
          <w:p w14:paraId="7FCFD67F" w14:textId="44C3677A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Krzemieniecka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120</w:t>
            </w:r>
          </w:p>
          <w:p w14:paraId="6364C3A4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2BB24E02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2677DFD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599D41ED" w14:textId="77777777" w:rsidTr="006808D8">
        <w:tc>
          <w:tcPr>
            <w:tcW w:w="2169" w:type="dxa"/>
            <w:shd w:val="clear" w:color="auto" w:fill="auto"/>
          </w:tcPr>
          <w:p w14:paraId="047543B9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8 - Immunoglobuliny</w:t>
            </w:r>
          </w:p>
        </w:tc>
        <w:tc>
          <w:tcPr>
            <w:tcW w:w="3785" w:type="dxa"/>
            <w:shd w:val="clear" w:color="auto" w:fill="auto"/>
          </w:tcPr>
          <w:p w14:paraId="21B3C628" w14:textId="457DE8D7" w:rsidR="00781944" w:rsidRPr="00211A34" w:rsidRDefault="006808D8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Nobipharm</w:t>
            </w:r>
            <w:r w:rsidR="00781944" w:rsidRPr="00781944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8C5BDFB" w14:textId="0A5A46D7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L. Rydygiera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8/-</w:t>
            </w:r>
          </w:p>
          <w:p w14:paraId="25160AAC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01-793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59A41CB5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7EE3CC0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76C41FAB" w14:textId="77777777" w:rsidTr="006808D8">
        <w:tc>
          <w:tcPr>
            <w:tcW w:w="2169" w:type="dxa"/>
            <w:shd w:val="clear" w:color="auto" w:fill="auto"/>
          </w:tcPr>
          <w:p w14:paraId="00F71970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9 - Roztwór do hemofiltracji i hemodializy*</w:t>
            </w:r>
          </w:p>
        </w:tc>
        <w:tc>
          <w:tcPr>
            <w:tcW w:w="3785" w:type="dxa"/>
            <w:shd w:val="clear" w:color="auto" w:fill="auto"/>
          </w:tcPr>
          <w:p w14:paraId="2297863A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2A051CD0" w14:textId="445C6B90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Kruczkowskiego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8</w:t>
            </w:r>
          </w:p>
          <w:p w14:paraId="212F3051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2A5D5FF7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B376254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4518686B" w14:textId="77777777" w:rsidTr="006808D8">
        <w:tc>
          <w:tcPr>
            <w:tcW w:w="2169" w:type="dxa"/>
            <w:shd w:val="clear" w:color="auto" w:fill="auto"/>
          </w:tcPr>
          <w:p w14:paraId="5CFFE1E6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10 - Erythromycin</w:t>
            </w:r>
          </w:p>
        </w:tc>
        <w:tc>
          <w:tcPr>
            <w:tcW w:w="3785" w:type="dxa"/>
            <w:shd w:val="clear" w:color="auto" w:fill="auto"/>
          </w:tcPr>
          <w:p w14:paraId="5F8A1B48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Delfarma Sp. z o.o.</w:t>
            </w:r>
          </w:p>
          <w:p w14:paraId="5045741E" w14:textId="28975BC4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Św. Teresy od Dzieciątka Jezus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111</w:t>
            </w:r>
          </w:p>
          <w:p w14:paraId="1384905F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Łódź</w:t>
            </w:r>
          </w:p>
        </w:tc>
        <w:tc>
          <w:tcPr>
            <w:tcW w:w="1984" w:type="dxa"/>
            <w:shd w:val="clear" w:color="auto" w:fill="auto"/>
          </w:tcPr>
          <w:p w14:paraId="5FA34E72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70565A0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6A26F2F7" w14:textId="77777777" w:rsidTr="006808D8">
        <w:tc>
          <w:tcPr>
            <w:tcW w:w="2169" w:type="dxa"/>
            <w:shd w:val="clear" w:color="auto" w:fill="auto"/>
          </w:tcPr>
          <w:p w14:paraId="546A9AAD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10 - Erythromycin</w:t>
            </w:r>
          </w:p>
        </w:tc>
        <w:tc>
          <w:tcPr>
            <w:tcW w:w="3785" w:type="dxa"/>
            <w:shd w:val="clear" w:color="auto" w:fill="auto"/>
          </w:tcPr>
          <w:p w14:paraId="18BCB578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A8A6F2C" w14:textId="51A8299F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Pułaskiego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9</w:t>
            </w:r>
          </w:p>
          <w:p w14:paraId="4BD7B5C3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2D64DE52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- 461.15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1B1B986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461,15</w:t>
            </w:r>
          </w:p>
        </w:tc>
      </w:tr>
      <w:tr w:rsidR="00781944" w:rsidRPr="00834EF4" w14:paraId="39922376" w14:textId="77777777" w:rsidTr="006808D8">
        <w:tc>
          <w:tcPr>
            <w:tcW w:w="2169" w:type="dxa"/>
            <w:shd w:val="clear" w:color="auto" w:fill="auto"/>
          </w:tcPr>
          <w:p w14:paraId="7343CACA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11 - Glatiramer acetate I*</w:t>
            </w:r>
          </w:p>
        </w:tc>
        <w:tc>
          <w:tcPr>
            <w:tcW w:w="3785" w:type="dxa"/>
            <w:shd w:val="clear" w:color="auto" w:fill="auto"/>
          </w:tcPr>
          <w:p w14:paraId="0AC79827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Asclepios S.A.</w:t>
            </w:r>
          </w:p>
          <w:p w14:paraId="2624D1E2" w14:textId="3B51942D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Hubska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44</w:t>
            </w:r>
          </w:p>
          <w:p w14:paraId="6D948A0A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768091A6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D607C6D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07AE7634" w14:textId="77777777" w:rsidTr="006808D8">
        <w:tc>
          <w:tcPr>
            <w:tcW w:w="2169" w:type="dxa"/>
            <w:shd w:val="clear" w:color="auto" w:fill="auto"/>
          </w:tcPr>
          <w:p w14:paraId="366732BF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12 - Kontrasty</w:t>
            </w:r>
          </w:p>
        </w:tc>
        <w:tc>
          <w:tcPr>
            <w:tcW w:w="3785" w:type="dxa"/>
            <w:shd w:val="clear" w:color="auto" w:fill="auto"/>
          </w:tcPr>
          <w:p w14:paraId="30128ACD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Urtica Sp. z o.o.</w:t>
            </w:r>
          </w:p>
          <w:p w14:paraId="5263A3E7" w14:textId="43AE4CE7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Krzemieniecka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120</w:t>
            </w:r>
          </w:p>
          <w:p w14:paraId="5393AF0E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63AF99A1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2A5A4C1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6115826E" w14:textId="77777777" w:rsidTr="006808D8">
        <w:tc>
          <w:tcPr>
            <w:tcW w:w="2169" w:type="dxa"/>
            <w:shd w:val="clear" w:color="auto" w:fill="auto"/>
          </w:tcPr>
          <w:p w14:paraId="4AF9668E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14 - Ondansetron*</w:t>
            </w:r>
          </w:p>
        </w:tc>
        <w:tc>
          <w:tcPr>
            <w:tcW w:w="3785" w:type="dxa"/>
            <w:shd w:val="clear" w:color="auto" w:fill="auto"/>
          </w:tcPr>
          <w:p w14:paraId="5CE0423B" w14:textId="10C9097F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Fresenius Kabi Polska Sp. z o.o.</w:t>
            </w:r>
          </w:p>
          <w:p w14:paraId="2259B9D0" w14:textId="77777777" w:rsidR="00781944" w:rsidRPr="00211A34" w:rsidRDefault="00781944" w:rsidP="00A13926">
            <w:pPr>
              <w:rPr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134</w:t>
            </w:r>
          </w:p>
          <w:p w14:paraId="673A1503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3A44F3A0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2430B4F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33F51280" w14:textId="77777777" w:rsidTr="006808D8">
        <w:tc>
          <w:tcPr>
            <w:tcW w:w="2169" w:type="dxa"/>
            <w:shd w:val="clear" w:color="auto" w:fill="auto"/>
          </w:tcPr>
          <w:p w14:paraId="1139A0AA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15 - Płyny</w:t>
            </w:r>
          </w:p>
        </w:tc>
        <w:tc>
          <w:tcPr>
            <w:tcW w:w="3785" w:type="dxa"/>
            <w:shd w:val="clear" w:color="auto" w:fill="auto"/>
          </w:tcPr>
          <w:p w14:paraId="6AD5570C" w14:textId="4518A63A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Aesculap Chifa S</w:t>
            </w:r>
            <w:r w:rsidR="006808D8">
              <w:rPr>
                <w:b/>
                <w:bCs/>
                <w:sz w:val="20"/>
                <w:szCs w:val="20"/>
              </w:rPr>
              <w:t>p. z o.o.</w:t>
            </w:r>
          </w:p>
          <w:p w14:paraId="15795788" w14:textId="77777777" w:rsidR="00781944" w:rsidRPr="00211A34" w:rsidRDefault="00781944" w:rsidP="00A13926">
            <w:pPr>
              <w:rPr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14</w:t>
            </w:r>
          </w:p>
          <w:p w14:paraId="6B1FACBC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Nowy Tomyśl</w:t>
            </w:r>
          </w:p>
        </w:tc>
        <w:tc>
          <w:tcPr>
            <w:tcW w:w="1984" w:type="dxa"/>
            <w:shd w:val="clear" w:color="auto" w:fill="auto"/>
          </w:tcPr>
          <w:p w14:paraId="39328835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2A01FE9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6E595A45" w14:textId="77777777" w:rsidTr="006808D8">
        <w:tc>
          <w:tcPr>
            <w:tcW w:w="2169" w:type="dxa"/>
            <w:shd w:val="clear" w:color="auto" w:fill="auto"/>
          </w:tcPr>
          <w:p w14:paraId="5BD37EB5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18 - Bleomycini*</w:t>
            </w:r>
          </w:p>
        </w:tc>
        <w:tc>
          <w:tcPr>
            <w:tcW w:w="3785" w:type="dxa"/>
            <w:shd w:val="clear" w:color="auto" w:fill="auto"/>
          </w:tcPr>
          <w:p w14:paraId="5BB0C729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Asclepios S.A.</w:t>
            </w:r>
          </w:p>
          <w:p w14:paraId="27D54ED5" w14:textId="5DADEAF7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Hubska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44</w:t>
            </w:r>
          </w:p>
          <w:p w14:paraId="3D3DFA2D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0DB35E0D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52BDA10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302BA648" w14:textId="77777777" w:rsidTr="006808D8">
        <w:tc>
          <w:tcPr>
            <w:tcW w:w="2169" w:type="dxa"/>
            <w:shd w:val="clear" w:color="auto" w:fill="auto"/>
          </w:tcPr>
          <w:p w14:paraId="74E90DB0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lastRenderedPageBreak/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19 - Netupitantum + Palonosetroni*</w:t>
            </w:r>
          </w:p>
        </w:tc>
        <w:tc>
          <w:tcPr>
            <w:tcW w:w="3785" w:type="dxa"/>
            <w:shd w:val="clear" w:color="auto" w:fill="auto"/>
          </w:tcPr>
          <w:p w14:paraId="2BBF0642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A5FEC6A" w14:textId="741BF525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Pułaskiego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9</w:t>
            </w:r>
          </w:p>
          <w:p w14:paraId="2CFD8191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1460501A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DEDA04E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5359E618" w14:textId="77777777" w:rsidTr="006808D8">
        <w:tc>
          <w:tcPr>
            <w:tcW w:w="2169" w:type="dxa"/>
            <w:shd w:val="clear" w:color="auto" w:fill="auto"/>
          </w:tcPr>
          <w:p w14:paraId="1596D8BF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19 - Netupitantum + Palonosetroni*</w:t>
            </w:r>
          </w:p>
        </w:tc>
        <w:tc>
          <w:tcPr>
            <w:tcW w:w="3785" w:type="dxa"/>
            <w:shd w:val="clear" w:color="auto" w:fill="auto"/>
          </w:tcPr>
          <w:p w14:paraId="5705E0E4" w14:textId="29E313F3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Tramco Sp</w:t>
            </w:r>
            <w:r w:rsidR="006808D8">
              <w:rPr>
                <w:b/>
                <w:bCs/>
                <w:sz w:val="20"/>
                <w:szCs w:val="20"/>
              </w:rPr>
              <w:t>.</w:t>
            </w:r>
            <w:r w:rsidRPr="00781944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17916BF0" w14:textId="77777777" w:rsidR="00781944" w:rsidRPr="00211A34" w:rsidRDefault="00781944" w:rsidP="00A13926">
            <w:pPr>
              <w:rPr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Wolskie, ul. 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14</w:t>
            </w:r>
          </w:p>
          <w:p w14:paraId="40E69940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Płochocin</w:t>
            </w:r>
          </w:p>
        </w:tc>
        <w:tc>
          <w:tcPr>
            <w:tcW w:w="1984" w:type="dxa"/>
            <w:shd w:val="clear" w:color="auto" w:fill="auto"/>
          </w:tcPr>
          <w:p w14:paraId="6991F587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- 485.85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F852E9C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485,85</w:t>
            </w:r>
          </w:p>
        </w:tc>
      </w:tr>
      <w:tr w:rsidR="00781944" w:rsidRPr="00834EF4" w14:paraId="6C8670D7" w14:textId="77777777" w:rsidTr="006808D8">
        <w:tc>
          <w:tcPr>
            <w:tcW w:w="2169" w:type="dxa"/>
            <w:shd w:val="clear" w:color="auto" w:fill="auto"/>
          </w:tcPr>
          <w:p w14:paraId="3ADD153D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19 - Netupitantum + Palonosetroni*</w:t>
            </w:r>
          </w:p>
        </w:tc>
        <w:tc>
          <w:tcPr>
            <w:tcW w:w="3785" w:type="dxa"/>
            <w:shd w:val="clear" w:color="auto" w:fill="auto"/>
          </w:tcPr>
          <w:p w14:paraId="4E849BED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Asclepios S.A.</w:t>
            </w:r>
          </w:p>
          <w:p w14:paraId="505EB9F9" w14:textId="4AEB012B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Hubska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44</w:t>
            </w:r>
          </w:p>
          <w:p w14:paraId="5D116E5B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00C37E4A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- 485.85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6D09F91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485,85</w:t>
            </w:r>
          </w:p>
        </w:tc>
      </w:tr>
      <w:tr w:rsidR="00781944" w:rsidRPr="00834EF4" w14:paraId="151764B1" w14:textId="77777777" w:rsidTr="006808D8">
        <w:tc>
          <w:tcPr>
            <w:tcW w:w="2169" w:type="dxa"/>
            <w:shd w:val="clear" w:color="auto" w:fill="auto"/>
          </w:tcPr>
          <w:p w14:paraId="7CA3D460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20 - Panitumumabum*</w:t>
            </w:r>
          </w:p>
        </w:tc>
        <w:tc>
          <w:tcPr>
            <w:tcW w:w="3785" w:type="dxa"/>
            <w:shd w:val="clear" w:color="auto" w:fill="auto"/>
          </w:tcPr>
          <w:p w14:paraId="341752D9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Amgen Sp. z o.o.</w:t>
            </w:r>
          </w:p>
          <w:p w14:paraId="7DD21EED" w14:textId="3498A3AA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Puławska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145</w:t>
            </w:r>
          </w:p>
          <w:p w14:paraId="00F970F9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02-715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7C6FB222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411AC99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73DCB2DD" w14:textId="77777777" w:rsidTr="006808D8">
        <w:tc>
          <w:tcPr>
            <w:tcW w:w="2169" w:type="dxa"/>
            <w:shd w:val="clear" w:color="auto" w:fill="auto"/>
          </w:tcPr>
          <w:p w14:paraId="3D7E9E7C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21 - Aztreonam</w:t>
            </w:r>
          </w:p>
        </w:tc>
        <w:tc>
          <w:tcPr>
            <w:tcW w:w="3785" w:type="dxa"/>
            <w:shd w:val="clear" w:color="auto" w:fill="auto"/>
          </w:tcPr>
          <w:p w14:paraId="3D92E020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Bialmed Sp. z o.o.</w:t>
            </w:r>
          </w:p>
          <w:p w14:paraId="46AD06BD" w14:textId="77777777" w:rsidR="00781944" w:rsidRPr="00211A34" w:rsidRDefault="00781944" w:rsidP="00A13926">
            <w:pPr>
              <w:rPr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ul. 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46/48/35</w:t>
            </w:r>
          </w:p>
          <w:p w14:paraId="76E855B3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4A2CBA73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0F9A286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1EC28ED1" w14:textId="77777777" w:rsidTr="006808D8">
        <w:tc>
          <w:tcPr>
            <w:tcW w:w="2169" w:type="dxa"/>
            <w:shd w:val="clear" w:color="auto" w:fill="auto"/>
          </w:tcPr>
          <w:p w14:paraId="74C6AD5C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21 - Aztreonam</w:t>
            </w:r>
          </w:p>
        </w:tc>
        <w:tc>
          <w:tcPr>
            <w:tcW w:w="3785" w:type="dxa"/>
            <w:shd w:val="clear" w:color="auto" w:fill="auto"/>
          </w:tcPr>
          <w:p w14:paraId="04F5A3FA" w14:textId="2C091BE1" w:rsidR="00781944" w:rsidRPr="00211A34" w:rsidRDefault="006808D8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Genesis Pharm</w:t>
            </w:r>
            <w:r w:rsidR="00781944" w:rsidRPr="00781944">
              <w:rPr>
                <w:b/>
                <w:bCs/>
                <w:sz w:val="20"/>
                <w:szCs w:val="20"/>
              </w:rPr>
              <w:t xml:space="preserve"> Sp. z o. o. Sp. </w:t>
            </w:r>
            <w:r>
              <w:rPr>
                <w:b/>
                <w:bCs/>
                <w:sz w:val="20"/>
                <w:szCs w:val="20"/>
              </w:rPr>
              <w:t>k</w:t>
            </w:r>
            <w:r w:rsidR="00781944" w:rsidRPr="00781944">
              <w:rPr>
                <w:b/>
                <w:bCs/>
                <w:sz w:val="20"/>
                <w:szCs w:val="20"/>
              </w:rPr>
              <w:t>.</w:t>
            </w:r>
          </w:p>
          <w:p w14:paraId="5EA0638B" w14:textId="747F466D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Obywatelska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128/152</w:t>
            </w:r>
          </w:p>
          <w:p w14:paraId="4A17AE67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94-104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Łódź</w:t>
            </w:r>
          </w:p>
        </w:tc>
        <w:tc>
          <w:tcPr>
            <w:tcW w:w="1984" w:type="dxa"/>
            <w:shd w:val="clear" w:color="auto" w:fill="auto"/>
          </w:tcPr>
          <w:p w14:paraId="098A7645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- 458.35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FE7E82B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458,35</w:t>
            </w:r>
          </w:p>
        </w:tc>
      </w:tr>
      <w:tr w:rsidR="00781944" w:rsidRPr="00834EF4" w14:paraId="5E9BCEDA" w14:textId="77777777" w:rsidTr="006808D8">
        <w:tc>
          <w:tcPr>
            <w:tcW w:w="2169" w:type="dxa"/>
            <w:shd w:val="clear" w:color="auto" w:fill="auto"/>
          </w:tcPr>
          <w:p w14:paraId="28EDAF8F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21 - Aztreonam</w:t>
            </w:r>
          </w:p>
        </w:tc>
        <w:tc>
          <w:tcPr>
            <w:tcW w:w="3785" w:type="dxa"/>
            <w:shd w:val="clear" w:color="auto" w:fill="auto"/>
          </w:tcPr>
          <w:p w14:paraId="4174CD4D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Medyk-Lek Panek Spółka Komandytowa</w:t>
            </w:r>
          </w:p>
          <w:p w14:paraId="38F4E056" w14:textId="51BDAC92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Pawła Włodkowica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2c</w:t>
            </w:r>
          </w:p>
          <w:p w14:paraId="254F0328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03-262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6338ED0C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- 392.85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9EAC532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392,85</w:t>
            </w:r>
          </w:p>
        </w:tc>
      </w:tr>
      <w:tr w:rsidR="00781944" w:rsidRPr="00834EF4" w14:paraId="0EC2DB54" w14:textId="77777777" w:rsidTr="001F47FA">
        <w:trPr>
          <w:trHeight w:val="775"/>
        </w:trPr>
        <w:tc>
          <w:tcPr>
            <w:tcW w:w="2169" w:type="dxa"/>
            <w:shd w:val="clear" w:color="auto" w:fill="auto"/>
          </w:tcPr>
          <w:p w14:paraId="1A5B6A2C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21 - Aztreonam</w:t>
            </w:r>
          </w:p>
        </w:tc>
        <w:tc>
          <w:tcPr>
            <w:tcW w:w="3785" w:type="dxa"/>
            <w:shd w:val="clear" w:color="auto" w:fill="auto"/>
          </w:tcPr>
          <w:p w14:paraId="4004DFD1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60B39DB" w14:textId="7492494F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Pułaskiego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9</w:t>
            </w:r>
          </w:p>
          <w:p w14:paraId="47B753BC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5F143095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- 211.55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498A371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211,55</w:t>
            </w:r>
          </w:p>
        </w:tc>
      </w:tr>
      <w:tr w:rsidR="00781944" w:rsidRPr="00834EF4" w14:paraId="1D04E4A3" w14:textId="77777777" w:rsidTr="006808D8">
        <w:tc>
          <w:tcPr>
            <w:tcW w:w="2169" w:type="dxa"/>
            <w:shd w:val="clear" w:color="auto" w:fill="auto"/>
          </w:tcPr>
          <w:p w14:paraId="6464DE9C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22 - Avelumabum*</w:t>
            </w:r>
          </w:p>
        </w:tc>
        <w:tc>
          <w:tcPr>
            <w:tcW w:w="3785" w:type="dxa"/>
            <w:shd w:val="clear" w:color="auto" w:fill="auto"/>
          </w:tcPr>
          <w:p w14:paraId="0CBCF040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Urtica Sp. z o.o.</w:t>
            </w:r>
          </w:p>
          <w:p w14:paraId="4759781A" w14:textId="2B134799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Krzemieniecka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120</w:t>
            </w:r>
          </w:p>
          <w:p w14:paraId="4E6167C5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09D6C0BE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EACFA24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1E2F3069" w14:textId="77777777" w:rsidTr="006808D8">
        <w:tc>
          <w:tcPr>
            <w:tcW w:w="2169" w:type="dxa"/>
            <w:shd w:val="clear" w:color="auto" w:fill="auto"/>
          </w:tcPr>
          <w:p w14:paraId="5FC40579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23 - Ozanimodum*</w:t>
            </w:r>
          </w:p>
        </w:tc>
        <w:tc>
          <w:tcPr>
            <w:tcW w:w="3785" w:type="dxa"/>
            <w:shd w:val="clear" w:color="auto" w:fill="auto"/>
          </w:tcPr>
          <w:p w14:paraId="7E12DF00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Urtica Sp. z o.o.</w:t>
            </w:r>
          </w:p>
          <w:p w14:paraId="3502005B" w14:textId="1DAE81A4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Krzemieniecka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120</w:t>
            </w:r>
          </w:p>
          <w:p w14:paraId="28D4788E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7A219CB9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6866DCC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456B1A0B" w14:textId="77777777" w:rsidTr="006808D8">
        <w:tc>
          <w:tcPr>
            <w:tcW w:w="2169" w:type="dxa"/>
            <w:shd w:val="clear" w:color="auto" w:fill="auto"/>
          </w:tcPr>
          <w:p w14:paraId="1360E505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24 - Enoxaparin</w:t>
            </w:r>
          </w:p>
        </w:tc>
        <w:tc>
          <w:tcPr>
            <w:tcW w:w="3785" w:type="dxa"/>
            <w:shd w:val="clear" w:color="auto" w:fill="auto"/>
          </w:tcPr>
          <w:p w14:paraId="073E9F20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Urtica Sp. z o.o.</w:t>
            </w:r>
          </w:p>
          <w:p w14:paraId="086B4BD8" w14:textId="4AB027E0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Krzemieniecka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120</w:t>
            </w:r>
          </w:p>
          <w:p w14:paraId="1749604F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75006B12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C189078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77BF3E3D" w14:textId="77777777" w:rsidTr="006808D8">
        <w:tc>
          <w:tcPr>
            <w:tcW w:w="2169" w:type="dxa"/>
            <w:shd w:val="clear" w:color="auto" w:fill="auto"/>
          </w:tcPr>
          <w:p w14:paraId="38D2F8A8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24 - Enoxaparin</w:t>
            </w:r>
          </w:p>
        </w:tc>
        <w:tc>
          <w:tcPr>
            <w:tcW w:w="3785" w:type="dxa"/>
            <w:shd w:val="clear" w:color="auto" w:fill="auto"/>
          </w:tcPr>
          <w:p w14:paraId="109A04A6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Sanofi Sp. z o.o.</w:t>
            </w:r>
          </w:p>
          <w:p w14:paraId="7FB10FF2" w14:textId="62F69829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Kasprzaka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6</w:t>
            </w:r>
          </w:p>
          <w:p w14:paraId="46BDA73B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01-211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74C5670F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- 443.20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40FA87A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443,20</w:t>
            </w:r>
          </w:p>
        </w:tc>
      </w:tr>
      <w:tr w:rsidR="00781944" w:rsidRPr="00834EF4" w14:paraId="7BF7AE57" w14:textId="77777777" w:rsidTr="001F47FA">
        <w:trPr>
          <w:trHeight w:val="507"/>
        </w:trPr>
        <w:tc>
          <w:tcPr>
            <w:tcW w:w="2169" w:type="dxa"/>
            <w:shd w:val="clear" w:color="auto" w:fill="auto"/>
          </w:tcPr>
          <w:p w14:paraId="7EC395E7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26 - Olaparibum*</w:t>
            </w:r>
          </w:p>
        </w:tc>
        <w:tc>
          <w:tcPr>
            <w:tcW w:w="3785" w:type="dxa"/>
            <w:shd w:val="clear" w:color="auto" w:fill="auto"/>
          </w:tcPr>
          <w:p w14:paraId="305AC6EA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AstraZeneca Kft.</w:t>
            </w:r>
          </w:p>
          <w:p w14:paraId="4BED63B7" w14:textId="6F86DA36" w:rsidR="00781944" w:rsidRPr="006808D8" w:rsidRDefault="00781944" w:rsidP="006808D8">
            <w:pPr>
              <w:rPr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1117 Budapest, Alíz utca 4. B. ép.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0</w:t>
            </w:r>
            <w:r w:rsidR="006808D8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0</w:t>
            </w:r>
          </w:p>
        </w:tc>
        <w:tc>
          <w:tcPr>
            <w:tcW w:w="1984" w:type="dxa"/>
            <w:shd w:val="clear" w:color="auto" w:fill="auto"/>
          </w:tcPr>
          <w:p w14:paraId="6D172E2E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D539E96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6643237E" w14:textId="77777777" w:rsidTr="001F47FA">
        <w:trPr>
          <w:trHeight w:val="656"/>
        </w:trPr>
        <w:tc>
          <w:tcPr>
            <w:tcW w:w="2169" w:type="dxa"/>
            <w:shd w:val="clear" w:color="auto" w:fill="auto"/>
          </w:tcPr>
          <w:p w14:paraId="67E8353E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27 - Bevacizumabum*</w:t>
            </w:r>
          </w:p>
        </w:tc>
        <w:tc>
          <w:tcPr>
            <w:tcW w:w="3785" w:type="dxa"/>
            <w:shd w:val="clear" w:color="auto" w:fill="auto"/>
          </w:tcPr>
          <w:p w14:paraId="524F6C41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Bialmed Sp. z o.o.</w:t>
            </w:r>
          </w:p>
          <w:p w14:paraId="4BF8E68F" w14:textId="77777777" w:rsidR="00781944" w:rsidRPr="00211A34" w:rsidRDefault="00781944" w:rsidP="00A13926">
            <w:pPr>
              <w:rPr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ul. 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46/48/35</w:t>
            </w:r>
          </w:p>
          <w:p w14:paraId="26B1D9D6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0FFEB113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8DBE092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00D732AD" w14:textId="77777777" w:rsidTr="006808D8">
        <w:tc>
          <w:tcPr>
            <w:tcW w:w="2169" w:type="dxa"/>
            <w:shd w:val="clear" w:color="auto" w:fill="auto"/>
          </w:tcPr>
          <w:p w14:paraId="38B58C8A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28 - Abirateroni*</w:t>
            </w:r>
          </w:p>
        </w:tc>
        <w:tc>
          <w:tcPr>
            <w:tcW w:w="3785" w:type="dxa"/>
            <w:shd w:val="clear" w:color="auto" w:fill="auto"/>
          </w:tcPr>
          <w:p w14:paraId="27DD55F6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137914F" w14:textId="236E47F3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Szopienicka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77</w:t>
            </w:r>
          </w:p>
          <w:p w14:paraId="7BCE86D2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3D1721B2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B7489CC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6E733B3D" w14:textId="77777777" w:rsidTr="001F47FA">
        <w:trPr>
          <w:trHeight w:val="581"/>
        </w:trPr>
        <w:tc>
          <w:tcPr>
            <w:tcW w:w="2169" w:type="dxa"/>
            <w:shd w:val="clear" w:color="auto" w:fill="auto"/>
          </w:tcPr>
          <w:p w14:paraId="5ABFC8F9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28 - Abirateroni*</w:t>
            </w:r>
          </w:p>
        </w:tc>
        <w:tc>
          <w:tcPr>
            <w:tcW w:w="3785" w:type="dxa"/>
            <w:shd w:val="clear" w:color="auto" w:fill="auto"/>
          </w:tcPr>
          <w:p w14:paraId="0A8DE628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0C3487A" w14:textId="58CAF258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Pułaskiego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9</w:t>
            </w:r>
          </w:p>
          <w:p w14:paraId="5EC02FC8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0DF60618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- 478.45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2547E04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478,45</w:t>
            </w:r>
          </w:p>
        </w:tc>
      </w:tr>
      <w:tr w:rsidR="00781944" w:rsidRPr="00834EF4" w14:paraId="4029958F" w14:textId="77777777" w:rsidTr="006808D8">
        <w:tc>
          <w:tcPr>
            <w:tcW w:w="2169" w:type="dxa"/>
            <w:shd w:val="clear" w:color="auto" w:fill="auto"/>
          </w:tcPr>
          <w:p w14:paraId="55B4808E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28 - Abirateroni*</w:t>
            </w:r>
          </w:p>
        </w:tc>
        <w:tc>
          <w:tcPr>
            <w:tcW w:w="3785" w:type="dxa"/>
            <w:shd w:val="clear" w:color="auto" w:fill="auto"/>
          </w:tcPr>
          <w:p w14:paraId="08B4A8EC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Urtica Sp. z o.o.</w:t>
            </w:r>
          </w:p>
          <w:p w14:paraId="15C11757" w14:textId="7CBFF53A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Krzemieniecka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120</w:t>
            </w:r>
          </w:p>
          <w:p w14:paraId="2BA92186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1277DF02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- 473.75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BB31497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473,75</w:t>
            </w:r>
          </w:p>
        </w:tc>
      </w:tr>
      <w:tr w:rsidR="00781944" w:rsidRPr="00834EF4" w14:paraId="619AC92B" w14:textId="77777777" w:rsidTr="006808D8">
        <w:tc>
          <w:tcPr>
            <w:tcW w:w="2169" w:type="dxa"/>
            <w:shd w:val="clear" w:color="auto" w:fill="auto"/>
          </w:tcPr>
          <w:p w14:paraId="165B6B57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29 - Leki onkologiczne I*</w:t>
            </w:r>
          </w:p>
        </w:tc>
        <w:tc>
          <w:tcPr>
            <w:tcW w:w="3785" w:type="dxa"/>
            <w:shd w:val="clear" w:color="auto" w:fill="auto"/>
          </w:tcPr>
          <w:p w14:paraId="4C319AA8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Asclepios S.A.</w:t>
            </w:r>
          </w:p>
          <w:p w14:paraId="260705C3" w14:textId="1BAC71F8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Hubska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44</w:t>
            </w:r>
          </w:p>
          <w:p w14:paraId="7674BE70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lastRenderedPageBreak/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77BABC28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lastRenderedPageBreak/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1D132E8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40BF9DDF" w14:textId="77777777" w:rsidTr="006808D8">
        <w:tc>
          <w:tcPr>
            <w:tcW w:w="2169" w:type="dxa"/>
            <w:shd w:val="clear" w:color="auto" w:fill="auto"/>
          </w:tcPr>
          <w:p w14:paraId="0A245D20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30 - Żywienie pozajelitowe</w:t>
            </w:r>
          </w:p>
        </w:tc>
        <w:tc>
          <w:tcPr>
            <w:tcW w:w="3785" w:type="dxa"/>
            <w:shd w:val="clear" w:color="auto" w:fill="auto"/>
          </w:tcPr>
          <w:p w14:paraId="30155AAF" w14:textId="419CFE33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Fresenius Kabi Polska Sp. z o.o.</w:t>
            </w:r>
          </w:p>
          <w:p w14:paraId="3E44BF0B" w14:textId="77777777" w:rsidR="00781944" w:rsidRPr="00211A34" w:rsidRDefault="00781944" w:rsidP="00A13926">
            <w:pPr>
              <w:rPr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134</w:t>
            </w:r>
          </w:p>
          <w:p w14:paraId="6E61F02B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3E47A665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DC7456F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546E0D5B" w14:textId="77777777" w:rsidTr="006808D8">
        <w:tc>
          <w:tcPr>
            <w:tcW w:w="2169" w:type="dxa"/>
            <w:shd w:val="clear" w:color="auto" w:fill="auto"/>
          </w:tcPr>
          <w:p w14:paraId="12185918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31 - Benralizumabum*</w:t>
            </w:r>
          </w:p>
        </w:tc>
        <w:tc>
          <w:tcPr>
            <w:tcW w:w="3785" w:type="dxa"/>
            <w:shd w:val="clear" w:color="auto" w:fill="auto"/>
          </w:tcPr>
          <w:p w14:paraId="4B1EA278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AstraZeneca Kft.</w:t>
            </w:r>
          </w:p>
          <w:p w14:paraId="7EDE0F45" w14:textId="6C34E2DC" w:rsidR="00781944" w:rsidRPr="006808D8" w:rsidRDefault="00781944" w:rsidP="006808D8">
            <w:pPr>
              <w:rPr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1117 Budapest, Alíz utca 4. B. ép.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0</w:t>
            </w:r>
            <w:r w:rsidR="006808D8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0</w:t>
            </w:r>
          </w:p>
        </w:tc>
        <w:tc>
          <w:tcPr>
            <w:tcW w:w="1984" w:type="dxa"/>
            <w:shd w:val="clear" w:color="auto" w:fill="auto"/>
          </w:tcPr>
          <w:p w14:paraId="27FCC52D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725139C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2057A5D7" w14:textId="77777777" w:rsidTr="006808D8">
        <w:tc>
          <w:tcPr>
            <w:tcW w:w="2169" w:type="dxa"/>
            <w:shd w:val="clear" w:color="auto" w:fill="auto"/>
          </w:tcPr>
          <w:p w14:paraId="1D03330E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32 - Dupilumabum I*</w:t>
            </w:r>
          </w:p>
        </w:tc>
        <w:tc>
          <w:tcPr>
            <w:tcW w:w="3785" w:type="dxa"/>
            <w:shd w:val="clear" w:color="auto" w:fill="auto"/>
          </w:tcPr>
          <w:p w14:paraId="1ECA4F25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Sanofi Sp. z o.o.</w:t>
            </w:r>
          </w:p>
          <w:p w14:paraId="524AF49D" w14:textId="43EFF594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Kasprzaka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6</w:t>
            </w:r>
          </w:p>
          <w:p w14:paraId="20971164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01-211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5E82E173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E0FD47D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2BB3FABD" w14:textId="77777777" w:rsidTr="006808D8">
        <w:tc>
          <w:tcPr>
            <w:tcW w:w="2169" w:type="dxa"/>
            <w:shd w:val="clear" w:color="auto" w:fill="auto"/>
          </w:tcPr>
          <w:p w14:paraId="5D81E832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33 - Erythromycinum</w:t>
            </w:r>
          </w:p>
        </w:tc>
        <w:tc>
          <w:tcPr>
            <w:tcW w:w="3785" w:type="dxa"/>
            <w:shd w:val="clear" w:color="auto" w:fill="auto"/>
          </w:tcPr>
          <w:p w14:paraId="5BB59DC1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171DBEA" w14:textId="67ACF8B8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Pułaskiego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9</w:t>
            </w:r>
          </w:p>
          <w:p w14:paraId="680E81F0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0F9BBD8A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4C31971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49BDCC81" w14:textId="77777777" w:rsidTr="001F47FA">
        <w:trPr>
          <w:trHeight w:val="683"/>
        </w:trPr>
        <w:tc>
          <w:tcPr>
            <w:tcW w:w="2169" w:type="dxa"/>
            <w:shd w:val="clear" w:color="auto" w:fill="auto"/>
          </w:tcPr>
          <w:p w14:paraId="32A6F3B6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33 - Erythromycinum</w:t>
            </w:r>
          </w:p>
        </w:tc>
        <w:tc>
          <w:tcPr>
            <w:tcW w:w="3785" w:type="dxa"/>
            <w:shd w:val="clear" w:color="auto" w:fill="auto"/>
          </w:tcPr>
          <w:p w14:paraId="49E058CB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Urtica Sp. z o.o.</w:t>
            </w:r>
          </w:p>
          <w:p w14:paraId="3EBB4F1E" w14:textId="71CE8F65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Krzemieniecka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120</w:t>
            </w:r>
          </w:p>
          <w:p w14:paraId="32D716E7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00967011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- 289.40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655EEFB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289,40</w:t>
            </w:r>
          </w:p>
        </w:tc>
      </w:tr>
      <w:tr w:rsidR="00781944" w:rsidRPr="00834EF4" w14:paraId="6720B6BA" w14:textId="77777777" w:rsidTr="001F47FA">
        <w:trPr>
          <w:trHeight w:val="567"/>
        </w:trPr>
        <w:tc>
          <w:tcPr>
            <w:tcW w:w="2169" w:type="dxa"/>
            <w:shd w:val="clear" w:color="auto" w:fill="auto"/>
          </w:tcPr>
          <w:p w14:paraId="115B547C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34 - Niraparibum*</w:t>
            </w:r>
          </w:p>
        </w:tc>
        <w:tc>
          <w:tcPr>
            <w:tcW w:w="3785" w:type="dxa"/>
            <w:shd w:val="clear" w:color="auto" w:fill="auto"/>
          </w:tcPr>
          <w:p w14:paraId="77C4CC25" w14:textId="126385E9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 xml:space="preserve">GSK Services </w:t>
            </w:r>
            <w:r w:rsidR="006808D8">
              <w:rPr>
                <w:b/>
                <w:bCs/>
                <w:sz w:val="20"/>
                <w:szCs w:val="20"/>
              </w:rPr>
              <w:t>Sp. z o.o.</w:t>
            </w:r>
          </w:p>
          <w:p w14:paraId="53D8A2FF" w14:textId="0F14ED2D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Grunwaldzka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189/-</w:t>
            </w:r>
          </w:p>
          <w:p w14:paraId="38F1FEB5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60-322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Poznań</w:t>
            </w:r>
          </w:p>
        </w:tc>
        <w:tc>
          <w:tcPr>
            <w:tcW w:w="1984" w:type="dxa"/>
            <w:shd w:val="clear" w:color="auto" w:fill="auto"/>
          </w:tcPr>
          <w:p w14:paraId="36C53913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72B6724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235274BD" w14:textId="77777777" w:rsidTr="001F47FA">
        <w:trPr>
          <w:trHeight w:val="734"/>
        </w:trPr>
        <w:tc>
          <w:tcPr>
            <w:tcW w:w="2169" w:type="dxa"/>
            <w:shd w:val="clear" w:color="auto" w:fill="auto"/>
          </w:tcPr>
          <w:p w14:paraId="6D0EF7ED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35 - Antybiotyki I</w:t>
            </w:r>
          </w:p>
        </w:tc>
        <w:tc>
          <w:tcPr>
            <w:tcW w:w="3785" w:type="dxa"/>
            <w:shd w:val="clear" w:color="auto" w:fill="auto"/>
          </w:tcPr>
          <w:p w14:paraId="724A30B0" w14:textId="30DB8D4C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Fresenius Kabi Polska Sp. z o.o.</w:t>
            </w:r>
          </w:p>
          <w:p w14:paraId="233AB7DD" w14:textId="77777777" w:rsidR="00781944" w:rsidRPr="00211A34" w:rsidRDefault="00781944" w:rsidP="00A13926">
            <w:pPr>
              <w:rPr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134</w:t>
            </w:r>
          </w:p>
          <w:p w14:paraId="1EAC70BB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586D686F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84C547F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773AC2C3" w14:textId="77777777" w:rsidTr="006808D8">
        <w:tc>
          <w:tcPr>
            <w:tcW w:w="2169" w:type="dxa"/>
            <w:shd w:val="clear" w:color="auto" w:fill="auto"/>
          </w:tcPr>
          <w:p w14:paraId="2D554004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36 - Leki II</w:t>
            </w:r>
          </w:p>
        </w:tc>
        <w:tc>
          <w:tcPr>
            <w:tcW w:w="3785" w:type="dxa"/>
            <w:shd w:val="clear" w:color="auto" w:fill="auto"/>
          </w:tcPr>
          <w:p w14:paraId="3A85ACA0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53C416E" w14:textId="71C86E0E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Pułaskiego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9</w:t>
            </w:r>
          </w:p>
          <w:p w14:paraId="63A6E17D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14257206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B93FC16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3BBC7453" w14:textId="77777777" w:rsidTr="006808D8">
        <w:tc>
          <w:tcPr>
            <w:tcW w:w="2169" w:type="dxa"/>
            <w:shd w:val="clear" w:color="auto" w:fill="auto"/>
          </w:tcPr>
          <w:p w14:paraId="244EACE6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37 - Enzalutamidum*</w:t>
            </w:r>
          </w:p>
        </w:tc>
        <w:tc>
          <w:tcPr>
            <w:tcW w:w="3785" w:type="dxa"/>
            <w:shd w:val="clear" w:color="auto" w:fill="auto"/>
          </w:tcPr>
          <w:p w14:paraId="794BC958" w14:textId="3132F9EF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Astellas Pharma Sp. z o.o.</w:t>
            </w:r>
          </w:p>
          <w:p w14:paraId="6B783458" w14:textId="0BAB2091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Żwirki i Wigury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16 C</w:t>
            </w:r>
          </w:p>
          <w:p w14:paraId="7D7D0C13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02-092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41453BB3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810132D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0C552E26" w14:textId="77777777" w:rsidTr="006808D8">
        <w:tc>
          <w:tcPr>
            <w:tcW w:w="2169" w:type="dxa"/>
            <w:shd w:val="clear" w:color="auto" w:fill="auto"/>
          </w:tcPr>
          <w:p w14:paraId="47C758DD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38 - Leki III</w:t>
            </w:r>
          </w:p>
        </w:tc>
        <w:tc>
          <w:tcPr>
            <w:tcW w:w="3785" w:type="dxa"/>
            <w:shd w:val="clear" w:color="auto" w:fill="auto"/>
          </w:tcPr>
          <w:p w14:paraId="45A8DF6A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A8FCA22" w14:textId="3F0D0CE1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Szopienicka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77</w:t>
            </w:r>
          </w:p>
          <w:p w14:paraId="794A7861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38F90F29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5C75D5A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05D0FECD" w14:textId="77777777" w:rsidTr="006808D8">
        <w:tc>
          <w:tcPr>
            <w:tcW w:w="2169" w:type="dxa"/>
            <w:shd w:val="clear" w:color="auto" w:fill="auto"/>
          </w:tcPr>
          <w:p w14:paraId="3AD82339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38 - Leki III</w:t>
            </w:r>
          </w:p>
        </w:tc>
        <w:tc>
          <w:tcPr>
            <w:tcW w:w="3785" w:type="dxa"/>
            <w:shd w:val="clear" w:color="auto" w:fill="auto"/>
          </w:tcPr>
          <w:p w14:paraId="10CC1D1F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185F8D2" w14:textId="72B3E209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Pułaskiego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9</w:t>
            </w:r>
          </w:p>
          <w:p w14:paraId="0BA73981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2955B998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- 489.55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8BDD63E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489,55</w:t>
            </w:r>
          </w:p>
        </w:tc>
      </w:tr>
      <w:tr w:rsidR="00781944" w:rsidRPr="00834EF4" w14:paraId="0EFB1453" w14:textId="77777777" w:rsidTr="001F47FA">
        <w:trPr>
          <w:trHeight w:val="453"/>
        </w:trPr>
        <w:tc>
          <w:tcPr>
            <w:tcW w:w="2169" w:type="dxa"/>
            <w:shd w:val="clear" w:color="auto" w:fill="auto"/>
          </w:tcPr>
          <w:p w14:paraId="3DCBBA6A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38 - Leki III</w:t>
            </w:r>
          </w:p>
        </w:tc>
        <w:tc>
          <w:tcPr>
            <w:tcW w:w="3785" w:type="dxa"/>
            <w:shd w:val="clear" w:color="auto" w:fill="auto"/>
          </w:tcPr>
          <w:p w14:paraId="4BBB5A56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Urtica Sp. z o.o.</w:t>
            </w:r>
          </w:p>
          <w:p w14:paraId="6D85694F" w14:textId="79F36C5A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Krzemieniecka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120</w:t>
            </w:r>
          </w:p>
          <w:p w14:paraId="3225F443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75186BDA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- 415.40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4EE8F45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415,40</w:t>
            </w:r>
          </w:p>
        </w:tc>
      </w:tr>
      <w:tr w:rsidR="00781944" w:rsidRPr="00834EF4" w14:paraId="33E2376F" w14:textId="77777777" w:rsidTr="001F47FA">
        <w:trPr>
          <w:trHeight w:val="620"/>
        </w:trPr>
        <w:tc>
          <w:tcPr>
            <w:tcW w:w="2169" w:type="dxa"/>
            <w:shd w:val="clear" w:color="auto" w:fill="auto"/>
          </w:tcPr>
          <w:p w14:paraId="514767DA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39 - Sugammadex</w:t>
            </w:r>
          </w:p>
        </w:tc>
        <w:tc>
          <w:tcPr>
            <w:tcW w:w="3785" w:type="dxa"/>
            <w:shd w:val="clear" w:color="auto" w:fill="auto"/>
          </w:tcPr>
          <w:p w14:paraId="3B67FCC6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Delfarma Sp. z o.o.</w:t>
            </w:r>
          </w:p>
          <w:p w14:paraId="1F5904F5" w14:textId="0A90A6EB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Św. Teresy od Dzieciątka Jezus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111</w:t>
            </w:r>
          </w:p>
          <w:p w14:paraId="351FFA5B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Łódź</w:t>
            </w:r>
          </w:p>
        </w:tc>
        <w:tc>
          <w:tcPr>
            <w:tcW w:w="1984" w:type="dxa"/>
            <w:shd w:val="clear" w:color="auto" w:fill="auto"/>
          </w:tcPr>
          <w:p w14:paraId="26D43640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631E9C7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6389A292" w14:textId="77777777" w:rsidTr="006808D8">
        <w:tc>
          <w:tcPr>
            <w:tcW w:w="2169" w:type="dxa"/>
            <w:shd w:val="clear" w:color="auto" w:fill="auto"/>
          </w:tcPr>
          <w:p w14:paraId="08756363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39 - Sugammadex</w:t>
            </w:r>
          </w:p>
        </w:tc>
        <w:tc>
          <w:tcPr>
            <w:tcW w:w="3785" w:type="dxa"/>
            <w:shd w:val="clear" w:color="auto" w:fill="auto"/>
          </w:tcPr>
          <w:p w14:paraId="1A727A13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4C1EBB7" w14:textId="6A604056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Szopienicka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77</w:t>
            </w:r>
          </w:p>
          <w:p w14:paraId="0E7CA9E5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5F8E6492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- 470.15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4B51F96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470,15</w:t>
            </w:r>
          </w:p>
        </w:tc>
      </w:tr>
      <w:tr w:rsidR="00781944" w:rsidRPr="00834EF4" w14:paraId="37B0E500" w14:textId="77777777" w:rsidTr="006808D8">
        <w:tc>
          <w:tcPr>
            <w:tcW w:w="2169" w:type="dxa"/>
            <w:shd w:val="clear" w:color="auto" w:fill="auto"/>
          </w:tcPr>
          <w:p w14:paraId="322E963A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39 - Sugammadex</w:t>
            </w:r>
          </w:p>
        </w:tc>
        <w:tc>
          <w:tcPr>
            <w:tcW w:w="3785" w:type="dxa"/>
            <w:shd w:val="clear" w:color="auto" w:fill="auto"/>
          </w:tcPr>
          <w:p w14:paraId="40460B15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Urtica Sp. z o.o.</w:t>
            </w:r>
          </w:p>
          <w:p w14:paraId="5A240091" w14:textId="09912193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Krzemieniecka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120</w:t>
            </w:r>
          </w:p>
          <w:p w14:paraId="32368FA5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72318607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- 467.80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0EFB99E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467,80</w:t>
            </w:r>
          </w:p>
        </w:tc>
      </w:tr>
      <w:tr w:rsidR="00781944" w:rsidRPr="00834EF4" w14:paraId="02220E10" w14:textId="77777777" w:rsidTr="001F47FA">
        <w:trPr>
          <w:trHeight w:val="995"/>
        </w:trPr>
        <w:tc>
          <w:tcPr>
            <w:tcW w:w="2169" w:type="dxa"/>
            <w:shd w:val="clear" w:color="auto" w:fill="auto"/>
          </w:tcPr>
          <w:p w14:paraId="184DFB8E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39 - Sugammadex</w:t>
            </w:r>
          </w:p>
        </w:tc>
        <w:tc>
          <w:tcPr>
            <w:tcW w:w="3785" w:type="dxa"/>
            <w:shd w:val="clear" w:color="auto" w:fill="auto"/>
          </w:tcPr>
          <w:p w14:paraId="02B8462A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26868FC" w14:textId="1FC1C152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Pułaskiego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9</w:t>
            </w:r>
          </w:p>
          <w:p w14:paraId="2A908070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049C2108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- 458.80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4ABE94C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458,80</w:t>
            </w:r>
          </w:p>
        </w:tc>
      </w:tr>
      <w:tr w:rsidR="00781944" w:rsidRPr="00834EF4" w14:paraId="3DA08D18" w14:textId="77777777" w:rsidTr="006808D8">
        <w:tc>
          <w:tcPr>
            <w:tcW w:w="2169" w:type="dxa"/>
            <w:shd w:val="clear" w:color="auto" w:fill="auto"/>
          </w:tcPr>
          <w:p w14:paraId="6F821C41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39 - Sugammadex</w:t>
            </w:r>
          </w:p>
        </w:tc>
        <w:tc>
          <w:tcPr>
            <w:tcW w:w="3785" w:type="dxa"/>
            <w:shd w:val="clear" w:color="auto" w:fill="auto"/>
          </w:tcPr>
          <w:p w14:paraId="6D82DC67" w14:textId="6722341D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Fresenius Kabi Polska Sp. z o.o.</w:t>
            </w:r>
          </w:p>
          <w:p w14:paraId="504E56D3" w14:textId="77777777" w:rsidR="00781944" w:rsidRPr="00211A34" w:rsidRDefault="00781944" w:rsidP="00A13926">
            <w:pPr>
              <w:rPr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134</w:t>
            </w:r>
          </w:p>
          <w:p w14:paraId="6865BCC8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22084696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- 383.05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2889A9F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383,05</w:t>
            </w:r>
          </w:p>
        </w:tc>
      </w:tr>
      <w:tr w:rsidR="00781944" w:rsidRPr="00834EF4" w14:paraId="078A433D" w14:textId="77777777" w:rsidTr="006808D8">
        <w:tc>
          <w:tcPr>
            <w:tcW w:w="2169" w:type="dxa"/>
            <w:shd w:val="clear" w:color="auto" w:fill="auto"/>
          </w:tcPr>
          <w:p w14:paraId="5351A88F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lastRenderedPageBreak/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39 - Sugammadex</w:t>
            </w:r>
          </w:p>
        </w:tc>
        <w:tc>
          <w:tcPr>
            <w:tcW w:w="3785" w:type="dxa"/>
            <w:shd w:val="clear" w:color="auto" w:fill="auto"/>
          </w:tcPr>
          <w:p w14:paraId="7EBC63CA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MIP Pharma Polska Sp. z o.o.</w:t>
            </w:r>
          </w:p>
          <w:p w14:paraId="1C4D4787" w14:textId="263627C2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Orzechowa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5</w:t>
            </w:r>
          </w:p>
          <w:p w14:paraId="5BBDC55B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80-175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Gdańsk</w:t>
            </w:r>
          </w:p>
        </w:tc>
        <w:tc>
          <w:tcPr>
            <w:tcW w:w="1984" w:type="dxa"/>
            <w:shd w:val="clear" w:color="auto" w:fill="auto"/>
          </w:tcPr>
          <w:p w14:paraId="1A49208F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- 259.30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272C207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259,30</w:t>
            </w:r>
          </w:p>
        </w:tc>
      </w:tr>
      <w:tr w:rsidR="00781944" w:rsidRPr="00834EF4" w14:paraId="074FBEFA" w14:textId="77777777" w:rsidTr="006808D8">
        <w:tc>
          <w:tcPr>
            <w:tcW w:w="2169" w:type="dxa"/>
            <w:shd w:val="clear" w:color="auto" w:fill="auto"/>
          </w:tcPr>
          <w:p w14:paraId="5E423395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39 - Sugammadex</w:t>
            </w:r>
          </w:p>
        </w:tc>
        <w:tc>
          <w:tcPr>
            <w:tcW w:w="3785" w:type="dxa"/>
            <w:shd w:val="clear" w:color="auto" w:fill="auto"/>
          </w:tcPr>
          <w:p w14:paraId="2CC1C359" w14:textId="3914ED77" w:rsidR="00781944" w:rsidRPr="00211A34" w:rsidRDefault="006808D8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Centrala Farmaceutyczna CEFARM S.A.</w:t>
            </w:r>
          </w:p>
          <w:p w14:paraId="206FEAED" w14:textId="6F980F40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Jana Kazimierza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16</w:t>
            </w:r>
          </w:p>
          <w:p w14:paraId="0094456B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5337B9A4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- 45.45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BD9A305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45,45</w:t>
            </w:r>
          </w:p>
        </w:tc>
      </w:tr>
      <w:tr w:rsidR="00781944" w:rsidRPr="00834EF4" w14:paraId="1E6CB969" w14:textId="77777777" w:rsidTr="006808D8">
        <w:tc>
          <w:tcPr>
            <w:tcW w:w="2169" w:type="dxa"/>
            <w:shd w:val="clear" w:color="auto" w:fill="auto"/>
          </w:tcPr>
          <w:p w14:paraId="195E2D3A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40 - Leki narkotyczne i psychotropowe*</w:t>
            </w:r>
          </w:p>
        </w:tc>
        <w:tc>
          <w:tcPr>
            <w:tcW w:w="3785" w:type="dxa"/>
            <w:shd w:val="clear" w:color="auto" w:fill="auto"/>
          </w:tcPr>
          <w:p w14:paraId="4CF9CA95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5DD9F08" w14:textId="378DEECE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Pułaskiego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9</w:t>
            </w:r>
          </w:p>
          <w:p w14:paraId="422AB4C5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7B65D29D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C4DC434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1EF099A7" w14:textId="77777777" w:rsidTr="006808D8">
        <w:tc>
          <w:tcPr>
            <w:tcW w:w="2169" w:type="dxa"/>
            <w:shd w:val="clear" w:color="auto" w:fill="auto"/>
          </w:tcPr>
          <w:p w14:paraId="4C11C5AA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40 - Leki narkotyczne i psychotropowe*</w:t>
            </w:r>
          </w:p>
        </w:tc>
        <w:tc>
          <w:tcPr>
            <w:tcW w:w="3785" w:type="dxa"/>
            <w:shd w:val="clear" w:color="auto" w:fill="auto"/>
          </w:tcPr>
          <w:p w14:paraId="60D8E066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Urtica Sp. z o.o.</w:t>
            </w:r>
          </w:p>
          <w:p w14:paraId="7B259A7E" w14:textId="5B0F25AF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Krzemieniecka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120</w:t>
            </w:r>
          </w:p>
          <w:p w14:paraId="6CA4D420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0A6AAF50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- 437.65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9D441E4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437,65</w:t>
            </w:r>
          </w:p>
        </w:tc>
      </w:tr>
      <w:tr w:rsidR="00781944" w:rsidRPr="00834EF4" w14:paraId="7E83FA1F" w14:textId="77777777" w:rsidTr="006808D8">
        <w:tc>
          <w:tcPr>
            <w:tcW w:w="2169" w:type="dxa"/>
            <w:shd w:val="clear" w:color="auto" w:fill="auto"/>
          </w:tcPr>
          <w:p w14:paraId="0F435CA2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41 - Leki IV</w:t>
            </w:r>
          </w:p>
        </w:tc>
        <w:tc>
          <w:tcPr>
            <w:tcW w:w="3785" w:type="dxa"/>
            <w:shd w:val="clear" w:color="auto" w:fill="auto"/>
          </w:tcPr>
          <w:p w14:paraId="264578D6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239763E" w14:textId="6F258409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Pułaskiego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9</w:t>
            </w:r>
          </w:p>
          <w:p w14:paraId="017A13D3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43573D53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4D8716C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7CA5288D" w14:textId="77777777" w:rsidTr="006808D8">
        <w:tc>
          <w:tcPr>
            <w:tcW w:w="2169" w:type="dxa"/>
            <w:shd w:val="clear" w:color="auto" w:fill="auto"/>
          </w:tcPr>
          <w:p w14:paraId="281F78D1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42 - Antybiotyki II</w:t>
            </w:r>
          </w:p>
        </w:tc>
        <w:tc>
          <w:tcPr>
            <w:tcW w:w="3785" w:type="dxa"/>
            <w:shd w:val="clear" w:color="auto" w:fill="auto"/>
          </w:tcPr>
          <w:p w14:paraId="5A6A9FA6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77B8636" w14:textId="0D4748D4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Pułaskiego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9</w:t>
            </w:r>
          </w:p>
          <w:p w14:paraId="68D89676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58112CB2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5EC7DDC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35A54AFF" w14:textId="77777777" w:rsidTr="006808D8">
        <w:tc>
          <w:tcPr>
            <w:tcW w:w="2169" w:type="dxa"/>
            <w:shd w:val="clear" w:color="auto" w:fill="auto"/>
          </w:tcPr>
          <w:p w14:paraId="67119BF0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43 - Leki V</w:t>
            </w:r>
          </w:p>
        </w:tc>
        <w:tc>
          <w:tcPr>
            <w:tcW w:w="3785" w:type="dxa"/>
            <w:shd w:val="clear" w:color="auto" w:fill="auto"/>
          </w:tcPr>
          <w:p w14:paraId="299823A0" w14:textId="02C1B4BA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Fresenius Kabi Polska Sp. z o.o.</w:t>
            </w:r>
          </w:p>
          <w:p w14:paraId="4C9B7802" w14:textId="77777777" w:rsidR="00781944" w:rsidRPr="00211A34" w:rsidRDefault="00781944" w:rsidP="00A13926">
            <w:pPr>
              <w:rPr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134</w:t>
            </w:r>
          </w:p>
          <w:p w14:paraId="0357B820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573F5D78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4F1A720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03EBE470" w14:textId="77777777" w:rsidTr="006808D8">
        <w:tc>
          <w:tcPr>
            <w:tcW w:w="2169" w:type="dxa"/>
            <w:shd w:val="clear" w:color="auto" w:fill="auto"/>
          </w:tcPr>
          <w:p w14:paraId="213AE058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43 - Leki V</w:t>
            </w:r>
          </w:p>
        </w:tc>
        <w:tc>
          <w:tcPr>
            <w:tcW w:w="3785" w:type="dxa"/>
            <w:shd w:val="clear" w:color="auto" w:fill="auto"/>
          </w:tcPr>
          <w:p w14:paraId="6ABD6349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E96E71E" w14:textId="5C3EF087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Pułaskiego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9</w:t>
            </w:r>
          </w:p>
          <w:p w14:paraId="7E2D76E9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3137C327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- 470.55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3468868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470,55</w:t>
            </w:r>
          </w:p>
        </w:tc>
      </w:tr>
      <w:tr w:rsidR="00781944" w:rsidRPr="00834EF4" w14:paraId="5DCB704C" w14:textId="77777777" w:rsidTr="006808D8">
        <w:tc>
          <w:tcPr>
            <w:tcW w:w="2169" w:type="dxa"/>
            <w:shd w:val="clear" w:color="auto" w:fill="auto"/>
          </w:tcPr>
          <w:p w14:paraId="0BA74A53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44 - Propofol</w:t>
            </w:r>
          </w:p>
        </w:tc>
        <w:tc>
          <w:tcPr>
            <w:tcW w:w="3785" w:type="dxa"/>
            <w:shd w:val="clear" w:color="auto" w:fill="auto"/>
          </w:tcPr>
          <w:p w14:paraId="2BDAF705" w14:textId="759E4448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Fresenius Kabi Polska Sp. z o.o.</w:t>
            </w:r>
          </w:p>
          <w:p w14:paraId="0A433C62" w14:textId="77777777" w:rsidR="00781944" w:rsidRPr="00211A34" w:rsidRDefault="00781944" w:rsidP="00A13926">
            <w:pPr>
              <w:rPr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134</w:t>
            </w:r>
          </w:p>
          <w:p w14:paraId="50702C9B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7A6C0834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D83A130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09981CD7" w14:textId="77777777" w:rsidTr="001F47FA">
        <w:trPr>
          <w:trHeight w:val="557"/>
        </w:trPr>
        <w:tc>
          <w:tcPr>
            <w:tcW w:w="2169" w:type="dxa"/>
            <w:shd w:val="clear" w:color="auto" w:fill="auto"/>
          </w:tcPr>
          <w:p w14:paraId="60A006D9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44 - Propofol</w:t>
            </w:r>
          </w:p>
        </w:tc>
        <w:tc>
          <w:tcPr>
            <w:tcW w:w="3785" w:type="dxa"/>
            <w:shd w:val="clear" w:color="auto" w:fill="auto"/>
          </w:tcPr>
          <w:p w14:paraId="76339A9B" w14:textId="45E98012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Tramco Sp</w:t>
            </w:r>
            <w:r w:rsidR="006808D8">
              <w:rPr>
                <w:b/>
                <w:bCs/>
                <w:sz w:val="20"/>
                <w:szCs w:val="20"/>
              </w:rPr>
              <w:t>.</w:t>
            </w:r>
            <w:r w:rsidRPr="00781944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34BF1C1A" w14:textId="77777777" w:rsidR="00781944" w:rsidRPr="00211A34" w:rsidRDefault="00781944" w:rsidP="00A13926">
            <w:pPr>
              <w:rPr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Wolskie, ul. 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14</w:t>
            </w:r>
          </w:p>
          <w:p w14:paraId="22A5EB96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Płochocin</w:t>
            </w:r>
          </w:p>
        </w:tc>
        <w:tc>
          <w:tcPr>
            <w:tcW w:w="1984" w:type="dxa"/>
            <w:shd w:val="clear" w:color="auto" w:fill="auto"/>
          </w:tcPr>
          <w:p w14:paraId="524BA0AC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A5FD5C1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0,00</w:t>
            </w:r>
          </w:p>
        </w:tc>
      </w:tr>
      <w:tr w:rsidR="00781944" w:rsidRPr="00834EF4" w14:paraId="102C7ACE" w14:textId="77777777" w:rsidTr="006808D8">
        <w:tc>
          <w:tcPr>
            <w:tcW w:w="2169" w:type="dxa"/>
            <w:shd w:val="clear" w:color="auto" w:fill="auto"/>
          </w:tcPr>
          <w:p w14:paraId="2B9721C6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45 - Leki VI</w:t>
            </w:r>
          </w:p>
        </w:tc>
        <w:tc>
          <w:tcPr>
            <w:tcW w:w="3785" w:type="dxa"/>
            <w:shd w:val="clear" w:color="auto" w:fill="auto"/>
          </w:tcPr>
          <w:p w14:paraId="5FF76F36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27252FE" w14:textId="67D0A590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Pułaskiego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9</w:t>
            </w:r>
          </w:p>
          <w:p w14:paraId="66E6B516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3BBDEC87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027C13A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55863615" w14:textId="77777777" w:rsidTr="001F47FA">
        <w:trPr>
          <w:trHeight w:val="856"/>
        </w:trPr>
        <w:tc>
          <w:tcPr>
            <w:tcW w:w="2169" w:type="dxa"/>
            <w:shd w:val="clear" w:color="auto" w:fill="auto"/>
          </w:tcPr>
          <w:p w14:paraId="156FF52D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45 - Leki VI</w:t>
            </w:r>
          </w:p>
        </w:tc>
        <w:tc>
          <w:tcPr>
            <w:tcW w:w="3785" w:type="dxa"/>
            <w:shd w:val="clear" w:color="auto" w:fill="auto"/>
          </w:tcPr>
          <w:p w14:paraId="031D7402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Urtica Sp. z o.o.</w:t>
            </w:r>
          </w:p>
          <w:p w14:paraId="1BF8204A" w14:textId="4A6C7EB2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Krzemieniecka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120</w:t>
            </w:r>
          </w:p>
          <w:p w14:paraId="18FB7F53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035057E7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- 478.90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C48F25A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478,90</w:t>
            </w:r>
          </w:p>
        </w:tc>
      </w:tr>
      <w:tr w:rsidR="00781944" w:rsidRPr="00834EF4" w14:paraId="36AB1437" w14:textId="77777777" w:rsidTr="001F47FA">
        <w:trPr>
          <w:trHeight w:val="882"/>
        </w:trPr>
        <w:tc>
          <w:tcPr>
            <w:tcW w:w="2169" w:type="dxa"/>
            <w:shd w:val="clear" w:color="auto" w:fill="auto"/>
          </w:tcPr>
          <w:p w14:paraId="18D5B273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46 - Antybiotyki III</w:t>
            </w:r>
          </w:p>
        </w:tc>
        <w:tc>
          <w:tcPr>
            <w:tcW w:w="3785" w:type="dxa"/>
            <w:shd w:val="clear" w:color="auto" w:fill="auto"/>
          </w:tcPr>
          <w:p w14:paraId="592BB20E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C5A997A" w14:textId="3F455665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Szopienicka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77</w:t>
            </w:r>
          </w:p>
          <w:p w14:paraId="3ABEC7B8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4400B4FC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A2C0AE6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51AD75D9" w14:textId="77777777" w:rsidTr="006808D8">
        <w:tc>
          <w:tcPr>
            <w:tcW w:w="2169" w:type="dxa"/>
            <w:shd w:val="clear" w:color="auto" w:fill="auto"/>
          </w:tcPr>
          <w:p w14:paraId="5C3342B8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46 - Antybiotyki III</w:t>
            </w:r>
          </w:p>
        </w:tc>
        <w:tc>
          <w:tcPr>
            <w:tcW w:w="3785" w:type="dxa"/>
            <w:shd w:val="clear" w:color="auto" w:fill="auto"/>
          </w:tcPr>
          <w:p w14:paraId="35936449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27B1D62" w14:textId="62103176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Pułaskiego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9</w:t>
            </w:r>
          </w:p>
          <w:p w14:paraId="782322C6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76F9EE9A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- 482.10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D4380B4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482,10</w:t>
            </w:r>
          </w:p>
        </w:tc>
      </w:tr>
      <w:tr w:rsidR="00781944" w:rsidRPr="00834EF4" w14:paraId="0BB608E1" w14:textId="77777777" w:rsidTr="006808D8">
        <w:tc>
          <w:tcPr>
            <w:tcW w:w="2169" w:type="dxa"/>
            <w:shd w:val="clear" w:color="auto" w:fill="auto"/>
          </w:tcPr>
          <w:p w14:paraId="068ED470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46 - Antybiotyki III</w:t>
            </w:r>
          </w:p>
        </w:tc>
        <w:tc>
          <w:tcPr>
            <w:tcW w:w="3785" w:type="dxa"/>
            <w:shd w:val="clear" w:color="auto" w:fill="auto"/>
          </w:tcPr>
          <w:p w14:paraId="30786E8E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Urtica Sp. z o.o.</w:t>
            </w:r>
          </w:p>
          <w:p w14:paraId="17361B53" w14:textId="224674BB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Krzemieniecka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120</w:t>
            </w:r>
          </w:p>
          <w:p w14:paraId="11C2FB8C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0038ECC6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- 480.40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2E02346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480,40</w:t>
            </w:r>
          </w:p>
        </w:tc>
      </w:tr>
      <w:tr w:rsidR="00781944" w:rsidRPr="00834EF4" w14:paraId="60F3DEFF" w14:textId="77777777" w:rsidTr="001F47FA">
        <w:trPr>
          <w:trHeight w:val="899"/>
        </w:trPr>
        <w:tc>
          <w:tcPr>
            <w:tcW w:w="2169" w:type="dxa"/>
            <w:shd w:val="clear" w:color="auto" w:fill="auto"/>
          </w:tcPr>
          <w:p w14:paraId="617F566F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46 - Antybiotyki III</w:t>
            </w:r>
          </w:p>
        </w:tc>
        <w:tc>
          <w:tcPr>
            <w:tcW w:w="3785" w:type="dxa"/>
            <w:shd w:val="clear" w:color="auto" w:fill="auto"/>
          </w:tcPr>
          <w:p w14:paraId="6D23D117" w14:textId="05C3EF78" w:rsidR="00781944" w:rsidRPr="00211A34" w:rsidRDefault="006808D8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Centrala Farmaceutyczna CEFARM S.A.</w:t>
            </w:r>
          </w:p>
          <w:p w14:paraId="1219475C" w14:textId="44D7D3B5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Jana Kazimierza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16</w:t>
            </w:r>
          </w:p>
          <w:p w14:paraId="6ED34C64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3B268C78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- 275.40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0E7A00C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275,40</w:t>
            </w:r>
          </w:p>
        </w:tc>
      </w:tr>
      <w:tr w:rsidR="00781944" w:rsidRPr="00834EF4" w14:paraId="59DDC223" w14:textId="77777777" w:rsidTr="006808D8">
        <w:tc>
          <w:tcPr>
            <w:tcW w:w="2169" w:type="dxa"/>
            <w:shd w:val="clear" w:color="auto" w:fill="auto"/>
          </w:tcPr>
          <w:p w14:paraId="06BED965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47 - Leki VII*</w:t>
            </w:r>
          </w:p>
        </w:tc>
        <w:tc>
          <w:tcPr>
            <w:tcW w:w="3785" w:type="dxa"/>
            <w:shd w:val="clear" w:color="auto" w:fill="auto"/>
          </w:tcPr>
          <w:p w14:paraId="62A6BBB9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17CA5B7" w14:textId="26E191D5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Pułaskiego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9</w:t>
            </w:r>
          </w:p>
          <w:p w14:paraId="15EE1A7A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6A7A6840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4FE4659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7766B642" w14:textId="77777777" w:rsidTr="006808D8">
        <w:tc>
          <w:tcPr>
            <w:tcW w:w="2169" w:type="dxa"/>
            <w:shd w:val="clear" w:color="auto" w:fill="auto"/>
          </w:tcPr>
          <w:p w14:paraId="2B6D91A8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lastRenderedPageBreak/>
              <w:t>47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47 - Leki VII*</w:t>
            </w:r>
          </w:p>
        </w:tc>
        <w:tc>
          <w:tcPr>
            <w:tcW w:w="3785" w:type="dxa"/>
            <w:shd w:val="clear" w:color="auto" w:fill="auto"/>
          </w:tcPr>
          <w:p w14:paraId="2579A4D0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6B47DAE" w14:textId="36A4725E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Szopienicka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77</w:t>
            </w:r>
          </w:p>
          <w:p w14:paraId="154645F1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43F5FE33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F25C796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0,00</w:t>
            </w:r>
          </w:p>
        </w:tc>
      </w:tr>
      <w:tr w:rsidR="00781944" w:rsidRPr="00834EF4" w14:paraId="50C32CD9" w14:textId="77777777" w:rsidTr="006808D8">
        <w:tc>
          <w:tcPr>
            <w:tcW w:w="2169" w:type="dxa"/>
            <w:shd w:val="clear" w:color="auto" w:fill="auto"/>
          </w:tcPr>
          <w:p w14:paraId="3A6AE9FA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48 - Leki VIII</w:t>
            </w:r>
          </w:p>
        </w:tc>
        <w:tc>
          <w:tcPr>
            <w:tcW w:w="3785" w:type="dxa"/>
            <w:shd w:val="clear" w:color="auto" w:fill="auto"/>
          </w:tcPr>
          <w:p w14:paraId="329EFA28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7EF9E4F" w14:textId="0BF13007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Pułaskiego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9</w:t>
            </w:r>
          </w:p>
          <w:p w14:paraId="5E990501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2F61DC11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84456CF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095FFFC9" w14:textId="77777777" w:rsidTr="006808D8">
        <w:tc>
          <w:tcPr>
            <w:tcW w:w="2169" w:type="dxa"/>
            <w:shd w:val="clear" w:color="auto" w:fill="auto"/>
          </w:tcPr>
          <w:p w14:paraId="6A9C5F04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50 - Leki IX</w:t>
            </w:r>
          </w:p>
        </w:tc>
        <w:tc>
          <w:tcPr>
            <w:tcW w:w="3785" w:type="dxa"/>
            <w:shd w:val="clear" w:color="auto" w:fill="auto"/>
          </w:tcPr>
          <w:p w14:paraId="0BF602A9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7D0B793" w14:textId="3ECC2DD9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Szopienicka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77</w:t>
            </w:r>
          </w:p>
          <w:p w14:paraId="1D1F8CB9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5E6654AB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6CB1E8F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72A2F014" w14:textId="77777777" w:rsidTr="006808D8">
        <w:tc>
          <w:tcPr>
            <w:tcW w:w="2169" w:type="dxa"/>
            <w:shd w:val="clear" w:color="auto" w:fill="auto"/>
          </w:tcPr>
          <w:p w14:paraId="42E47F76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50 - Leki IX</w:t>
            </w:r>
          </w:p>
        </w:tc>
        <w:tc>
          <w:tcPr>
            <w:tcW w:w="3785" w:type="dxa"/>
            <w:shd w:val="clear" w:color="auto" w:fill="auto"/>
          </w:tcPr>
          <w:p w14:paraId="52FAA99B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549940B" w14:textId="3A07A53D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Pułaskiego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9</w:t>
            </w:r>
          </w:p>
          <w:p w14:paraId="22C16A0D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710E3888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- 496.00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99BA202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496,00</w:t>
            </w:r>
          </w:p>
        </w:tc>
      </w:tr>
      <w:tr w:rsidR="00781944" w:rsidRPr="00834EF4" w14:paraId="25F0BA67" w14:textId="77777777" w:rsidTr="006808D8">
        <w:tc>
          <w:tcPr>
            <w:tcW w:w="2169" w:type="dxa"/>
            <w:shd w:val="clear" w:color="auto" w:fill="auto"/>
          </w:tcPr>
          <w:p w14:paraId="6FE128CC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50 - Leki IX</w:t>
            </w:r>
          </w:p>
        </w:tc>
        <w:tc>
          <w:tcPr>
            <w:tcW w:w="3785" w:type="dxa"/>
            <w:shd w:val="clear" w:color="auto" w:fill="auto"/>
          </w:tcPr>
          <w:p w14:paraId="2BE70BED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Urtica Sp. z o.o.</w:t>
            </w:r>
          </w:p>
          <w:p w14:paraId="59C159A3" w14:textId="525AF2F8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Krzemieniecka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120</w:t>
            </w:r>
          </w:p>
          <w:p w14:paraId="6998BA8C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23398220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- 479.40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041C35D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479,40</w:t>
            </w:r>
          </w:p>
        </w:tc>
      </w:tr>
      <w:tr w:rsidR="00781944" w:rsidRPr="00834EF4" w14:paraId="03B02871" w14:textId="77777777" w:rsidTr="006808D8">
        <w:tc>
          <w:tcPr>
            <w:tcW w:w="2169" w:type="dxa"/>
            <w:shd w:val="clear" w:color="auto" w:fill="auto"/>
          </w:tcPr>
          <w:p w14:paraId="1F2BBF63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51 - Leki X</w:t>
            </w:r>
          </w:p>
        </w:tc>
        <w:tc>
          <w:tcPr>
            <w:tcW w:w="3785" w:type="dxa"/>
            <w:shd w:val="clear" w:color="auto" w:fill="auto"/>
          </w:tcPr>
          <w:p w14:paraId="6C59F4C1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20F8E5E" w14:textId="0627FDD2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Pułaskiego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9</w:t>
            </w:r>
          </w:p>
          <w:p w14:paraId="39D58889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4FE3C82F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08399CC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579C9911" w14:textId="77777777" w:rsidTr="006808D8">
        <w:tc>
          <w:tcPr>
            <w:tcW w:w="2169" w:type="dxa"/>
            <w:shd w:val="clear" w:color="auto" w:fill="auto"/>
          </w:tcPr>
          <w:p w14:paraId="180C17F2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52 - Temozolomidum*</w:t>
            </w:r>
          </w:p>
        </w:tc>
        <w:tc>
          <w:tcPr>
            <w:tcW w:w="3785" w:type="dxa"/>
            <w:shd w:val="clear" w:color="auto" w:fill="auto"/>
          </w:tcPr>
          <w:p w14:paraId="22FF6ECA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C4A06FC" w14:textId="77777777" w:rsidR="00781944" w:rsidRPr="00211A34" w:rsidRDefault="00781944" w:rsidP="00A13926">
            <w:pPr>
              <w:rPr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9</w:t>
            </w:r>
          </w:p>
          <w:p w14:paraId="7EFAD5F3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77EEB466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B8BA744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030C4808" w14:textId="77777777" w:rsidTr="006808D8">
        <w:tc>
          <w:tcPr>
            <w:tcW w:w="2169" w:type="dxa"/>
            <w:shd w:val="clear" w:color="auto" w:fill="auto"/>
          </w:tcPr>
          <w:p w14:paraId="2DA91850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53 - Teriflunomide*</w:t>
            </w:r>
          </w:p>
        </w:tc>
        <w:tc>
          <w:tcPr>
            <w:tcW w:w="3785" w:type="dxa"/>
            <w:shd w:val="clear" w:color="auto" w:fill="auto"/>
          </w:tcPr>
          <w:p w14:paraId="4B16878F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Sanofi Sp. z o.o.</w:t>
            </w:r>
          </w:p>
          <w:p w14:paraId="3A5B5244" w14:textId="47412014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Kasprzaka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6</w:t>
            </w:r>
          </w:p>
          <w:p w14:paraId="5C6FC1F5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01-211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4670CA3E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00B7820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658454A5" w14:textId="77777777" w:rsidTr="006808D8">
        <w:tc>
          <w:tcPr>
            <w:tcW w:w="2169" w:type="dxa"/>
            <w:shd w:val="clear" w:color="auto" w:fill="auto"/>
          </w:tcPr>
          <w:p w14:paraId="09341DAC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54 - Insuliny</w:t>
            </w:r>
          </w:p>
        </w:tc>
        <w:tc>
          <w:tcPr>
            <w:tcW w:w="3785" w:type="dxa"/>
            <w:shd w:val="clear" w:color="auto" w:fill="auto"/>
          </w:tcPr>
          <w:p w14:paraId="2F62FCE5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Sanofi Sp. z o.o.</w:t>
            </w:r>
          </w:p>
          <w:p w14:paraId="038CAA83" w14:textId="28788159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Kasprzaka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6</w:t>
            </w:r>
          </w:p>
          <w:p w14:paraId="46761933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01-211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3BB1A52A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91A0025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1D75BF63" w14:textId="77777777" w:rsidTr="006808D8">
        <w:tc>
          <w:tcPr>
            <w:tcW w:w="2169" w:type="dxa"/>
            <w:shd w:val="clear" w:color="auto" w:fill="auto"/>
          </w:tcPr>
          <w:p w14:paraId="20B0298A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55 - Leki znieczulające</w:t>
            </w:r>
          </w:p>
        </w:tc>
        <w:tc>
          <w:tcPr>
            <w:tcW w:w="3785" w:type="dxa"/>
            <w:shd w:val="clear" w:color="auto" w:fill="auto"/>
          </w:tcPr>
          <w:p w14:paraId="213666AE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F0DE8FE" w14:textId="32070441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Pułaskiego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9</w:t>
            </w:r>
          </w:p>
          <w:p w14:paraId="13B03291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6990936E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A74C9FC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16E575C5" w14:textId="77777777" w:rsidTr="001F47FA">
        <w:trPr>
          <w:trHeight w:val="945"/>
        </w:trPr>
        <w:tc>
          <w:tcPr>
            <w:tcW w:w="2169" w:type="dxa"/>
            <w:shd w:val="clear" w:color="auto" w:fill="auto"/>
          </w:tcPr>
          <w:p w14:paraId="493BEF96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55 - Leki znieczulające</w:t>
            </w:r>
          </w:p>
        </w:tc>
        <w:tc>
          <w:tcPr>
            <w:tcW w:w="3785" w:type="dxa"/>
            <w:shd w:val="clear" w:color="auto" w:fill="auto"/>
          </w:tcPr>
          <w:p w14:paraId="1B63374B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84CFE01" w14:textId="523B120C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Szopienicka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77</w:t>
            </w:r>
          </w:p>
          <w:p w14:paraId="4CB94A53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7B652372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- 467.85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20DCFB0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467,85</w:t>
            </w:r>
          </w:p>
        </w:tc>
      </w:tr>
      <w:tr w:rsidR="00781944" w:rsidRPr="00834EF4" w14:paraId="7315BA7C" w14:textId="77777777" w:rsidTr="006808D8">
        <w:tc>
          <w:tcPr>
            <w:tcW w:w="2169" w:type="dxa"/>
            <w:shd w:val="clear" w:color="auto" w:fill="auto"/>
          </w:tcPr>
          <w:p w14:paraId="7BE3D084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56 - Leki XI</w:t>
            </w:r>
          </w:p>
        </w:tc>
        <w:tc>
          <w:tcPr>
            <w:tcW w:w="3785" w:type="dxa"/>
            <w:shd w:val="clear" w:color="auto" w:fill="auto"/>
          </w:tcPr>
          <w:p w14:paraId="6DC362DE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BB4D5DB" w14:textId="3F30276F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Pułaskiego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9</w:t>
            </w:r>
          </w:p>
          <w:p w14:paraId="637D3276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5505B51A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7019749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12029E45" w14:textId="77777777" w:rsidTr="001F47FA">
        <w:trPr>
          <w:trHeight w:val="882"/>
        </w:trPr>
        <w:tc>
          <w:tcPr>
            <w:tcW w:w="2169" w:type="dxa"/>
            <w:shd w:val="clear" w:color="auto" w:fill="auto"/>
          </w:tcPr>
          <w:p w14:paraId="23A027A0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57 - Leki psychotropowe i prekursory</w:t>
            </w:r>
          </w:p>
        </w:tc>
        <w:tc>
          <w:tcPr>
            <w:tcW w:w="3785" w:type="dxa"/>
            <w:shd w:val="clear" w:color="auto" w:fill="auto"/>
          </w:tcPr>
          <w:p w14:paraId="521CF346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BADAF94" w14:textId="35659555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Szopienicka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77</w:t>
            </w:r>
          </w:p>
          <w:p w14:paraId="113590DE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4F034ECB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CF299C9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7E55A29C" w14:textId="77777777" w:rsidTr="006808D8">
        <w:tc>
          <w:tcPr>
            <w:tcW w:w="2169" w:type="dxa"/>
            <w:shd w:val="clear" w:color="auto" w:fill="auto"/>
          </w:tcPr>
          <w:p w14:paraId="097E8646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57 - Leki psychotropowe i prekursory</w:t>
            </w:r>
          </w:p>
        </w:tc>
        <w:tc>
          <w:tcPr>
            <w:tcW w:w="3785" w:type="dxa"/>
            <w:shd w:val="clear" w:color="auto" w:fill="auto"/>
          </w:tcPr>
          <w:p w14:paraId="55F1F0AA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DAA7D4E" w14:textId="151EA6B6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Pułaskiego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9</w:t>
            </w:r>
          </w:p>
          <w:p w14:paraId="5095E11E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20EA1630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- 420.30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F62048E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420,30</w:t>
            </w:r>
          </w:p>
        </w:tc>
      </w:tr>
      <w:tr w:rsidR="00781944" w:rsidRPr="00834EF4" w14:paraId="77257AA0" w14:textId="77777777" w:rsidTr="006808D8">
        <w:tc>
          <w:tcPr>
            <w:tcW w:w="2169" w:type="dxa"/>
            <w:shd w:val="clear" w:color="auto" w:fill="auto"/>
          </w:tcPr>
          <w:p w14:paraId="364C3182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57 - Leki psychotropowe i prekursory</w:t>
            </w:r>
          </w:p>
        </w:tc>
        <w:tc>
          <w:tcPr>
            <w:tcW w:w="3785" w:type="dxa"/>
            <w:shd w:val="clear" w:color="auto" w:fill="auto"/>
          </w:tcPr>
          <w:p w14:paraId="2414255D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Urtica Sp. z o.o.</w:t>
            </w:r>
          </w:p>
          <w:p w14:paraId="33EA3229" w14:textId="53EE5CDF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Krzemieniecka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120</w:t>
            </w:r>
          </w:p>
          <w:p w14:paraId="3A930C69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364FF6DB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- 406.15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4BDF9D0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406,15</w:t>
            </w:r>
          </w:p>
        </w:tc>
      </w:tr>
      <w:tr w:rsidR="00781944" w:rsidRPr="00834EF4" w14:paraId="137F21E7" w14:textId="77777777" w:rsidTr="006808D8">
        <w:tc>
          <w:tcPr>
            <w:tcW w:w="2169" w:type="dxa"/>
            <w:shd w:val="clear" w:color="auto" w:fill="auto"/>
          </w:tcPr>
          <w:p w14:paraId="73DE32B3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58 - Leki XII</w:t>
            </w:r>
          </w:p>
        </w:tc>
        <w:tc>
          <w:tcPr>
            <w:tcW w:w="3785" w:type="dxa"/>
            <w:shd w:val="clear" w:color="auto" w:fill="auto"/>
          </w:tcPr>
          <w:p w14:paraId="2E4BF07E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255E82B" w14:textId="7A6DBF29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Pułaskiego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9</w:t>
            </w:r>
          </w:p>
          <w:p w14:paraId="24B87DA8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54B96D2C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89E1456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67490556" w14:textId="77777777" w:rsidTr="006808D8">
        <w:tc>
          <w:tcPr>
            <w:tcW w:w="2169" w:type="dxa"/>
            <w:shd w:val="clear" w:color="auto" w:fill="auto"/>
          </w:tcPr>
          <w:p w14:paraId="0F445BA9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58 - Leki XII</w:t>
            </w:r>
          </w:p>
        </w:tc>
        <w:tc>
          <w:tcPr>
            <w:tcW w:w="3785" w:type="dxa"/>
            <w:shd w:val="clear" w:color="auto" w:fill="auto"/>
          </w:tcPr>
          <w:p w14:paraId="4C7D1379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560E1D2" w14:textId="5F4B742A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Szopienicka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77</w:t>
            </w:r>
          </w:p>
          <w:p w14:paraId="20C41F77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1EF7DA8B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- 467.70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587D6D2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467,70</w:t>
            </w:r>
          </w:p>
        </w:tc>
      </w:tr>
      <w:tr w:rsidR="00781944" w:rsidRPr="00834EF4" w14:paraId="0638418F" w14:textId="77777777" w:rsidTr="006808D8">
        <w:tc>
          <w:tcPr>
            <w:tcW w:w="2169" w:type="dxa"/>
            <w:shd w:val="clear" w:color="auto" w:fill="auto"/>
          </w:tcPr>
          <w:p w14:paraId="775EA648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lastRenderedPageBreak/>
              <w:t>58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58 - Leki XII</w:t>
            </w:r>
          </w:p>
        </w:tc>
        <w:tc>
          <w:tcPr>
            <w:tcW w:w="3785" w:type="dxa"/>
            <w:shd w:val="clear" w:color="auto" w:fill="auto"/>
          </w:tcPr>
          <w:p w14:paraId="051E0388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Urtica Sp. z o.o.</w:t>
            </w:r>
          </w:p>
          <w:p w14:paraId="6B7A371E" w14:textId="6CB45B3A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Krzemieniecka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120</w:t>
            </w:r>
          </w:p>
          <w:p w14:paraId="4AA17B60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3006E6EB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- 431.35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3D5A56F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431,35</w:t>
            </w:r>
          </w:p>
        </w:tc>
      </w:tr>
      <w:tr w:rsidR="00781944" w:rsidRPr="00834EF4" w14:paraId="647D0C5D" w14:textId="77777777" w:rsidTr="006808D8">
        <w:tc>
          <w:tcPr>
            <w:tcW w:w="2169" w:type="dxa"/>
            <w:shd w:val="clear" w:color="auto" w:fill="auto"/>
          </w:tcPr>
          <w:p w14:paraId="3737C133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59 - Płyny infuzyjne II</w:t>
            </w:r>
          </w:p>
        </w:tc>
        <w:tc>
          <w:tcPr>
            <w:tcW w:w="3785" w:type="dxa"/>
            <w:shd w:val="clear" w:color="auto" w:fill="auto"/>
          </w:tcPr>
          <w:p w14:paraId="70FB887B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7CAFD768" w14:textId="5E1CB675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Kruczkowskiego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8</w:t>
            </w:r>
          </w:p>
          <w:p w14:paraId="00E7B363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53D98128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A3CAB1B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48EF5C1A" w14:textId="77777777" w:rsidTr="006808D8">
        <w:tc>
          <w:tcPr>
            <w:tcW w:w="2169" w:type="dxa"/>
            <w:shd w:val="clear" w:color="auto" w:fill="auto"/>
          </w:tcPr>
          <w:p w14:paraId="2C5038A8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60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60 - Leki XIII</w:t>
            </w:r>
          </w:p>
        </w:tc>
        <w:tc>
          <w:tcPr>
            <w:tcW w:w="3785" w:type="dxa"/>
            <w:shd w:val="clear" w:color="auto" w:fill="auto"/>
          </w:tcPr>
          <w:p w14:paraId="1C9A5BF3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8C647BA" w14:textId="0E90800C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Pułaskiego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9</w:t>
            </w:r>
          </w:p>
          <w:p w14:paraId="19BA8B3B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247C160D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766AC5E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00B2525B" w14:textId="77777777" w:rsidTr="006808D8">
        <w:tc>
          <w:tcPr>
            <w:tcW w:w="2169" w:type="dxa"/>
            <w:shd w:val="clear" w:color="auto" w:fill="auto"/>
          </w:tcPr>
          <w:p w14:paraId="21AD3600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61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61 - Leki XIV</w:t>
            </w:r>
          </w:p>
        </w:tc>
        <w:tc>
          <w:tcPr>
            <w:tcW w:w="3785" w:type="dxa"/>
            <w:shd w:val="clear" w:color="auto" w:fill="auto"/>
          </w:tcPr>
          <w:p w14:paraId="0CFD6EB4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18C948D" w14:textId="588D0228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Pułaskiego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9</w:t>
            </w:r>
          </w:p>
          <w:p w14:paraId="392BE906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64975223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C36E315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11C00FC6" w14:textId="77777777" w:rsidTr="006808D8">
        <w:tc>
          <w:tcPr>
            <w:tcW w:w="2169" w:type="dxa"/>
            <w:shd w:val="clear" w:color="auto" w:fill="auto"/>
          </w:tcPr>
          <w:p w14:paraId="540E299A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62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62 - Ceftazidimum + Avibactamum</w:t>
            </w:r>
          </w:p>
        </w:tc>
        <w:tc>
          <w:tcPr>
            <w:tcW w:w="3785" w:type="dxa"/>
            <w:shd w:val="clear" w:color="auto" w:fill="auto"/>
          </w:tcPr>
          <w:p w14:paraId="3E5EC9CB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Urtica Sp. z o.o.</w:t>
            </w:r>
          </w:p>
          <w:p w14:paraId="557055AC" w14:textId="3498A268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Krzemieniecka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120</w:t>
            </w:r>
          </w:p>
          <w:p w14:paraId="51939B06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26AF1278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5643E8B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79F95FFC" w14:textId="77777777" w:rsidTr="006808D8">
        <w:tc>
          <w:tcPr>
            <w:tcW w:w="2169" w:type="dxa"/>
            <w:shd w:val="clear" w:color="auto" w:fill="auto"/>
          </w:tcPr>
          <w:p w14:paraId="1029D807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64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64 - Leki oczne</w:t>
            </w:r>
          </w:p>
        </w:tc>
        <w:tc>
          <w:tcPr>
            <w:tcW w:w="3785" w:type="dxa"/>
            <w:shd w:val="clear" w:color="auto" w:fill="auto"/>
          </w:tcPr>
          <w:p w14:paraId="305147C1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93A8E55" w14:textId="5E9B3C82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Pułaskiego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9</w:t>
            </w:r>
          </w:p>
          <w:p w14:paraId="167316D7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58400647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B3DB945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1308DECA" w14:textId="77777777" w:rsidTr="006808D8">
        <w:tc>
          <w:tcPr>
            <w:tcW w:w="2169" w:type="dxa"/>
            <w:shd w:val="clear" w:color="auto" w:fill="auto"/>
          </w:tcPr>
          <w:p w14:paraId="6EE4312B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65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65 - Żywienie dojelitowe*</w:t>
            </w:r>
          </w:p>
        </w:tc>
        <w:tc>
          <w:tcPr>
            <w:tcW w:w="3785" w:type="dxa"/>
            <w:shd w:val="clear" w:color="auto" w:fill="auto"/>
          </w:tcPr>
          <w:p w14:paraId="433F2ABE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957990E" w14:textId="046D2112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Pułaskiego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9</w:t>
            </w:r>
          </w:p>
          <w:p w14:paraId="6097ACB7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35C9C145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8085746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200977CE" w14:textId="77777777" w:rsidTr="006808D8">
        <w:tc>
          <w:tcPr>
            <w:tcW w:w="2169" w:type="dxa"/>
            <w:shd w:val="clear" w:color="auto" w:fill="auto"/>
          </w:tcPr>
          <w:p w14:paraId="5657B45D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66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66 - Leki XV</w:t>
            </w:r>
          </w:p>
        </w:tc>
        <w:tc>
          <w:tcPr>
            <w:tcW w:w="3785" w:type="dxa"/>
            <w:shd w:val="clear" w:color="auto" w:fill="auto"/>
          </w:tcPr>
          <w:p w14:paraId="7DAF2A79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3FD6A3B" w14:textId="699A5AD8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Pułaskiego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9</w:t>
            </w:r>
          </w:p>
          <w:p w14:paraId="6BE12017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3698F736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55098FA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589D8E92" w14:textId="77777777" w:rsidTr="006808D8">
        <w:tc>
          <w:tcPr>
            <w:tcW w:w="2169" w:type="dxa"/>
            <w:shd w:val="clear" w:color="auto" w:fill="auto"/>
          </w:tcPr>
          <w:p w14:paraId="2645CA2B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66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66 - Leki XV</w:t>
            </w:r>
          </w:p>
        </w:tc>
        <w:tc>
          <w:tcPr>
            <w:tcW w:w="3785" w:type="dxa"/>
            <w:shd w:val="clear" w:color="auto" w:fill="auto"/>
          </w:tcPr>
          <w:p w14:paraId="5E698D2A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Urtica Sp. z o.o.</w:t>
            </w:r>
          </w:p>
          <w:p w14:paraId="12597148" w14:textId="619C1038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Krzemieniecka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120</w:t>
            </w:r>
          </w:p>
          <w:p w14:paraId="0C5B95A6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3088C784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- 402.85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A5ACE00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402,85</w:t>
            </w:r>
          </w:p>
        </w:tc>
      </w:tr>
      <w:tr w:rsidR="00781944" w:rsidRPr="00834EF4" w14:paraId="7378C8EC" w14:textId="77777777" w:rsidTr="006808D8">
        <w:tc>
          <w:tcPr>
            <w:tcW w:w="2169" w:type="dxa"/>
            <w:shd w:val="clear" w:color="auto" w:fill="auto"/>
          </w:tcPr>
          <w:p w14:paraId="2F735633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67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67 - Leki XVI</w:t>
            </w:r>
          </w:p>
        </w:tc>
        <w:tc>
          <w:tcPr>
            <w:tcW w:w="3785" w:type="dxa"/>
            <w:shd w:val="clear" w:color="auto" w:fill="auto"/>
          </w:tcPr>
          <w:p w14:paraId="76BEB03A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C7B88C6" w14:textId="3B2728EF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Pułaskiego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9</w:t>
            </w:r>
          </w:p>
          <w:p w14:paraId="7A3AD663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3E3F9897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8CD9FD0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27A53B98" w14:textId="77777777" w:rsidTr="006808D8">
        <w:tc>
          <w:tcPr>
            <w:tcW w:w="2169" w:type="dxa"/>
            <w:shd w:val="clear" w:color="auto" w:fill="auto"/>
          </w:tcPr>
          <w:p w14:paraId="7BC1082E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67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67 - Leki XVI</w:t>
            </w:r>
          </w:p>
        </w:tc>
        <w:tc>
          <w:tcPr>
            <w:tcW w:w="3785" w:type="dxa"/>
            <w:shd w:val="clear" w:color="auto" w:fill="auto"/>
          </w:tcPr>
          <w:p w14:paraId="3763D60E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Urtica Sp. z o.o.</w:t>
            </w:r>
          </w:p>
          <w:p w14:paraId="0C17AEFB" w14:textId="685A2493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Krzemieniecka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120</w:t>
            </w:r>
          </w:p>
          <w:p w14:paraId="03A08923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40B9AECD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- 450.10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E73B2F5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450,10</w:t>
            </w:r>
          </w:p>
        </w:tc>
      </w:tr>
      <w:tr w:rsidR="00781944" w:rsidRPr="00834EF4" w14:paraId="7889D43E" w14:textId="77777777" w:rsidTr="001F47FA">
        <w:trPr>
          <w:trHeight w:val="856"/>
        </w:trPr>
        <w:tc>
          <w:tcPr>
            <w:tcW w:w="2169" w:type="dxa"/>
            <w:shd w:val="clear" w:color="auto" w:fill="auto"/>
          </w:tcPr>
          <w:p w14:paraId="08EC00DA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68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68 - Thiopental</w:t>
            </w:r>
          </w:p>
        </w:tc>
        <w:tc>
          <w:tcPr>
            <w:tcW w:w="3785" w:type="dxa"/>
            <w:shd w:val="clear" w:color="auto" w:fill="auto"/>
          </w:tcPr>
          <w:p w14:paraId="60E95B5F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36343D8" w14:textId="653A0DBE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Pułaskiego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9</w:t>
            </w:r>
          </w:p>
          <w:p w14:paraId="422EAABB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1358AC1E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BCFA8C1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03BDA1C7" w14:textId="77777777" w:rsidTr="001F47FA">
        <w:trPr>
          <w:trHeight w:val="969"/>
        </w:trPr>
        <w:tc>
          <w:tcPr>
            <w:tcW w:w="2169" w:type="dxa"/>
            <w:shd w:val="clear" w:color="auto" w:fill="auto"/>
          </w:tcPr>
          <w:p w14:paraId="5AA05073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68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68 - Thiopental</w:t>
            </w:r>
          </w:p>
        </w:tc>
        <w:tc>
          <w:tcPr>
            <w:tcW w:w="3785" w:type="dxa"/>
            <w:shd w:val="clear" w:color="auto" w:fill="auto"/>
          </w:tcPr>
          <w:p w14:paraId="533B246B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Urtica Sp. z o.o.</w:t>
            </w:r>
          </w:p>
          <w:p w14:paraId="1EF0F224" w14:textId="7F2E12E7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Krzemieniecka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120</w:t>
            </w:r>
          </w:p>
          <w:p w14:paraId="1C861DAE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602D6471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- 468.15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87320C9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468,15</w:t>
            </w:r>
          </w:p>
        </w:tc>
      </w:tr>
      <w:tr w:rsidR="00781944" w:rsidRPr="00834EF4" w14:paraId="38F2FD4E" w14:textId="77777777" w:rsidTr="006808D8">
        <w:tc>
          <w:tcPr>
            <w:tcW w:w="2169" w:type="dxa"/>
            <w:shd w:val="clear" w:color="auto" w:fill="auto"/>
          </w:tcPr>
          <w:p w14:paraId="1CF41235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68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68 - Thiopental</w:t>
            </w:r>
          </w:p>
        </w:tc>
        <w:tc>
          <w:tcPr>
            <w:tcW w:w="3785" w:type="dxa"/>
            <w:shd w:val="clear" w:color="auto" w:fill="auto"/>
          </w:tcPr>
          <w:p w14:paraId="5A6B3699" w14:textId="13EEA981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Tramco Sp</w:t>
            </w:r>
            <w:r w:rsidR="006808D8">
              <w:rPr>
                <w:b/>
                <w:bCs/>
                <w:sz w:val="20"/>
                <w:szCs w:val="20"/>
              </w:rPr>
              <w:t>.</w:t>
            </w:r>
            <w:r w:rsidRPr="00781944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5E1A6006" w14:textId="77777777" w:rsidR="00781944" w:rsidRPr="00211A34" w:rsidRDefault="00781944" w:rsidP="00A13926">
            <w:pPr>
              <w:rPr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Wolskie, ul. 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14</w:t>
            </w:r>
          </w:p>
          <w:p w14:paraId="34E2BB38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Płochocin</w:t>
            </w:r>
          </w:p>
        </w:tc>
        <w:tc>
          <w:tcPr>
            <w:tcW w:w="1984" w:type="dxa"/>
            <w:shd w:val="clear" w:color="auto" w:fill="auto"/>
          </w:tcPr>
          <w:p w14:paraId="7935228A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67B081D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0,00</w:t>
            </w:r>
          </w:p>
        </w:tc>
      </w:tr>
      <w:tr w:rsidR="00781944" w:rsidRPr="00834EF4" w14:paraId="5742E11E" w14:textId="77777777" w:rsidTr="006808D8">
        <w:tc>
          <w:tcPr>
            <w:tcW w:w="2169" w:type="dxa"/>
            <w:shd w:val="clear" w:color="auto" w:fill="auto"/>
          </w:tcPr>
          <w:p w14:paraId="5CEC58B9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70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70 - Albuminy</w:t>
            </w:r>
          </w:p>
        </w:tc>
        <w:tc>
          <w:tcPr>
            <w:tcW w:w="3785" w:type="dxa"/>
            <w:shd w:val="clear" w:color="auto" w:fill="auto"/>
          </w:tcPr>
          <w:p w14:paraId="7214A4AB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Bialmed Sp. z o.o.</w:t>
            </w:r>
          </w:p>
          <w:p w14:paraId="1CFE30CE" w14:textId="77777777" w:rsidR="00781944" w:rsidRPr="00211A34" w:rsidRDefault="00781944" w:rsidP="00A13926">
            <w:pPr>
              <w:rPr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ul. 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46/48/35</w:t>
            </w:r>
          </w:p>
          <w:p w14:paraId="5EA30BE7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300C782F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- 318.20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96B5FB0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318,20</w:t>
            </w:r>
          </w:p>
        </w:tc>
      </w:tr>
      <w:tr w:rsidR="00781944" w:rsidRPr="00834EF4" w14:paraId="11E08E4F" w14:textId="77777777" w:rsidTr="006808D8">
        <w:tc>
          <w:tcPr>
            <w:tcW w:w="2169" w:type="dxa"/>
            <w:shd w:val="clear" w:color="auto" w:fill="auto"/>
          </w:tcPr>
          <w:p w14:paraId="3BC3113E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70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70 - Albuminy</w:t>
            </w:r>
          </w:p>
        </w:tc>
        <w:tc>
          <w:tcPr>
            <w:tcW w:w="3785" w:type="dxa"/>
            <w:shd w:val="clear" w:color="auto" w:fill="auto"/>
          </w:tcPr>
          <w:p w14:paraId="45794D17" w14:textId="248491FB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 xml:space="preserve">CSL Behring </w:t>
            </w:r>
            <w:r w:rsidR="006808D8">
              <w:rPr>
                <w:b/>
                <w:bCs/>
                <w:sz w:val="20"/>
                <w:szCs w:val="20"/>
              </w:rPr>
              <w:t>S</w:t>
            </w:r>
            <w:r w:rsidRPr="00781944">
              <w:rPr>
                <w:b/>
                <w:bCs/>
                <w:sz w:val="20"/>
                <w:szCs w:val="20"/>
              </w:rPr>
              <w:t>p. z o.o.</w:t>
            </w:r>
          </w:p>
          <w:p w14:paraId="598F55D4" w14:textId="0CE0FDD0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A. Branickiego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17</w:t>
            </w:r>
          </w:p>
          <w:p w14:paraId="6ADC8420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02-972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28C59EDC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06C32AB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484453CF" w14:textId="77777777" w:rsidTr="006808D8">
        <w:tc>
          <w:tcPr>
            <w:tcW w:w="2169" w:type="dxa"/>
            <w:shd w:val="clear" w:color="auto" w:fill="auto"/>
          </w:tcPr>
          <w:p w14:paraId="6EC02B69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70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70 - Albuminy</w:t>
            </w:r>
          </w:p>
        </w:tc>
        <w:tc>
          <w:tcPr>
            <w:tcW w:w="3785" w:type="dxa"/>
            <w:shd w:val="clear" w:color="auto" w:fill="auto"/>
          </w:tcPr>
          <w:p w14:paraId="5D4E5C9F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Takeda Pharma Sp. z o.o.</w:t>
            </w:r>
          </w:p>
          <w:p w14:paraId="224414CF" w14:textId="2E75CDCF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Prosta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68</w:t>
            </w:r>
          </w:p>
          <w:p w14:paraId="28DF02E5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00-838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0E7EDFCA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- 311.10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45BFEA2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311,10</w:t>
            </w:r>
          </w:p>
        </w:tc>
      </w:tr>
      <w:tr w:rsidR="00781944" w:rsidRPr="00834EF4" w14:paraId="2549ADCF" w14:textId="77777777" w:rsidTr="006808D8">
        <w:tc>
          <w:tcPr>
            <w:tcW w:w="2169" w:type="dxa"/>
            <w:shd w:val="clear" w:color="auto" w:fill="auto"/>
          </w:tcPr>
          <w:p w14:paraId="00500691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lastRenderedPageBreak/>
              <w:t>71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71 - Szczepionka BCG</w:t>
            </w:r>
          </w:p>
        </w:tc>
        <w:tc>
          <w:tcPr>
            <w:tcW w:w="3785" w:type="dxa"/>
            <w:shd w:val="clear" w:color="auto" w:fill="auto"/>
          </w:tcPr>
          <w:p w14:paraId="19189E67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Asclepios S.A.</w:t>
            </w:r>
          </w:p>
          <w:p w14:paraId="608191F6" w14:textId="78654F58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Hubska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44</w:t>
            </w:r>
          </w:p>
          <w:p w14:paraId="65C96995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7AE455A9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4B7411D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648E32BB" w14:textId="77777777" w:rsidTr="006808D8">
        <w:tc>
          <w:tcPr>
            <w:tcW w:w="2169" w:type="dxa"/>
            <w:shd w:val="clear" w:color="auto" w:fill="auto"/>
          </w:tcPr>
          <w:p w14:paraId="169DA17D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72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72 - Pembrolizumabum*</w:t>
            </w:r>
          </w:p>
        </w:tc>
        <w:tc>
          <w:tcPr>
            <w:tcW w:w="3785" w:type="dxa"/>
            <w:shd w:val="clear" w:color="auto" w:fill="auto"/>
          </w:tcPr>
          <w:p w14:paraId="3848F03C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134EDA2" w14:textId="61A1D84E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Pułaskiego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9</w:t>
            </w:r>
          </w:p>
          <w:p w14:paraId="468D56C3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37465ACC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116036D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0C3DDDD2" w14:textId="77777777" w:rsidTr="006808D8">
        <w:tc>
          <w:tcPr>
            <w:tcW w:w="2169" w:type="dxa"/>
            <w:shd w:val="clear" w:color="auto" w:fill="auto"/>
          </w:tcPr>
          <w:p w14:paraId="3E3D0A5F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73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73 - Trifluridinum + Tipiracilum*</w:t>
            </w:r>
          </w:p>
        </w:tc>
        <w:tc>
          <w:tcPr>
            <w:tcW w:w="3785" w:type="dxa"/>
            <w:shd w:val="clear" w:color="auto" w:fill="auto"/>
          </w:tcPr>
          <w:p w14:paraId="46C3C191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Servier Polska Services Sp. z o.o.</w:t>
            </w:r>
          </w:p>
          <w:p w14:paraId="5EE5B675" w14:textId="18F41390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Burakowska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14</w:t>
            </w:r>
          </w:p>
          <w:p w14:paraId="2D959E17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01-066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5FDEAE4C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CD1808F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59BE3E86" w14:textId="77777777" w:rsidTr="006808D8">
        <w:tc>
          <w:tcPr>
            <w:tcW w:w="2169" w:type="dxa"/>
            <w:shd w:val="clear" w:color="auto" w:fill="auto"/>
          </w:tcPr>
          <w:p w14:paraId="3C737C1C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74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74 - Argipressinum</w:t>
            </w:r>
          </w:p>
        </w:tc>
        <w:tc>
          <w:tcPr>
            <w:tcW w:w="3785" w:type="dxa"/>
            <w:shd w:val="clear" w:color="auto" w:fill="auto"/>
          </w:tcPr>
          <w:p w14:paraId="356D0834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2E0780D" w14:textId="669F2C04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Pułaskiego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9</w:t>
            </w:r>
          </w:p>
          <w:p w14:paraId="686A574C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52A3F0E0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65C9B49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41111EB4" w14:textId="77777777" w:rsidTr="006808D8">
        <w:tc>
          <w:tcPr>
            <w:tcW w:w="2169" w:type="dxa"/>
            <w:shd w:val="clear" w:color="auto" w:fill="auto"/>
          </w:tcPr>
          <w:p w14:paraId="72717005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74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74 - Argipressinum</w:t>
            </w:r>
          </w:p>
        </w:tc>
        <w:tc>
          <w:tcPr>
            <w:tcW w:w="3785" w:type="dxa"/>
            <w:shd w:val="clear" w:color="auto" w:fill="auto"/>
          </w:tcPr>
          <w:p w14:paraId="04E36BC0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Asclepios S.A.</w:t>
            </w:r>
          </w:p>
          <w:p w14:paraId="23A96903" w14:textId="036871D8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Hubska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44</w:t>
            </w:r>
          </w:p>
          <w:p w14:paraId="352E5DC6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4ED04BEC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- 499.75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7FD7228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499,75</w:t>
            </w:r>
          </w:p>
        </w:tc>
      </w:tr>
      <w:tr w:rsidR="00781944" w:rsidRPr="00834EF4" w14:paraId="593068CD" w14:textId="77777777" w:rsidTr="006808D8">
        <w:tc>
          <w:tcPr>
            <w:tcW w:w="2169" w:type="dxa"/>
            <w:shd w:val="clear" w:color="auto" w:fill="auto"/>
          </w:tcPr>
          <w:p w14:paraId="48D3C5BE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75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75 - Antybiotyki IV*</w:t>
            </w:r>
          </w:p>
        </w:tc>
        <w:tc>
          <w:tcPr>
            <w:tcW w:w="3785" w:type="dxa"/>
            <w:shd w:val="clear" w:color="auto" w:fill="auto"/>
          </w:tcPr>
          <w:p w14:paraId="7F55E881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MIP Pharma Polska Sp. z o.o.</w:t>
            </w:r>
          </w:p>
          <w:p w14:paraId="1DC59EF1" w14:textId="58E41D85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Orzechowa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5</w:t>
            </w:r>
          </w:p>
          <w:p w14:paraId="416F439D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80-175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Gdańsk</w:t>
            </w:r>
          </w:p>
        </w:tc>
        <w:tc>
          <w:tcPr>
            <w:tcW w:w="1984" w:type="dxa"/>
            <w:shd w:val="clear" w:color="auto" w:fill="auto"/>
          </w:tcPr>
          <w:p w14:paraId="6481C37C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1356A00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2B59CA9D" w14:textId="77777777" w:rsidTr="006808D8">
        <w:tc>
          <w:tcPr>
            <w:tcW w:w="2169" w:type="dxa"/>
            <w:shd w:val="clear" w:color="auto" w:fill="auto"/>
          </w:tcPr>
          <w:p w14:paraId="31316268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76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76 - Hialuronian sodu</w:t>
            </w:r>
          </w:p>
        </w:tc>
        <w:tc>
          <w:tcPr>
            <w:tcW w:w="3785" w:type="dxa"/>
            <w:shd w:val="clear" w:color="auto" w:fill="auto"/>
          </w:tcPr>
          <w:p w14:paraId="4E98F2C4" w14:textId="2D1DA6F6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Tramco Sp</w:t>
            </w:r>
            <w:r w:rsidR="006808D8">
              <w:rPr>
                <w:b/>
                <w:bCs/>
                <w:sz w:val="20"/>
                <w:szCs w:val="20"/>
              </w:rPr>
              <w:t>.</w:t>
            </w:r>
            <w:r w:rsidRPr="00781944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5CA631E0" w14:textId="77777777" w:rsidR="00781944" w:rsidRPr="00211A34" w:rsidRDefault="00781944" w:rsidP="00A13926">
            <w:pPr>
              <w:rPr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Wolskie, ul. 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14</w:t>
            </w:r>
          </w:p>
          <w:p w14:paraId="6ED4550F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Płochocin</w:t>
            </w:r>
          </w:p>
        </w:tc>
        <w:tc>
          <w:tcPr>
            <w:tcW w:w="1984" w:type="dxa"/>
            <w:shd w:val="clear" w:color="auto" w:fill="auto"/>
          </w:tcPr>
          <w:p w14:paraId="62D015DC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3E38B09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01484F90" w14:textId="77777777" w:rsidTr="006808D8">
        <w:tc>
          <w:tcPr>
            <w:tcW w:w="2169" w:type="dxa"/>
            <w:shd w:val="clear" w:color="auto" w:fill="auto"/>
          </w:tcPr>
          <w:p w14:paraId="2EBEA38E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77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77 - Micafungin</w:t>
            </w:r>
          </w:p>
        </w:tc>
        <w:tc>
          <w:tcPr>
            <w:tcW w:w="3785" w:type="dxa"/>
            <w:shd w:val="clear" w:color="auto" w:fill="auto"/>
          </w:tcPr>
          <w:p w14:paraId="6295531A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Delfarma Sp. z o.o.</w:t>
            </w:r>
          </w:p>
          <w:p w14:paraId="15A20874" w14:textId="659AF279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Św. Teresy od Dzieciątka Jezus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111</w:t>
            </w:r>
          </w:p>
          <w:p w14:paraId="042B1539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Łódź</w:t>
            </w:r>
          </w:p>
        </w:tc>
        <w:tc>
          <w:tcPr>
            <w:tcW w:w="1984" w:type="dxa"/>
            <w:shd w:val="clear" w:color="auto" w:fill="auto"/>
          </w:tcPr>
          <w:p w14:paraId="03D9DF56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8599F7C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1B2466E8" w14:textId="77777777" w:rsidTr="006808D8">
        <w:tc>
          <w:tcPr>
            <w:tcW w:w="2169" w:type="dxa"/>
            <w:shd w:val="clear" w:color="auto" w:fill="auto"/>
          </w:tcPr>
          <w:p w14:paraId="4E20EFEC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77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77 - Micafungin</w:t>
            </w:r>
          </w:p>
        </w:tc>
        <w:tc>
          <w:tcPr>
            <w:tcW w:w="3785" w:type="dxa"/>
            <w:shd w:val="clear" w:color="auto" w:fill="auto"/>
          </w:tcPr>
          <w:p w14:paraId="60A11BCE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FB4A8CC" w14:textId="0454F443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Pułaskiego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9</w:t>
            </w:r>
          </w:p>
          <w:p w14:paraId="70BC505B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0363A062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- 475.00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00C83AE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475,00</w:t>
            </w:r>
          </w:p>
        </w:tc>
      </w:tr>
      <w:tr w:rsidR="00781944" w:rsidRPr="00834EF4" w14:paraId="655D4262" w14:textId="77777777" w:rsidTr="006808D8">
        <w:tc>
          <w:tcPr>
            <w:tcW w:w="2169" w:type="dxa"/>
            <w:shd w:val="clear" w:color="auto" w:fill="auto"/>
          </w:tcPr>
          <w:p w14:paraId="5E8C8AB3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77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77 - Micafungin</w:t>
            </w:r>
          </w:p>
        </w:tc>
        <w:tc>
          <w:tcPr>
            <w:tcW w:w="3785" w:type="dxa"/>
            <w:shd w:val="clear" w:color="auto" w:fill="auto"/>
          </w:tcPr>
          <w:p w14:paraId="50B1EC9D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Asclepios S.A.</w:t>
            </w:r>
          </w:p>
          <w:p w14:paraId="54CF18FA" w14:textId="4A2B5BD2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Hubska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44</w:t>
            </w:r>
          </w:p>
          <w:p w14:paraId="27FE15C6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5996166F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- 411.65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DE7816E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411,65</w:t>
            </w:r>
          </w:p>
        </w:tc>
      </w:tr>
      <w:tr w:rsidR="00781944" w:rsidRPr="00834EF4" w14:paraId="2093DB62" w14:textId="77777777" w:rsidTr="006808D8">
        <w:tc>
          <w:tcPr>
            <w:tcW w:w="2169" w:type="dxa"/>
            <w:shd w:val="clear" w:color="auto" w:fill="auto"/>
          </w:tcPr>
          <w:p w14:paraId="45C89952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78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78 - Cabazitaxelum*</w:t>
            </w:r>
          </w:p>
        </w:tc>
        <w:tc>
          <w:tcPr>
            <w:tcW w:w="3785" w:type="dxa"/>
            <w:shd w:val="clear" w:color="auto" w:fill="auto"/>
          </w:tcPr>
          <w:p w14:paraId="3BAEB1F6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7EDF5AC" w14:textId="7C6E6AF1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Szopienicka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77</w:t>
            </w:r>
          </w:p>
          <w:p w14:paraId="3EF69004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13FFBCB4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4F6F14C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09DFEE77" w14:textId="77777777" w:rsidTr="006808D8">
        <w:tc>
          <w:tcPr>
            <w:tcW w:w="2169" w:type="dxa"/>
            <w:shd w:val="clear" w:color="auto" w:fill="auto"/>
          </w:tcPr>
          <w:p w14:paraId="63541238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79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79 - Fosfomycin</w:t>
            </w:r>
          </w:p>
        </w:tc>
        <w:tc>
          <w:tcPr>
            <w:tcW w:w="3785" w:type="dxa"/>
            <w:shd w:val="clear" w:color="auto" w:fill="auto"/>
          </w:tcPr>
          <w:p w14:paraId="2B4BE375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Bialmed Sp. z o.o.</w:t>
            </w:r>
          </w:p>
          <w:p w14:paraId="1961D5AD" w14:textId="77777777" w:rsidR="00781944" w:rsidRPr="00211A34" w:rsidRDefault="00781944" w:rsidP="00A13926">
            <w:pPr>
              <w:rPr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ul. 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46/48/35</w:t>
            </w:r>
          </w:p>
          <w:p w14:paraId="594EFCFA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464BE653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68CFE062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38F28B87" w14:textId="77777777" w:rsidTr="001F47FA">
        <w:trPr>
          <w:trHeight w:val="790"/>
        </w:trPr>
        <w:tc>
          <w:tcPr>
            <w:tcW w:w="2169" w:type="dxa"/>
            <w:shd w:val="clear" w:color="auto" w:fill="auto"/>
          </w:tcPr>
          <w:p w14:paraId="6ECBFD0E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79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79 - Fosfomycin</w:t>
            </w:r>
          </w:p>
        </w:tc>
        <w:tc>
          <w:tcPr>
            <w:tcW w:w="3785" w:type="dxa"/>
            <w:shd w:val="clear" w:color="auto" w:fill="auto"/>
          </w:tcPr>
          <w:p w14:paraId="22B7FA46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7091065" w14:textId="33098FB8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Pułaskiego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9</w:t>
            </w:r>
          </w:p>
          <w:p w14:paraId="01C6B8AE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3FA7915A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- 488.80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A7FEEA2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488,80</w:t>
            </w:r>
          </w:p>
        </w:tc>
      </w:tr>
      <w:tr w:rsidR="00781944" w:rsidRPr="00834EF4" w14:paraId="63B78362" w14:textId="77777777" w:rsidTr="006808D8">
        <w:tc>
          <w:tcPr>
            <w:tcW w:w="2169" w:type="dxa"/>
            <w:shd w:val="clear" w:color="auto" w:fill="auto"/>
          </w:tcPr>
          <w:p w14:paraId="4BDF893E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79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79 - Fosfomycin</w:t>
            </w:r>
          </w:p>
        </w:tc>
        <w:tc>
          <w:tcPr>
            <w:tcW w:w="3785" w:type="dxa"/>
            <w:shd w:val="clear" w:color="auto" w:fill="auto"/>
          </w:tcPr>
          <w:p w14:paraId="59A0E923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D1CC6D9" w14:textId="10DB5C8A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Szopienicka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77</w:t>
            </w:r>
          </w:p>
          <w:p w14:paraId="24053239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766481CE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- 479.55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8D4B885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479,55</w:t>
            </w:r>
          </w:p>
        </w:tc>
      </w:tr>
      <w:tr w:rsidR="00781944" w:rsidRPr="00834EF4" w14:paraId="16E9464B" w14:textId="77777777" w:rsidTr="006808D8">
        <w:tc>
          <w:tcPr>
            <w:tcW w:w="2169" w:type="dxa"/>
            <w:shd w:val="clear" w:color="auto" w:fill="auto"/>
          </w:tcPr>
          <w:p w14:paraId="123821DE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79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79 - Fosfomycin</w:t>
            </w:r>
          </w:p>
        </w:tc>
        <w:tc>
          <w:tcPr>
            <w:tcW w:w="3785" w:type="dxa"/>
            <w:shd w:val="clear" w:color="auto" w:fill="auto"/>
          </w:tcPr>
          <w:p w14:paraId="0E77FE45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Urtica Sp. z o.o.</w:t>
            </w:r>
          </w:p>
          <w:p w14:paraId="2C624E85" w14:textId="4A79D3AD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Krzemieniecka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120</w:t>
            </w:r>
          </w:p>
          <w:p w14:paraId="526B19A9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71C43DF6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- 457.70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089F0D8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457,70</w:t>
            </w:r>
          </w:p>
        </w:tc>
      </w:tr>
      <w:tr w:rsidR="00781944" w:rsidRPr="00834EF4" w14:paraId="67D87C17" w14:textId="77777777" w:rsidTr="006808D8">
        <w:tc>
          <w:tcPr>
            <w:tcW w:w="2169" w:type="dxa"/>
            <w:shd w:val="clear" w:color="auto" w:fill="auto"/>
          </w:tcPr>
          <w:p w14:paraId="0E3A6B17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80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80 - Tranexamic acid</w:t>
            </w:r>
          </w:p>
        </w:tc>
        <w:tc>
          <w:tcPr>
            <w:tcW w:w="3785" w:type="dxa"/>
            <w:shd w:val="clear" w:color="auto" w:fill="auto"/>
          </w:tcPr>
          <w:p w14:paraId="722AFB8A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Asclepios S.A.</w:t>
            </w:r>
          </w:p>
          <w:p w14:paraId="7600C116" w14:textId="77777777" w:rsidR="00781944" w:rsidRPr="00211A34" w:rsidRDefault="00781944" w:rsidP="00A13926">
            <w:pPr>
              <w:rPr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44</w:t>
            </w:r>
          </w:p>
          <w:p w14:paraId="15FC4ED3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0B68A270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- 500.00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82C557D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500,00</w:t>
            </w:r>
          </w:p>
        </w:tc>
      </w:tr>
      <w:tr w:rsidR="00781944" w:rsidRPr="00834EF4" w14:paraId="4D26DBAE" w14:textId="77777777" w:rsidTr="006808D8">
        <w:tc>
          <w:tcPr>
            <w:tcW w:w="2169" w:type="dxa"/>
            <w:shd w:val="clear" w:color="auto" w:fill="auto"/>
          </w:tcPr>
          <w:p w14:paraId="771D7CD5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80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81944">
              <w:rPr>
                <w:sz w:val="20"/>
                <w:szCs w:val="20"/>
              </w:rPr>
              <w:t>Pakiet 80 - Tranexamic acid</w:t>
            </w:r>
          </w:p>
        </w:tc>
        <w:tc>
          <w:tcPr>
            <w:tcW w:w="3785" w:type="dxa"/>
            <w:shd w:val="clear" w:color="auto" w:fill="auto"/>
          </w:tcPr>
          <w:p w14:paraId="414AE899" w14:textId="77777777" w:rsidR="00781944" w:rsidRPr="00211A34" w:rsidRDefault="00781944" w:rsidP="00A1392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8194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1C9FABD" w14:textId="3EBA80DE" w:rsidR="00781944" w:rsidRPr="00211A34" w:rsidRDefault="006808D8" w:rsidP="00A139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81944" w:rsidRPr="00781944">
              <w:rPr>
                <w:sz w:val="20"/>
                <w:szCs w:val="20"/>
              </w:rPr>
              <w:t>Pułaskiego</w:t>
            </w:r>
            <w:r w:rsidR="00781944" w:rsidRPr="00211A34">
              <w:rPr>
                <w:sz w:val="20"/>
                <w:szCs w:val="20"/>
              </w:rPr>
              <w:t xml:space="preserve"> </w:t>
            </w:r>
            <w:r w:rsidR="00781944" w:rsidRPr="00781944">
              <w:rPr>
                <w:sz w:val="20"/>
                <w:szCs w:val="20"/>
              </w:rPr>
              <w:t>9</w:t>
            </w:r>
          </w:p>
          <w:p w14:paraId="6CA51799" w14:textId="77777777" w:rsidR="00781944" w:rsidRPr="00211A34" w:rsidRDefault="00781944" w:rsidP="00A13926">
            <w:pPr>
              <w:spacing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81944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14873B00" w14:textId="77777777" w:rsidR="00781944" w:rsidRPr="00211A34" w:rsidRDefault="00781944" w:rsidP="00A1392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>1 - Cena - 424.00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22EF3090" w14:textId="77777777" w:rsidR="00781944" w:rsidRPr="00211A34" w:rsidRDefault="00781944" w:rsidP="00A13926">
            <w:pPr>
              <w:jc w:val="center"/>
              <w:rPr>
                <w:color w:val="000000"/>
                <w:sz w:val="20"/>
                <w:szCs w:val="20"/>
              </w:rPr>
            </w:pPr>
            <w:r w:rsidRPr="00781944">
              <w:rPr>
                <w:sz w:val="20"/>
                <w:szCs w:val="20"/>
              </w:rPr>
              <w:t xml:space="preserve">  424,00</w:t>
            </w:r>
          </w:p>
        </w:tc>
      </w:tr>
    </w:tbl>
    <w:p w14:paraId="66C6741B" w14:textId="77777777" w:rsidR="008642B3" w:rsidRPr="00B464D3" w:rsidRDefault="008642B3" w:rsidP="001F47FA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sectPr w:rsidR="008642B3" w:rsidRPr="00B464D3" w:rsidSect="006808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FC9BF2" w14:textId="77777777" w:rsidR="005A30B1" w:rsidRDefault="005A30B1">
      <w:r>
        <w:separator/>
      </w:r>
    </w:p>
  </w:endnote>
  <w:endnote w:type="continuationSeparator" w:id="0">
    <w:p w14:paraId="4ACD4D97" w14:textId="77777777" w:rsidR="005A30B1" w:rsidRDefault="005A3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B0E1C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EEB27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040C2B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F79BCC4" w14:textId="553B1B73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9847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FA3824" w14:textId="77777777" w:rsidR="005A30B1" w:rsidRDefault="005A30B1">
      <w:r>
        <w:separator/>
      </w:r>
    </w:p>
  </w:footnote>
  <w:footnote w:type="continuationSeparator" w:id="0">
    <w:p w14:paraId="63F04ACF" w14:textId="77777777" w:rsidR="005A30B1" w:rsidRDefault="005A30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E6DFB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36A4C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97506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30B1"/>
    <w:rsid w:val="00022322"/>
    <w:rsid w:val="00042497"/>
    <w:rsid w:val="000C1E6F"/>
    <w:rsid w:val="000E4E56"/>
    <w:rsid w:val="001A1468"/>
    <w:rsid w:val="001B7815"/>
    <w:rsid w:val="001F47FA"/>
    <w:rsid w:val="002032C0"/>
    <w:rsid w:val="00211A34"/>
    <w:rsid w:val="00284193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A30B1"/>
    <w:rsid w:val="005E5BFF"/>
    <w:rsid w:val="00607F9B"/>
    <w:rsid w:val="00644DCB"/>
    <w:rsid w:val="00657C1E"/>
    <w:rsid w:val="006808D8"/>
    <w:rsid w:val="006E3089"/>
    <w:rsid w:val="00712C39"/>
    <w:rsid w:val="007217BC"/>
    <w:rsid w:val="00756CDA"/>
    <w:rsid w:val="00781944"/>
    <w:rsid w:val="007E2ACC"/>
    <w:rsid w:val="007E68C5"/>
    <w:rsid w:val="00832144"/>
    <w:rsid w:val="00836DAF"/>
    <w:rsid w:val="008567C7"/>
    <w:rsid w:val="008642B3"/>
    <w:rsid w:val="008A6C10"/>
    <w:rsid w:val="008A73D6"/>
    <w:rsid w:val="008E5102"/>
    <w:rsid w:val="00915B9E"/>
    <w:rsid w:val="00952256"/>
    <w:rsid w:val="0097748A"/>
    <w:rsid w:val="009F0E5C"/>
    <w:rsid w:val="00A029B8"/>
    <w:rsid w:val="00A91321"/>
    <w:rsid w:val="00AA02AC"/>
    <w:rsid w:val="00AC6C3D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507F5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2918E4"/>
  <w15:chartTrackingRefBased/>
  <w15:docId w15:val="{09D765B7-8FED-495D-89AF-791D447D6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39</TotalTime>
  <Pages>16</Pages>
  <Words>4329</Words>
  <Characters>22556</Characters>
  <Application>Microsoft Office Word</Application>
  <DocSecurity>0</DocSecurity>
  <Lines>187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2024-08-19T06:33:00Z</cp:lastPrinted>
  <dcterms:created xsi:type="dcterms:W3CDTF">2024-08-19T05:50:00Z</dcterms:created>
  <dcterms:modified xsi:type="dcterms:W3CDTF">2024-08-21T06:14:00Z</dcterms:modified>
</cp:coreProperties>
</file>