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F66A97" w:rsidRPr="00F66A97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F66A97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66A97">
        <w:rPr>
          <w:rFonts w:ascii="Arial" w:hAnsi="Arial" w:cs="Arial"/>
        </w:rPr>
        <w:t>Politechnika Częstochowska</w:t>
      </w:r>
    </w:p>
    <w:p w:rsidR="006676AE" w:rsidRPr="0012157F" w:rsidRDefault="00F66A97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66A97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F66A97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F66A97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F66A97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F66A97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66A97" w:rsidRPr="0012157F" w:rsidTr="00307915">
        <w:tc>
          <w:tcPr>
            <w:tcW w:w="9104" w:type="dxa"/>
            <w:shd w:val="clear" w:color="auto" w:fill="D9D9D9"/>
          </w:tcPr>
          <w:p w:rsidR="00F66A97" w:rsidRPr="0012157F" w:rsidRDefault="00F66A97" w:rsidP="00307915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F66A97" w:rsidRPr="0012157F" w:rsidRDefault="00F66A97" w:rsidP="0030791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F66A97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F66A97" w:rsidRPr="0012157F" w:rsidRDefault="00F66A97" w:rsidP="00E41CFC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2540E" w:rsidRDefault="00F66A97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66A9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Rozbudowa stanowiska kamery pola magnetycznego MagCam dla  Wydziału Elektrycznego  Politechniki Częstochowskiej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F66A97" w:rsidRPr="00A2540E" w:rsidTr="00307915">
        <w:tc>
          <w:tcPr>
            <w:tcW w:w="2269" w:type="dxa"/>
            <w:shd w:val="clear" w:color="auto" w:fill="auto"/>
          </w:tcPr>
          <w:p w:rsidR="00F66A97" w:rsidRPr="00A2540E" w:rsidRDefault="00F66A97" w:rsidP="0030791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66A97" w:rsidRPr="00A2540E" w:rsidRDefault="00F66A97" w:rsidP="0030791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66A9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RK-NZ.261.59.2024.AR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F66A97" w:rsidRPr="00F66A97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2578E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5E87" w:rsidRDefault="00195E87" w:rsidP="0038231F">
      <w:pPr>
        <w:spacing w:after="0" w:line="240" w:lineRule="auto"/>
      </w:pPr>
      <w:r>
        <w:separator/>
      </w:r>
    </w:p>
  </w:endnote>
  <w:endnote w:type="continuationSeparator" w:id="0">
    <w:p w:rsidR="00195E87" w:rsidRDefault="00195E8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6A97" w:rsidRDefault="00F66A9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41CF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41CF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6A97" w:rsidRDefault="00F66A9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5E87" w:rsidRDefault="00195E87" w:rsidP="0038231F">
      <w:pPr>
        <w:spacing w:after="0" w:line="240" w:lineRule="auto"/>
      </w:pPr>
      <w:r>
        <w:separator/>
      </w:r>
    </w:p>
  </w:footnote>
  <w:footnote w:type="continuationSeparator" w:id="0">
    <w:p w:rsidR="00195E87" w:rsidRDefault="00195E87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6A97" w:rsidRDefault="00F66A9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6A97" w:rsidRDefault="00F66A9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6A97" w:rsidRDefault="00F66A9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95E87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95E87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1CFC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66A97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15EE1AA-CB4A-4DCF-B676-E62500047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52AE5B-27F1-4D8D-A3F8-EC15F6C0E0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380</Words>
  <Characters>2283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2024-08-19T08:24:00Z</dcterms:created>
  <dcterms:modified xsi:type="dcterms:W3CDTF">2024-08-19T08:24:00Z</dcterms:modified>
</cp:coreProperties>
</file>