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7BCAE6B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A15C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5C1D0A8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E96071">
        <w:rPr>
          <w:rFonts w:ascii="Times New Roman" w:eastAsia="Times New Roman" w:hAnsi="Times New Roman"/>
          <w:b/>
          <w:sz w:val="24"/>
          <w:szCs w:val="20"/>
          <w:lang w:eastAsia="pl-PL"/>
        </w:rPr>
        <w:t>59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E96071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50592CB" w14:textId="57B7CAE0" w:rsidR="00BE3BCE" w:rsidRDefault="0070743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Naprawa </w:t>
      </w:r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instalac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ji </w:t>
      </w:r>
      <w:proofErr w:type="spellStart"/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wodno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–kanalizacyjnych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c.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o.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na terenie </w:t>
      </w:r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Szpitala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Wojewódzkiego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A15C29">
        <w:rPr>
          <w:rFonts w:ascii="Times New Roman" w:eastAsia="Times New Roman" w:hAnsi="Times New Roman"/>
          <w:b/>
          <w:sz w:val="24"/>
          <w:szCs w:val="24"/>
          <w:lang w:eastAsia="pl-PL"/>
        </w:rPr>
        <w:t>Poznaniu</w:t>
      </w:r>
      <w:r w:rsidR="00E9607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– Filia nr 1, Filia nr 2 i Filia nr 3</w:t>
      </w:r>
    </w:p>
    <w:p w14:paraId="21DD5F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2B7DD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3B2816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0743B"/>
    <w:rsid w:val="00745A44"/>
    <w:rsid w:val="007927B3"/>
    <w:rsid w:val="008014D5"/>
    <w:rsid w:val="008139AC"/>
    <w:rsid w:val="008B797E"/>
    <w:rsid w:val="008F14B0"/>
    <w:rsid w:val="008F2498"/>
    <w:rsid w:val="0093641B"/>
    <w:rsid w:val="00996D7C"/>
    <w:rsid w:val="00A15C29"/>
    <w:rsid w:val="00A56A6F"/>
    <w:rsid w:val="00B77707"/>
    <w:rsid w:val="00BE3BCE"/>
    <w:rsid w:val="00C13349"/>
    <w:rsid w:val="00C155F7"/>
    <w:rsid w:val="00D55FC4"/>
    <w:rsid w:val="00D74F30"/>
    <w:rsid w:val="00DC587A"/>
    <w:rsid w:val="00DE73DD"/>
    <w:rsid w:val="00E27ABB"/>
    <w:rsid w:val="00E86D3B"/>
    <w:rsid w:val="00E96071"/>
    <w:rsid w:val="00E96256"/>
    <w:rsid w:val="00F334B4"/>
    <w:rsid w:val="00FB7BA7"/>
    <w:rsid w:val="00FC5B80"/>
    <w:rsid w:val="00FC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11</cp:revision>
  <dcterms:created xsi:type="dcterms:W3CDTF">2017-08-01T08:06:00Z</dcterms:created>
  <dcterms:modified xsi:type="dcterms:W3CDTF">2024-08-12T07:09:00Z</dcterms:modified>
</cp:coreProperties>
</file>