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3F0BB72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/ </w:t>
      </w:r>
      <w:r w:rsidR="00002BF2">
        <w:rPr>
          <w:bCs/>
          <w:sz w:val="22"/>
          <w:szCs w:val="22"/>
        </w:rPr>
        <w:t>załącznik</w:t>
      </w:r>
      <w:r w:rsidR="00E12A4E">
        <w:rPr>
          <w:bCs/>
          <w:sz w:val="22"/>
          <w:szCs w:val="22"/>
        </w:rPr>
        <w:t xml:space="preserve"> nr </w:t>
      </w:r>
      <w:r w:rsidR="00002BF2">
        <w:rPr>
          <w:bCs/>
          <w:sz w:val="22"/>
          <w:szCs w:val="22"/>
        </w:rPr>
        <w:t>1</w:t>
      </w:r>
      <w:r w:rsidR="00E12A4E">
        <w:rPr>
          <w:bCs/>
          <w:sz w:val="22"/>
          <w:szCs w:val="22"/>
        </w:rPr>
        <w:t xml:space="preserve"> </w:t>
      </w:r>
      <w:r w:rsidR="00E12A4E" w:rsidRPr="00E12A4E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3F13D579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44310C">
        <w:rPr>
          <w:b/>
          <w:bCs/>
          <w:sz w:val="22"/>
          <w:szCs w:val="22"/>
        </w:rPr>
        <w:t>Naprawa</w:t>
      </w:r>
      <w:r w:rsidR="00E12A4E">
        <w:rPr>
          <w:b/>
          <w:bCs/>
          <w:sz w:val="22"/>
          <w:szCs w:val="22"/>
        </w:rPr>
        <w:t xml:space="preserve"> </w:t>
      </w:r>
      <w:r w:rsidR="0044310C">
        <w:rPr>
          <w:b/>
          <w:bCs/>
          <w:sz w:val="22"/>
          <w:szCs w:val="22"/>
        </w:rPr>
        <w:t>instalacji</w:t>
      </w:r>
      <w:r w:rsidR="00E12A4E">
        <w:rPr>
          <w:b/>
          <w:bCs/>
          <w:sz w:val="22"/>
          <w:szCs w:val="22"/>
        </w:rPr>
        <w:t xml:space="preserve"> </w:t>
      </w:r>
      <w:proofErr w:type="spellStart"/>
      <w:r w:rsidR="00E12A4E">
        <w:rPr>
          <w:b/>
          <w:bCs/>
          <w:sz w:val="22"/>
          <w:szCs w:val="22"/>
        </w:rPr>
        <w:t>wodno</w:t>
      </w:r>
      <w:proofErr w:type="spellEnd"/>
      <w:r w:rsidR="00E12A4E">
        <w:rPr>
          <w:b/>
          <w:bCs/>
          <w:sz w:val="22"/>
          <w:szCs w:val="22"/>
        </w:rPr>
        <w:t xml:space="preserve"> – kanalizacyjnych i c.o. </w:t>
      </w:r>
      <w:r w:rsidR="0044310C">
        <w:rPr>
          <w:b/>
          <w:bCs/>
          <w:sz w:val="22"/>
          <w:szCs w:val="22"/>
        </w:rPr>
        <w:t>na terenie</w:t>
      </w:r>
      <w:r w:rsidR="00E12A4E">
        <w:rPr>
          <w:b/>
          <w:bCs/>
          <w:sz w:val="22"/>
          <w:szCs w:val="22"/>
        </w:rPr>
        <w:t xml:space="preserve"> Szpitala Wojewódzkiego </w:t>
      </w:r>
      <w:r w:rsidR="0044310C">
        <w:rPr>
          <w:b/>
          <w:bCs/>
          <w:sz w:val="22"/>
          <w:szCs w:val="22"/>
        </w:rPr>
        <w:br/>
      </w:r>
      <w:r w:rsidR="00E12A4E">
        <w:rPr>
          <w:b/>
          <w:bCs/>
          <w:sz w:val="22"/>
          <w:szCs w:val="22"/>
        </w:rPr>
        <w:t>w Poznaniu</w:t>
      </w:r>
      <w:r w:rsidR="00002BF2">
        <w:rPr>
          <w:b/>
          <w:bCs/>
          <w:sz w:val="22"/>
          <w:szCs w:val="22"/>
        </w:rPr>
        <w:t xml:space="preserve"> – Filia nr 1, Filia nr 2 i Filia nr 3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21B7042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002BF2" w:rsidRPr="001F5C81">
        <w:rPr>
          <w:sz w:val="22"/>
          <w:u w:val="single"/>
        </w:rPr>
        <w:t>uwzględniającą dojazd do Zamawiającego</w:t>
      </w:r>
      <w:r w:rsidR="00002BF2">
        <w:rPr>
          <w:sz w:val="22"/>
        </w:rPr>
        <w:t xml:space="preserve"> </w:t>
      </w:r>
      <w:r w:rsidR="00002BF2" w:rsidRPr="00281DC6">
        <w:rPr>
          <w:sz w:val="22"/>
        </w:rPr>
        <w:t>na wykonanie przedmiotu zamówienia zgodnie ze Specyfikacją Warunków Zamówienia</w:t>
      </w:r>
      <w:r w:rsidR="00002BF2">
        <w:rPr>
          <w:sz w:val="22"/>
        </w:rPr>
        <w:t xml:space="preserve"> oraz wzorem umowy</w:t>
      </w:r>
      <w:r w:rsidR="00002BF2" w:rsidRPr="00281DC6">
        <w:rPr>
          <w:sz w:val="22"/>
        </w:rPr>
        <w:t>, stosując niżej wymienione stawki</w:t>
      </w:r>
      <w:r w:rsidRPr="00281DC6">
        <w:rPr>
          <w:sz w:val="22"/>
        </w:rPr>
        <w:t>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D409546" w14:textId="5DB705A4" w:rsidR="00E12A4E" w:rsidRPr="009E4607" w:rsidRDefault="00E12A4E" w:rsidP="00E12A4E">
      <w:pPr>
        <w:jc w:val="both"/>
        <w:rPr>
          <w:b/>
        </w:rPr>
      </w:pPr>
      <w:bookmarkStart w:id="2" w:name="_Hlk129160669"/>
      <w:r w:rsidRPr="009E4607">
        <w:lastRenderedPageBreak/>
        <w:t xml:space="preserve">Całkowita wartość </w:t>
      </w:r>
      <w:r>
        <w:t>netto</w:t>
      </w:r>
      <w:r w:rsidRPr="009E4607">
        <w:t xml:space="preserve"> </w:t>
      </w:r>
      <w:r>
        <w:t xml:space="preserve">(wraz z dojazdem) </w:t>
      </w:r>
      <w:r w:rsidRPr="009E4607">
        <w:t>za wykonanie całości przedmiotu zamówienia wynosi: ................................ zł</w:t>
      </w:r>
    </w:p>
    <w:p w14:paraId="01AB4FD0" w14:textId="77777777" w:rsidR="00E12A4E" w:rsidRPr="009E4607" w:rsidRDefault="00E12A4E" w:rsidP="00E12A4E">
      <w:pPr>
        <w:ind w:hanging="284"/>
        <w:jc w:val="both"/>
      </w:pPr>
      <w:r w:rsidRPr="009E4607">
        <w:t xml:space="preserve">   </w:t>
      </w:r>
      <w:r>
        <w:t xml:space="preserve"> </w:t>
      </w:r>
      <w:r w:rsidRPr="009E4607">
        <w:t xml:space="preserve"> stawka  podatku VAT wynosi  ......%</w:t>
      </w:r>
    </w:p>
    <w:p w14:paraId="24218694" w14:textId="77777777" w:rsidR="00E12A4E" w:rsidRPr="009E4607" w:rsidRDefault="00E12A4E" w:rsidP="00E12A4E">
      <w:pPr>
        <w:jc w:val="both"/>
      </w:pPr>
      <w:r w:rsidRPr="009E4607">
        <w:t>wartość podatku VAT …………….. zł</w:t>
      </w:r>
    </w:p>
    <w:p w14:paraId="35348F18" w14:textId="48A51705" w:rsidR="00E12A4E" w:rsidRPr="000E5A95" w:rsidRDefault="0044310C" w:rsidP="00E12A4E">
      <w:pPr>
        <w:jc w:val="both"/>
        <w:rPr>
          <w:b/>
          <w:bCs/>
        </w:rPr>
      </w:pPr>
      <w:r w:rsidRPr="000E5A95">
        <w:rPr>
          <w:b/>
          <w:bCs/>
        </w:rPr>
        <w:t>K-1;</w:t>
      </w:r>
      <w:r w:rsidRPr="000E5A95">
        <w:t xml:space="preserve"> </w:t>
      </w:r>
      <w:r w:rsidR="00E12A4E" w:rsidRPr="000E5A95">
        <w:rPr>
          <w:b/>
          <w:bCs/>
        </w:rPr>
        <w:t>Całkowita wartość brutto (wraz z dojazdem) za wykonanie całości przedmiotu zamówienia wynosi: ................................ zł</w:t>
      </w:r>
    </w:p>
    <w:bookmarkEnd w:id="2"/>
    <w:p w14:paraId="7A4391E2" w14:textId="77777777" w:rsidR="00E12A4E" w:rsidRDefault="00E12A4E" w:rsidP="00E12A4E">
      <w:pPr>
        <w:jc w:val="both"/>
      </w:pPr>
    </w:p>
    <w:p w14:paraId="01DD9024" w14:textId="40724165" w:rsidR="00E12A4E" w:rsidRPr="00B34EF5" w:rsidRDefault="00E12A4E" w:rsidP="00E12A4E">
      <w:pPr>
        <w:jc w:val="both"/>
      </w:pPr>
      <w:r>
        <w:t xml:space="preserve">Koszt jednej roboczogodziny (wraz z dojazdem): ………..netto/ ……..VAT(…%)/ </w:t>
      </w:r>
      <w:r w:rsidRPr="00E12A4E">
        <w:rPr>
          <w:b/>
          <w:bCs/>
        </w:rPr>
        <w:t>…………….brutto</w:t>
      </w:r>
    </w:p>
    <w:p w14:paraId="6F458FE1" w14:textId="77777777" w:rsidR="00E12A4E" w:rsidRDefault="00E12A4E" w:rsidP="00E12A4E">
      <w:pPr>
        <w:jc w:val="both"/>
      </w:pPr>
    </w:p>
    <w:p w14:paraId="2BEF56CC" w14:textId="7260A3ED" w:rsidR="00E12A4E" w:rsidRPr="00B34EF5" w:rsidRDefault="00E12A4E" w:rsidP="00E12A4E">
      <w:pPr>
        <w:jc w:val="both"/>
      </w:pPr>
      <w:r w:rsidRPr="00002BF2">
        <w:rPr>
          <w:b/>
          <w:bCs/>
        </w:rPr>
        <w:t>K-2; Gwarancja na wykonane naprawy: ………………..</w:t>
      </w:r>
      <w:r w:rsidR="00002BF2">
        <w:rPr>
          <w:b/>
          <w:bCs/>
        </w:rPr>
        <w:t xml:space="preserve"> </w:t>
      </w:r>
      <w:r>
        <w:t>(</w:t>
      </w:r>
      <w:r w:rsidR="00002BF2">
        <w:t xml:space="preserve">wpisać odpowiednio: 24 miesiące, 24-36 miesięcy, powyżej 36 miesięcy - PODAĆ </w:t>
      </w:r>
      <w:r w:rsidR="00002BF2" w:rsidRPr="00002BF2">
        <w:rPr>
          <w:u w:val="single"/>
        </w:rPr>
        <w:t>CYFRĄ</w:t>
      </w:r>
      <w:r w:rsidR="00002BF2">
        <w:t xml:space="preserve"> DOKŁADNIE </w:t>
      </w:r>
      <w:r w:rsidR="00002BF2" w:rsidRPr="00002BF2">
        <w:rPr>
          <w:u w:val="single"/>
        </w:rPr>
        <w:t>ILE</w:t>
      </w:r>
      <w:r>
        <w:t>)</w:t>
      </w:r>
      <w:r w:rsidR="00DF36D1">
        <w:t>. Minimalny okres gwarancji wynosi 24 miesiące od daty podpisania protokołu odbioru</w:t>
      </w:r>
    </w:p>
    <w:p w14:paraId="2CB2310C" w14:textId="77777777" w:rsidR="00E12A4E" w:rsidRDefault="00E12A4E" w:rsidP="00E12A4E">
      <w:pPr>
        <w:jc w:val="both"/>
      </w:pPr>
    </w:p>
    <w:p w14:paraId="17E19FEA" w14:textId="2595EAEF" w:rsidR="00E12A4E" w:rsidRPr="0044310C" w:rsidRDefault="00E12A4E" w:rsidP="00E12A4E">
      <w:pPr>
        <w:jc w:val="both"/>
      </w:pPr>
      <w:r w:rsidRPr="00002BF2">
        <w:rPr>
          <w:b/>
          <w:bCs/>
        </w:rPr>
        <w:t>K-3; Skrócenie czasu reakcji:</w:t>
      </w:r>
      <w:r>
        <w:t xml:space="preserve"> ……………….(</w:t>
      </w:r>
      <w:r w:rsidR="00002BF2">
        <w:t xml:space="preserve">wpisać odpowiednio: skrócenie o 0 minut </w:t>
      </w:r>
      <w:r w:rsidR="00D84F2A">
        <w:br/>
      </w:r>
      <w:r w:rsidR="00002BF2">
        <w:t>(bez skrócenia), skrócenie do 30 minut, skrócenie do 60 minut</w:t>
      </w:r>
      <w:r>
        <w:t>)</w:t>
      </w:r>
      <w:r w:rsidR="00526173">
        <w:t xml:space="preserve">. </w:t>
      </w:r>
      <w:r w:rsidR="00526173">
        <w:rPr>
          <w:bCs/>
        </w:rPr>
        <w:t>Skrócenie czasu reakcji dotyczy &amp; 3 ust. 7 umowy</w:t>
      </w:r>
      <w:r w:rsidR="000708A3">
        <w:rPr>
          <w:bCs/>
        </w:rPr>
        <w:t xml:space="preserve">. </w:t>
      </w:r>
      <w:r w:rsidR="000708A3" w:rsidRPr="0044310C">
        <w:rPr>
          <w:bCs/>
        </w:rPr>
        <w:t xml:space="preserve">Minimalny czas reakcji na usunięcie awarii wynosi: </w:t>
      </w:r>
      <w:r w:rsidR="0044310C" w:rsidRPr="0044310C">
        <w:rPr>
          <w:bCs/>
        </w:rPr>
        <w:t>2 h (godziny)</w:t>
      </w:r>
    </w:p>
    <w:p w14:paraId="45C08948" w14:textId="77777777" w:rsidR="00E12A4E" w:rsidRPr="00B34EF5" w:rsidRDefault="00E12A4E" w:rsidP="00E12A4E">
      <w:pPr>
        <w:jc w:val="both"/>
      </w:pPr>
      <w:r>
        <w:t>W</w:t>
      </w:r>
      <w:r w:rsidRPr="00B34EF5">
        <w:t xml:space="preserve">arunki płatności </w:t>
      </w:r>
      <w:r>
        <w:t>6</w:t>
      </w:r>
      <w:r w:rsidRPr="00B34EF5">
        <w:t>0 dni</w:t>
      </w:r>
    </w:p>
    <w:p w14:paraId="41160AED" w14:textId="73E8563B" w:rsidR="00E12A4E" w:rsidRDefault="00E12A4E" w:rsidP="00E12A4E">
      <w:pPr>
        <w:jc w:val="both"/>
      </w:pPr>
      <w:r>
        <w:t xml:space="preserve">Termin realizacji: </w:t>
      </w:r>
      <w:r w:rsidR="00002BF2">
        <w:t>24</w:t>
      </w:r>
      <w:r>
        <w:t xml:space="preserve"> m-</w:t>
      </w:r>
      <w:proofErr w:type="spellStart"/>
      <w:r>
        <w:t>cy</w:t>
      </w:r>
      <w:proofErr w:type="spellEnd"/>
      <w:r>
        <w:t xml:space="preserve"> od daty zawarcia umowy</w:t>
      </w:r>
    </w:p>
    <w:p w14:paraId="7FF583B5" w14:textId="77777777" w:rsidR="00E12A4E" w:rsidRDefault="00E12A4E" w:rsidP="009E4607">
      <w:pPr>
        <w:jc w:val="both"/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545E5E9F" w14:textId="77777777" w:rsidR="00002BF2" w:rsidRPr="00281DC6" w:rsidRDefault="00002BF2" w:rsidP="00002BF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360E103" w14:textId="77777777" w:rsidR="00002BF2" w:rsidRPr="00085C92" w:rsidRDefault="00002BF2" w:rsidP="00002BF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A51577" w14:textId="77777777" w:rsidR="00002BF2" w:rsidRPr="00085C9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6356D38" w14:textId="77777777" w:rsidR="00002BF2" w:rsidRPr="00085C9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ABC1E7" w14:textId="77777777" w:rsidR="00002BF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3A9C79" w14:textId="77777777" w:rsidR="00002BF2" w:rsidRPr="00085C9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591BAD3" w14:textId="77777777" w:rsidR="00002BF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2B92DEF" w14:textId="77777777" w:rsidR="00002BF2" w:rsidRPr="00085C92" w:rsidRDefault="00002BF2" w:rsidP="00002BF2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76E9F88" w:rsidR="00D74BC1" w:rsidRDefault="00281DC6">
    <w:pPr>
      <w:pStyle w:val="Nagwek"/>
    </w:pPr>
    <w:r>
      <w:t>Znak sprawy: SZW/DZP/</w:t>
    </w:r>
    <w:r w:rsidR="00002BF2">
      <w:t>59</w:t>
    </w:r>
    <w:r>
      <w:t>/202</w:t>
    </w:r>
    <w:r w:rsidR="00002BF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1"/>
  </w:num>
  <w:num w:numId="9" w16cid:durableId="1455365856">
    <w:abstractNumId w:val="4"/>
  </w:num>
  <w:num w:numId="10" w16cid:durableId="1510488085">
    <w:abstractNumId w:val="30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7"/>
  </w:num>
  <w:num w:numId="15" w16cid:durableId="165413100">
    <w:abstractNumId w:val="21"/>
  </w:num>
  <w:num w:numId="16" w16cid:durableId="974262028">
    <w:abstractNumId w:val="36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4"/>
  </w:num>
  <w:num w:numId="20" w16cid:durableId="502206572">
    <w:abstractNumId w:val="1"/>
  </w:num>
  <w:num w:numId="21" w16cid:durableId="301467643">
    <w:abstractNumId w:val="28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2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29"/>
  </w:num>
  <w:num w:numId="35" w16cid:durableId="1341085151">
    <w:abstractNumId w:val="35"/>
  </w:num>
  <w:num w:numId="36" w16cid:durableId="1481120531">
    <w:abstractNumId w:val="33"/>
  </w:num>
  <w:num w:numId="37" w16cid:durableId="1485971000">
    <w:abstractNumId w:val="13"/>
  </w:num>
  <w:num w:numId="38" w16cid:durableId="16688272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2BF2"/>
    <w:rsid w:val="000708A3"/>
    <w:rsid w:val="00071FE3"/>
    <w:rsid w:val="000E5A95"/>
    <w:rsid w:val="00125CB3"/>
    <w:rsid w:val="0018410E"/>
    <w:rsid w:val="001A5BC8"/>
    <w:rsid w:val="0023183F"/>
    <w:rsid w:val="00281DC6"/>
    <w:rsid w:val="00293E2B"/>
    <w:rsid w:val="0030391A"/>
    <w:rsid w:val="003A652F"/>
    <w:rsid w:val="0044310C"/>
    <w:rsid w:val="00443C09"/>
    <w:rsid w:val="00460383"/>
    <w:rsid w:val="004A2566"/>
    <w:rsid w:val="00526173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D84F2A"/>
    <w:rsid w:val="00DF36D1"/>
    <w:rsid w:val="00E12A4E"/>
    <w:rsid w:val="00E4237E"/>
    <w:rsid w:val="00EA40F9"/>
    <w:rsid w:val="00F24E21"/>
    <w:rsid w:val="00F2537A"/>
    <w:rsid w:val="00F854E0"/>
    <w:rsid w:val="00FA3974"/>
    <w:rsid w:val="00FB3FEA"/>
    <w:rsid w:val="00FC709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104</TotalTime>
  <Pages>4</Pages>
  <Words>757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25</cp:revision>
  <cp:lastPrinted>2007-10-05T06:59:00Z</cp:lastPrinted>
  <dcterms:created xsi:type="dcterms:W3CDTF">2021-03-05T08:11:00Z</dcterms:created>
  <dcterms:modified xsi:type="dcterms:W3CDTF">2024-08-19T07:16:00Z</dcterms:modified>
</cp:coreProperties>
</file>