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F3957" w14:textId="6D3E5E70"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CA5B07">
        <w:rPr>
          <w:rFonts w:ascii="Arial" w:hAnsi="Arial" w:cs="Arial"/>
          <w:b w:val="0"/>
          <w:sz w:val="24"/>
          <w:szCs w:val="24"/>
        </w:rPr>
        <w:t>2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65BD0326" w14:textId="77777777" w:rsidTr="005844F6">
        <w:tc>
          <w:tcPr>
            <w:tcW w:w="9104" w:type="dxa"/>
            <w:shd w:val="clear" w:color="auto" w:fill="F2F2F2"/>
          </w:tcPr>
          <w:p w14:paraId="2A67A8A1" w14:textId="77777777" w:rsidR="00F31EAC" w:rsidRPr="00193F60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</w:tc>
      </w:tr>
    </w:tbl>
    <w:p w14:paraId="1F2EC0C4" w14:textId="3EBE30D8" w:rsidR="00140C27" w:rsidRPr="00140C27" w:rsidRDefault="00481976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481976">
        <w:rPr>
          <w:rFonts w:ascii="Arial" w:hAnsi="Arial" w:cs="Arial"/>
          <w:b/>
          <w:bCs/>
        </w:rPr>
        <w:t xml:space="preserve">Szpital Specjalistyczny im. Stefana Żeromskiego SP ZOZ w Krakowie </w:t>
      </w:r>
    </w:p>
    <w:p w14:paraId="5FA5F19F" w14:textId="77777777" w:rsidR="00140C27" w:rsidRPr="00140C27" w:rsidRDefault="00481976" w:rsidP="00140C27">
      <w:pPr>
        <w:spacing w:line="360" w:lineRule="auto"/>
        <w:ind w:left="3969"/>
        <w:rPr>
          <w:rFonts w:ascii="Arial" w:hAnsi="Arial" w:cs="Arial"/>
        </w:rPr>
      </w:pPr>
      <w:r w:rsidRPr="00481976">
        <w:rPr>
          <w:rFonts w:ascii="Arial" w:hAnsi="Arial" w:cs="Arial"/>
        </w:rPr>
        <w:t>os. Na Skarpie</w:t>
      </w:r>
      <w:r w:rsidR="00140C27" w:rsidRPr="00140C27">
        <w:rPr>
          <w:rFonts w:ascii="Arial" w:hAnsi="Arial" w:cs="Arial"/>
        </w:rPr>
        <w:t xml:space="preserve"> </w:t>
      </w:r>
      <w:r w:rsidRPr="00481976">
        <w:rPr>
          <w:rFonts w:ascii="Arial" w:hAnsi="Arial" w:cs="Arial"/>
        </w:rPr>
        <w:t>66</w:t>
      </w:r>
    </w:p>
    <w:p w14:paraId="7C335978" w14:textId="77777777" w:rsidR="00140C27" w:rsidRPr="00140C27" w:rsidRDefault="00481976" w:rsidP="00140C27">
      <w:pPr>
        <w:ind w:left="3969"/>
        <w:rPr>
          <w:rFonts w:ascii="Arial" w:hAnsi="Arial" w:cs="Arial"/>
        </w:rPr>
      </w:pPr>
      <w:r w:rsidRPr="00481976">
        <w:rPr>
          <w:rFonts w:ascii="Arial" w:hAnsi="Arial" w:cs="Arial"/>
        </w:rPr>
        <w:t>31-913</w:t>
      </w:r>
      <w:r w:rsidR="00140C27" w:rsidRPr="00140C27">
        <w:rPr>
          <w:rFonts w:ascii="Arial" w:hAnsi="Arial" w:cs="Arial"/>
        </w:rPr>
        <w:t xml:space="preserve"> </w:t>
      </w:r>
      <w:r w:rsidRPr="00481976">
        <w:rPr>
          <w:rFonts w:ascii="Arial" w:hAnsi="Arial" w:cs="Arial"/>
        </w:rPr>
        <w:t>Kraków</w:t>
      </w:r>
    </w:p>
    <w:p w14:paraId="58FC4255" w14:textId="77777777" w:rsidR="00140C27" w:rsidRPr="00140C27" w:rsidRDefault="00140C27" w:rsidP="00140C27">
      <w:pPr>
        <w:ind w:left="3969"/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089ACE4" w14:textId="77777777" w:rsidR="00140C27" w:rsidRDefault="00140C27" w:rsidP="00140C27">
      <w:pPr>
        <w:spacing w:line="360" w:lineRule="auto"/>
        <w:ind w:left="3969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[nazwa zamawiającego, adres]</w:t>
      </w:r>
    </w:p>
    <w:p w14:paraId="1CBA83E4" w14:textId="77777777"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50"/>
        <w:gridCol w:w="6714"/>
      </w:tblGrid>
      <w:tr w:rsidR="00140C27" w:rsidRPr="00140C27" w14:paraId="3919CFA9" w14:textId="77777777">
        <w:tc>
          <w:tcPr>
            <w:tcW w:w="2268" w:type="dxa"/>
            <w:shd w:val="clear" w:color="auto" w:fill="auto"/>
          </w:tcPr>
          <w:p w14:paraId="3A628C3C" w14:textId="77777777"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71AA9B6E" w14:textId="6100F2BF" w:rsidR="00140C27" w:rsidRPr="00140C27" w:rsidRDefault="00481976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81976">
              <w:rPr>
                <w:rFonts w:ascii="Arial" w:hAnsi="Arial" w:cs="Arial"/>
                <w:bCs/>
              </w:rPr>
              <w:t xml:space="preserve">Inwestycyjny zakup sprzętu medycznego </w:t>
            </w:r>
            <w:r w:rsidR="003D6280">
              <w:rPr>
                <w:rFonts w:ascii="Arial" w:hAnsi="Arial" w:cs="Arial"/>
                <w:bCs/>
              </w:rPr>
              <w:t xml:space="preserve">dla potrzeb Oddziału Noworodków </w:t>
            </w:r>
            <w:r w:rsidRPr="00481976">
              <w:rPr>
                <w:rFonts w:ascii="Arial" w:hAnsi="Arial" w:cs="Arial"/>
                <w:bCs/>
              </w:rPr>
              <w:t>(</w:t>
            </w:r>
            <w:r w:rsidR="003D6280">
              <w:rPr>
                <w:rFonts w:ascii="Arial" w:hAnsi="Arial" w:cs="Arial"/>
                <w:bCs/>
              </w:rPr>
              <w:t>3</w:t>
            </w:r>
            <w:r w:rsidRPr="00481976">
              <w:rPr>
                <w:rFonts w:ascii="Arial" w:hAnsi="Arial" w:cs="Arial"/>
                <w:bCs/>
              </w:rPr>
              <w:t xml:space="preserve"> grup</w:t>
            </w:r>
            <w:r w:rsidR="003D6280">
              <w:rPr>
                <w:rFonts w:ascii="Arial" w:hAnsi="Arial" w:cs="Arial"/>
                <w:bCs/>
              </w:rPr>
              <w:t>y</w:t>
            </w:r>
            <w:r w:rsidRPr="00481976">
              <w:rPr>
                <w:rFonts w:ascii="Arial" w:hAnsi="Arial" w:cs="Arial"/>
                <w:bCs/>
              </w:rPr>
              <w:t>)</w:t>
            </w:r>
            <w:r w:rsidR="00140C27" w:rsidRPr="00140C27">
              <w:rPr>
                <w:rFonts w:ascii="Arial" w:hAnsi="Arial" w:cs="Arial"/>
                <w:bCs/>
              </w:rPr>
              <w:t>.</w:t>
            </w:r>
          </w:p>
        </w:tc>
      </w:tr>
      <w:tr w:rsidR="00481976" w:rsidRPr="00140C27" w14:paraId="3A2E397A" w14:textId="77777777" w:rsidTr="00F10ED2">
        <w:tc>
          <w:tcPr>
            <w:tcW w:w="2268" w:type="dxa"/>
            <w:shd w:val="clear" w:color="auto" w:fill="auto"/>
          </w:tcPr>
          <w:p w14:paraId="2E40543F" w14:textId="77777777" w:rsidR="00481976" w:rsidRPr="00140C27" w:rsidRDefault="00481976" w:rsidP="00F10ED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74ECC428" w14:textId="2BDB59C8" w:rsidR="00481976" w:rsidRPr="00140C27" w:rsidRDefault="00481976" w:rsidP="00F10ED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81976">
              <w:rPr>
                <w:rFonts w:ascii="Arial" w:hAnsi="Arial" w:cs="Arial"/>
                <w:bCs/>
              </w:rPr>
              <w:t>SZP-271-</w:t>
            </w:r>
            <w:r w:rsidR="003D6280">
              <w:rPr>
                <w:rFonts w:ascii="Arial" w:hAnsi="Arial" w:cs="Arial"/>
                <w:bCs/>
              </w:rPr>
              <w:t>24</w:t>
            </w:r>
            <w:r w:rsidRPr="00481976">
              <w:rPr>
                <w:rFonts w:ascii="Arial" w:hAnsi="Arial" w:cs="Arial"/>
                <w:bCs/>
              </w:rPr>
              <w:t>/24</w:t>
            </w:r>
          </w:p>
        </w:tc>
      </w:tr>
    </w:tbl>
    <w:p w14:paraId="1A5FDC68" w14:textId="77777777"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14:paraId="6A974883" w14:textId="77777777"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14:paraId="48C5B569" w14:textId="77777777"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14:paraId="63CD6598" w14:textId="77777777"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14:paraId="59BF5A00" w14:textId="77777777"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14:paraId="1CEC8D6A" w14:textId="77777777"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6"/>
        <w:gridCol w:w="6518"/>
      </w:tblGrid>
      <w:tr w:rsidR="00AE2ACB" w:rsidRPr="007677F8" w14:paraId="4F83830F" w14:textId="77777777" w:rsidTr="00B42ED4">
        <w:trPr>
          <w:trHeight w:val="333"/>
        </w:trPr>
        <w:tc>
          <w:tcPr>
            <w:tcW w:w="2552" w:type="dxa"/>
            <w:shd w:val="clear" w:color="auto" w:fill="auto"/>
            <w:vAlign w:val="center"/>
          </w:tcPr>
          <w:p w14:paraId="39F9E610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  <w:shd w:val="clear" w:color="auto" w:fill="auto"/>
          </w:tcPr>
          <w:p w14:paraId="42FBC363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43F2237D" w14:textId="77777777" w:rsidTr="00B42ED4">
        <w:trPr>
          <w:trHeight w:val="339"/>
        </w:trPr>
        <w:tc>
          <w:tcPr>
            <w:tcW w:w="2552" w:type="dxa"/>
            <w:shd w:val="clear" w:color="auto" w:fill="auto"/>
            <w:vAlign w:val="center"/>
          </w:tcPr>
          <w:p w14:paraId="0347A4FA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  <w:shd w:val="clear" w:color="auto" w:fill="auto"/>
          </w:tcPr>
          <w:p w14:paraId="6E90CC15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20E270F7" w14:textId="77777777" w:rsidTr="00B42ED4">
        <w:trPr>
          <w:trHeight w:val="373"/>
        </w:trPr>
        <w:tc>
          <w:tcPr>
            <w:tcW w:w="2552" w:type="dxa"/>
            <w:shd w:val="clear" w:color="auto" w:fill="auto"/>
            <w:vAlign w:val="center"/>
          </w:tcPr>
          <w:p w14:paraId="3B484582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5E9F508F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76D606AC" w14:textId="77777777" w:rsidTr="00B42ED4">
        <w:trPr>
          <w:trHeight w:val="405"/>
        </w:trPr>
        <w:tc>
          <w:tcPr>
            <w:tcW w:w="2552" w:type="dxa"/>
            <w:shd w:val="clear" w:color="auto" w:fill="auto"/>
            <w:vAlign w:val="center"/>
          </w:tcPr>
          <w:p w14:paraId="2A14869A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707C97BC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40148A8D" w14:textId="77777777" w:rsidTr="00AF662E">
        <w:trPr>
          <w:trHeight w:val="2461"/>
        </w:trPr>
        <w:tc>
          <w:tcPr>
            <w:tcW w:w="2552" w:type="dxa"/>
            <w:shd w:val="clear" w:color="auto" w:fill="auto"/>
            <w:vAlign w:val="center"/>
          </w:tcPr>
          <w:p w14:paraId="0BCAEC99" w14:textId="77777777"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  <w:shd w:val="clear" w:color="auto" w:fill="auto"/>
          </w:tcPr>
          <w:p w14:paraId="02E363A8" w14:textId="09EA29C6" w:rsidR="00B86D25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38396F6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1" type="#_x0000_t75" style="width:310.6pt;height:20.1pt" o:ole="">
                  <v:imagedata r:id="rId8" o:title=""/>
                </v:shape>
                <w:control r:id="rId9" w:name="OptionButton1" w:shapeid="_x0000_i1041"/>
              </w:object>
            </w:r>
          </w:p>
          <w:p w14:paraId="6872CEBD" w14:textId="6F3FE83A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0E7374EC">
                <v:shape id="_x0000_i1043" type="#_x0000_t75" style="width:313.95pt;height:20.1pt" o:ole="">
                  <v:imagedata r:id="rId10" o:title=""/>
                </v:shape>
                <w:control r:id="rId11" w:name="OptionButton2" w:shapeid="_x0000_i1043"/>
              </w:object>
            </w:r>
          </w:p>
          <w:p w14:paraId="17721709" w14:textId="4568FA61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7E59458A">
                <v:shape id="_x0000_i1045" type="#_x0000_t75" style="width:313.95pt;height:20.1pt" o:ole="">
                  <v:imagedata r:id="rId12" o:title=""/>
                </v:shape>
                <w:control r:id="rId13" w:name="OptionButton3" w:shapeid="_x0000_i1045"/>
              </w:object>
            </w:r>
          </w:p>
          <w:p w14:paraId="0EEA6DBE" w14:textId="1EF04B50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41CDCE19">
                <v:shape id="_x0000_i1047" type="#_x0000_t75" style="width:313.95pt;height:20.1pt" o:ole="">
                  <v:imagedata r:id="rId14" o:title=""/>
                </v:shape>
                <w:control r:id="rId15" w:name="OptionButton4" w:shapeid="_x0000_i1047"/>
              </w:object>
            </w:r>
          </w:p>
          <w:p w14:paraId="5280D1B6" w14:textId="7C013D74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0F685E71">
                <v:shape id="_x0000_i1049" type="#_x0000_t75" style="width:313.95pt;height:20.1pt" o:ole="">
                  <v:imagedata r:id="rId16" o:title=""/>
                </v:shape>
                <w:control r:id="rId17" w:name="OptionButton5" w:shapeid="_x0000_i1049"/>
              </w:object>
            </w:r>
          </w:p>
          <w:p w14:paraId="32FA1C18" w14:textId="02AB4545" w:rsidR="00497AEE" w:rsidRPr="00497AE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31FBC1DC">
                <v:shape id="_x0000_i1051" type="#_x0000_t75" style="width:108pt;height:20.1pt" o:ole="">
                  <v:imagedata r:id="rId18" o:title=""/>
                </v:shape>
                <w:control r:id="rId19" w:name="OptionButton6" w:shapeid="_x0000_i1051"/>
              </w:object>
            </w:r>
          </w:p>
        </w:tc>
      </w:tr>
    </w:tbl>
    <w:p w14:paraId="6F142826" w14:textId="77777777"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73552D57" w14:textId="06CB9FC7"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lastRenderedPageBreak/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14:paraId="4CBD56DB" w14:textId="77777777" w:rsidR="009E385A" w:rsidRDefault="009E385A" w:rsidP="009E385A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</w:p>
    <w:p w14:paraId="25B96668" w14:textId="77777777" w:rsidR="00B964C4" w:rsidRPr="00A8509D" w:rsidRDefault="00B964C4" w:rsidP="00A8509D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>poszczególnych części przedmiotu zamówienia za cenę:</w:t>
      </w:r>
    </w:p>
    <w:p w14:paraId="549A6ABD" w14:textId="16B9E6EE" w:rsidR="00A8509D" w:rsidRDefault="00A8509D" w:rsidP="00A8509D">
      <w:pPr>
        <w:pStyle w:val="Akapitzlist"/>
        <w:spacing w:after="120" w:line="276" w:lineRule="auto"/>
        <w:ind w:left="284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(należy wypełnić w zakresie części, na które wykonawca składa ofertę)</w:t>
      </w:r>
    </w:p>
    <w:p w14:paraId="74DCE3FE" w14:textId="77777777" w:rsidR="009E385A" w:rsidRPr="00A8509D" w:rsidRDefault="009E385A" w:rsidP="00A8509D">
      <w:pPr>
        <w:pStyle w:val="Akapitzlist"/>
        <w:spacing w:after="120" w:line="276" w:lineRule="auto"/>
        <w:ind w:left="284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</w:p>
    <w:p w14:paraId="42FDAF06" w14:textId="77777777" w:rsidR="006D09E0" w:rsidRPr="00B964C4" w:rsidRDefault="006D09E0" w:rsidP="006B63D6">
      <w:pPr>
        <w:pStyle w:val="Akapitzlist"/>
        <w:ind w:left="284"/>
        <w:jc w:val="both"/>
        <w:rPr>
          <w:bCs/>
          <w:sz w:val="10"/>
          <w:szCs w:val="12"/>
        </w:rPr>
      </w:pPr>
    </w:p>
    <w:p w14:paraId="488F3DC1" w14:textId="77777777" w:rsidR="00B336C4" w:rsidRDefault="00B336C4" w:rsidP="00B336C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1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B336C4" w14:paraId="7F883593" w14:textId="77777777" w:rsidTr="00B336C4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A40DF71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5C8D315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456AF15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C87AC64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BED6A85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4E1C4343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D4D3E1A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7544058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46351BBA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E758B67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7E71F0A4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429B817" w14:textId="77777777" w:rsidR="00B336C4" w:rsidRDefault="00B336C4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B336C4" w14:paraId="6446F50A" w14:textId="77777777" w:rsidTr="00B336C4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7C45E9" w14:textId="77777777" w:rsidR="00B336C4" w:rsidRDefault="00B336C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592B8B6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8C4F961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79FE138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B8FF929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D566F3D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7F64CBB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EEA660A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159921C" w14:textId="77777777" w:rsidR="00B336C4" w:rsidRDefault="00B336C4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B336C4" w14:paraId="21378A7F" w14:textId="77777777" w:rsidTr="00B336C4">
        <w:tc>
          <w:tcPr>
            <w:tcW w:w="43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11337BAB" w14:textId="77777777" w:rsidR="00B336C4" w:rsidRDefault="00B336C4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7F1C17CC" w14:textId="2267DA3F" w:rsidR="00B336C4" w:rsidRPr="009E385A" w:rsidRDefault="003D6280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Laktatory elektryczne szpitalne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73C9F4A7" w14:textId="052C6D38" w:rsidR="00B336C4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  <w:r w:rsidR="003D6280">
              <w:rPr>
                <w:rFonts w:ascii="Calibri Light" w:hAnsi="Calibri Light" w:cs="Calibri Light"/>
                <w:sz w:val="20"/>
                <w:szCs w:val="20"/>
              </w:rPr>
              <w:t>8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25BB9B23" w14:textId="77777777" w:rsidR="00B336C4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293B59EB" w14:textId="77777777" w:rsidR="00B336C4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64F55BCB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33CF6944" w14:textId="77777777" w:rsidR="00B336C4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37062C79" w14:textId="77777777" w:rsidR="00B336C4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02E4DE79" w14:textId="77777777" w:rsidR="00B336C4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37ADADB3" w14:textId="77777777" w:rsidR="00B336C4" w:rsidRDefault="00B336C4" w:rsidP="00B336C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14:paraId="1CED6B58" w14:textId="77777777" w:rsidR="00B336C4" w:rsidRDefault="00B336C4" w:rsidP="00B336C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2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B336C4" w14:paraId="0505E372" w14:textId="77777777" w:rsidTr="00B336C4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B3BD51A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16B20E3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5D96129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F711A51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10B66A6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3D6DC43F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70E8BD7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417809C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54ADC1C7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8EFD8B8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1459D420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52B9BD3" w14:textId="77777777" w:rsidR="00B336C4" w:rsidRDefault="00B336C4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B336C4" w14:paraId="0AFF66D0" w14:textId="77777777" w:rsidTr="00B336C4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F32E35" w14:textId="77777777" w:rsidR="00B336C4" w:rsidRDefault="00B336C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5407E06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62F6CB2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469AB34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4D9A8C1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D2BDD2A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6D0610F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3285D42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E8E7A88" w14:textId="77777777" w:rsidR="00B336C4" w:rsidRDefault="00B336C4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B336C4" w:rsidRPr="009E385A" w14:paraId="2D525CDA" w14:textId="77777777" w:rsidTr="00B336C4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317DDE8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5A8C46E" w14:textId="028A87B6" w:rsidR="00B336C4" w:rsidRPr="009E385A" w:rsidRDefault="003D6280">
            <w:pPr>
              <w:pStyle w:val="Normalny1"/>
              <w:snapToGrid w:val="0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termotorba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6847DD0" w14:textId="1DF3E9B5" w:rsidR="00B336C4" w:rsidRPr="009E385A" w:rsidRDefault="003D628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  <w:r w:rsidR="00B336C4" w:rsidRPr="009E385A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DB7AD7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0461B3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124D078" w14:textId="111FA50E" w:rsidR="00B336C4" w:rsidRPr="009E385A" w:rsidRDefault="003D628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23</w:t>
            </w:r>
            <w:r w:rsidR="00B336C4" w:rsidRPr="009E385A">
              <w:rPr>
                <w:rFonts w:ascii="Calibri Light" w:hAnsi="Calibri Light" w:cs="Calibri Light"/>
                <w:sz w:val="20"/>
                <w:szCs w:val="20"/>
              </w:rPr>
              <w:t>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5E4729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DCD93E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870833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4BC0E63F" w14:textId="77777777" w:rsidR="00B336C4" w:rsidRPr="009E385A" w:rsidRDefault="00B336C4" w:rsidP="00B336C4">
      <w:pPr>
        <w:spacing w:line="276" w:lineRule="auto"/>
        <w:ind w:left="284"/>
        <w:contextualSpacing/>
        <w:jc w:val="both"/>
        <w:rPr>
          <w:sz w:val="20"/>
          <w:szCs w:val="20"/>
        </w:rPr>
      </w:pPr>
    </w:p>
    <w:p w14:paraId="424DCA91" w14:textId="77777777" w:rsidR="00B336C4" w:rsidRPr="009E385A" w:rsidRDefault="00B336C4" w:rsidP="00B336C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 w:rsidRPr="009E385A">
        <w:rPr>
          <w:rFonts w:ascii="Calibri Light" w:hAnsi="Calibri Light" w:cs="Calibri Light"/>
          <w:b/>
          <w:bCs/>
          <w:sz w:val="20"/>
          <w:szCs w:val="20"/>
        </w:rPr>
        <w:t>GRUPA 3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B336C4" w:rsidRPr="009E385A" w14:paraId="7229C4F1" w14:textId="77777777" w:rsidTr="00B336C4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D60E1AF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8BEDB94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CFA90E9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39613D0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F82CBE1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57D47537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CA1B033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1F1599D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1307A1A6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6D106F7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3C050B45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88E323B" w14:textId="77777777" w:rsidR="00B336C4" w:rsidRPr="009E385A" w:rsidRDefault="00B336C4">
            <w:pPr>
              <w:pStyle w:val="Zawartotabeli"/>
              <w:jc w:val="center"/>
              <w:textAlignment w:val="center"/>
              <w:rPr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B336C4" w:rsidRPr="009E385A" w14:paraId="434BD402" w14:textId="77777777" w:rsidTr="00B336C4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7544A4" w14:textId="77777777" w:rsidR="00B336C4" w:rsidRPr="009E385A" w:rsidRDefault="00B336C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8D7216A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029D78A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03EC90A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3B33A81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DD857B5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FA9835D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5213AA2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6D34D5E" w14:textId="77777777" w:rsidR="00B336C4" w:rsidRPr="009E385A" w:rsidRDefault="00B336C4">
            <w:pPr>
              <w:pStyle w:val="Zawartotabeli"/>
              <w:jc w:val="center"/>
              <w:rPr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B336C4" w:rsidRPr="009E385A" w14:paraId="58C18628" w14:textId="77777777" w:rsidTr="00B336C4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F1127CB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0307322" w14:textId="4537A29B" w:rsidR="00B336C4" w:rsidRPr="009E385A" w:rsidRDefault="003D6280">
            <w:pPr>
              <w:pStyle w:val="Normalny1"/>
              <w:snapToGrid w:val="0"/>
              <w:rPr>
                <w:sz w:val="20"/>
                <w:szCs w:val="20"/>
              </w:rPr>
            </w:pPr>
            <w:r w:rsidRPr="009E385A">
              <w:rPr>
                <w:rFonts w:ascii="Arial" w:hAnsi="Arial" w:cs="Arial"/>
                <w:sz w:val="20"/>
                <w:szCs w:val="20"/>
              </w:rPr>
              <w:t>L</w:t>
            </w:r>
            <w:r>
              <w:rPr>
                <w:rFonts w:ascii="Arial" w:hAnsi="Arial" w:cs="Arial"/>
                <w:sz w:val="20"/>
                <w:szCs w:val="20"/>
              </w:rPr>
              <w:t>odówka przenośna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DBDB7C4" w14:textId="39D6A3C9" w:rsidR="00B336C4" w:rsidRPr="009E385A" w:rsidRDefault="00D94D38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1</w:t>
            </w:r>
            <w:r w:rsidR="00B336C4" w:rsidRPr="009E385A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3FC0EE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D9456C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4492DB4" w14:textId="149FC9F5" w:rsidR="00B336C4" w:rsidRPr="009E385A" w:rsidRDefault="003D628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23</w:t>
            </w:r>
            <w:r w:rsidR="00B336C4" w:rsidRPr="009E385A">
              <w:rPr>
                <w:rFonts w:ascii="Calibri Light" w:hAnsi="Calibri Light" w:cs="Calibri Light"/>
                <w:sz w:val="20"/>
                <w:szCs w:val="20"/>
              </w:rPr>
              <w:t>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6B3AB1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B76C25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BCAB18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55FCA7E3" w14:textId="77777777" w:rsidR="00B336C4" w:rsidRPr="009E385A" w:rsidRDefault="00B336C4">
            <w:pPr>
              <w:rPr>
                <w:sz w:val="20"/>
                <w:szCs w:val="20"/>
              </w:rPr>
            </w:pPr>
          </w:p>
        </w:tc>
      </w:tr>
    </w:tbl>
    <w:p w14:paraId="13448C71" w14:textId="77777777" w:rsidR="00B336C4" w:rsidRPr="009E385A" w:rsidRDefault="00B336C4" w:rsidP="00B336C4">
      <w:pPr>
        <w:spacing w:line="276" w:lineRule="auto"/>
        <w:ind w:left="284"/>
        <w:contextualSpacing/>
        <w:jc w:val="both"/>
        <w:rPr>
          <w:sz w:val="20"/>
          <w:szCs w:val="20"/>
        </w:rPr>
      </w:pPr>
    </w:p>
    <w:p w14:paraId="426ECD57" w14:textId="20414DFE"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14:paraId="2FC84A77" w14:textId="77777777" w:rsidR="00ED4154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14:paraId="31DD7220" w14:textId="7613DEC9" w:rsidR="00481976" w:rsidRPr="009E385A" w:rsidRDefault="00FF57EE" w:rsidP="00481976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14:paraId="255A8900" w14:textId="77777777" w:rsidR="004E4F1B" w:rsidRPr="00C754AE" w:rsidRDefault="004E4F1B" w:rsidP="006522FA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  <w:sz w:val="16"/>
          <w:szCs w:val="16"/>
        </w:rPr>
      </w:pPr>
    </w:p>
    <w:p w14:paraId="1D468A50" w14:textId="5A6B7DAF" w:rsidR="00BC4F99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4E4F1B">
        <w:rPr>
          <w:rFonts w:ascii="Arial" w:hAnsi="Arial" w:cs="Arial"/>
        </w:rPr>
        <w:t>:</w:t>
      </w:r>
    </w:p>
    <w:tbl>
      <w:tblPr>
        <w:tblW w:w="7965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8"/>
        <w:gridCol w:w="3429"/>
        <w:gridCol w:w="1984"/>
        <w:gridCol w:w="1984"/>
      </w:tblGrid>
      <w:tr w:rsidR="00D94D38" w14:paraId="75394BE5" w14:textId="77777777" w:rsidTr="009E385A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693B57" w14:textId="77777777" w:rsidR="00D94D38" w:rsidRDefault="00D94D3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166387" w14:textId="77777777" w:rsidR="00D94D38" w:rsidRDefault="00D94D3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4AF51399" w14:textId="77777777" w:rsidR="00D94D38" w:rsidRDefault="00D94D3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FDC174" w14:textId="77777777" w:rsidR="00D94D38" w:rsidRDefault="00D94D3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F3560F" w14:textId="77777777" w:rsidR="00D94D38" w:rsidRDefault="00D94D3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Wartość części zamówienia stanowi ponad 10% wartości zamówienia Tak/Nie (wpisać)</w:t>
            </w:r>
          </w:p>
        </w:tc>
      </w:tr>
      <w:tr w:rsidR="00D94D38" w14:paraId="27B90324" w14:textId="77777777" w:rsidTr="009E385A">
        <w:trPr>
          <w:trHeight w:val="415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219737" w14:textId="77777777" w:rsidR="00D94D38" w:rsidRDefault="00D94D3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3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B2D8BE" w14:textId="77777777" w:rsidR="00D94D38" w:rsidRDefault="00D94D3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31E0F7" w14:textId="77777777" w:rsidR="00D94D38" w:rsidRDefault="00D94D3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904BCE" w14:textId="77777777" w:rsidR="00D94D38" w:rsidRDefault="00D94D3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D94D38" w14:paraId="5FBD1CA1" w14:textId="77777777" w:rsidTr="009E385A">
        <w:trPr>
          <w:trHeight w:val="415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BA45BB" w14:textId="77777777" w:rsidR="00D94D38" w:rsidRDefault="00D94D3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3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1205FB" w14:textId="77777777" w:rsidR="00D94D38" w:rsidRDefault="00D94D3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7C2927" w14:textId="77777777" w:rsidR="00D94D38" w:rsidRDefault="00D94D3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439522" w14:textId="77777777" w:rsidR="00D94D38" w:rsidRDefault="00D94D3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5004040" w14:textId="77777777" w:rsidR="00D94D38" w:rsidRDefault="00D94D38" w:rsidP="00D94D38">
      <w:pPr>
        <w:ind w:left="644"/>
        <w:contextualSpacing/>
        <w:jc w:val="both"/>
        <w:rPr>
          <w:sz w:val="6"/>
          <w:szCs w:val="6"/>
        </w:rPr>
      </w:pPr>
    </w:p>
    <w:p w14:paraId="68C18660" w14:textId="77777777" w:rsidR="00D94D38" w:rsidRDefault="00D94D38" w:rsidP="00D94D38">
      <w:pPr>
        <w:pStyle w:val="Akapitzlist"/>
        <w:spacing w:before="120" w:line="360" w:lineRule="auto"/>
        <w:ind w:left="567"/>
        <w:jc w:val="both"/>
        <w:rPr>
          <w:rFonts w:ascii="Arial" w:hAnsi="Arial" w:cs="Arial"/>
        </w:rPr>
      </w:pPr>
    </w:p>
    <w:p w14:paraId="0858C2FA" w14:textId="6F16F962" w:rsidR="005E01CA" w:rsidRDefault="005E01CA" w:rsidP="005E01CA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wykonamy zamówienie w terminie</w:t>
      </w:r>
      <w:r w:rsidRPr="00BE474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max. </w:t>
      </w:r>
      <w:r>
        <w:rPr>
          <w:rFonts w:ascii="Arial" w:hAnsi="Arial" w:cs="Arial"/>
        </w:rPr>
        <w:t>……..dni (</w:t>
      </w:r>
      <w:r w:rsidRPr="005E01CA">
        <w:rPr>
          <w:rFonts w:ascii="Arial" w:hAnsi="Arial" w:cs="Arial"/>
          <w:color w:val="FF0000"/>
        </w:rPr>
        <w:t>wpisać 7 lub 14</w:t>
      </w:r>
      <w:r w:rsidRPr="005E01CA">
        <w:rPr>
          <w:rFonts w:ascii="Arial" w:hAnsi="Arial" w:cs="Arial"/>
          <w:color w:val="FF0000"/>
        </w:rPr>
        <w:t xml:space="preserve"> dni</w:t>
      </w:r>
      <w:r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</w:t>
      </w:r>
      <w:r w:rsidRPr="00BE474D">
        <w:rPr>
          <w:rFonts w:ascii="Arial" w:hAnsi="Arial" w:cs="Arial"/>
        </w:rPr>
        <w:t xml:space="preserve">licząc od daty </w:t>
      </w:r>
      <w:r>
        <w:rPr>
          <w:rFonts w:ascii="Arial" w:hAnsi="Arial" w:cs="Arial"/>
        </w:rPr>
        <w:t xml:space="preserve">zawarcia umowy </w:t>
      </w:r>
      <w:r w:rsidRPr="005E01CA">
        <w:rPr>
          <w:rFonts w:ascii="Arial" w:hAnsi="Arial" w:cs="Arial"/>
          <w:b/>
          <w:bCs/>
          <w:i/>
          <w:iCs/>
        </w:rPr>
        <w:t xml:space="preserve">(dotyczy grupy </w:t>
      </w:r>
      <w:r>
        <w:rPr>
          <w:rFonts w:ascii="Arial" w:hAnsi="Arial" w:cs="Arial"/>
          <w:b/>
          <w:bCs/>
          <w:i/>
          <w:iCs/>
        </w:rPr>
        <w:t>1</w:t>
      </w:r>
      <w:r w:rsidRPr="005E01CA">
        <w:rPr>
          <w:rFonts w:ascii="Arial" w:hAnsi="Arial" w:cs="Arial"/>
          <w:b/>
          <w:bCs/>
          <w:i/>
          <w:iCs/>
        </w:rPr>
        <w:t>),</w:t>
      </w:r>
    </w:p>
    <w:p w14:paraId="02D5B4B8" w14:textId="7B9C10DA" w:rsidR="006522FA" w:rsidRPr="005E01CA" w:rsidRDefault="00CA5B07" w:rsidP="006522FA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</w:rPr>
        <w:t>wykonamy zamówienie w terminie</w:t>
      </w:r>
      <w:r w:rsidR="006522FA" w:rsidRPr="00BE474D">
        <w:rPr>
          <w:rFonts w:ascii="Arial" w:hAnsi="Arial" w:cs="Arial"/>
        </w:rPr>
        <w:t xml:space="preserve"> </w:t>
      </w:r>
      <w:r w:rsidR="003D6280">
        <w:rPr>
          <w:rFonts w:ascii="Arial" w:hAnsi="Arial" w:cs="Arial"/>
        </w:rPr>
        <w:t>max. 1</w:t>
      </w:r>
      <w:r w:rsidR="005E01CA">
        <w:rPr>
          <w:rFonts w:ascii="Arial" w:hAnsi="Arial" w:cs="Arial"/>
        </w:rPr>
        <w:t>4</w:t>
      </w:r>
      <w:r w:rsidR="006522FA" w:rsidRPr="00BE474D">
        <w:rPr>
          <w:rFonts w:ascii="Arial" w:hAnsi="Arial" w:cs="Arial"/>
        </w:rPr>
        <w:t xml:space="preserve"> </w:t>
      </w:r>
      <w:r w:rsidR="003D6280">
        <w:rPr>
          <w:rFonts w:ascii="Arial" w:hAnsi="Arial" w:cs="Arial"/>
        </w:rPr>
        <w:t xml:space="preserve">dni </w:t>
      </w:r>
      <w:r w:rsidR="006522FA" w:rsidRPr="00BE474D">
        <w:rPr>
          <w:rFonts w:ascii="Arial" w:hAnsi="Arial" w:cs="Arial"/>
        </w:rPr>
        <w:t xml:space="preserve">licząc od daty </w:t>
      </w:r>
      <w:r>
        <w:rPr>
          <w:rFonts w:ascii="Arial" w:hAnsi="Arial" w:cs="Arial"/>
        </w:rPr>
        <w:t>zawarcia umowy</w:t>
      </w:r>
      <w:r w:rsidR="005E01CA">
        <w:rPr>
          <w:rFonts w:ascii="Arial" w:hAnsi="Arial" w:cs="Arial"/>
        </w:rPr>
        <w:t xml:space="preserve"> </w:t>
      </w:r>
      <w:r w:rsidR="005E01CA" w:rsidRPr="005E01CA">
        <w:rPr>
          <w:rFonts w:ascii="Arial" w:hAnsi="Arial" w:cs="Arial"/>
          <w:b/>
          <w:bCs/>
          <w:i/>
          <w:iCs/>
        </w:rPr>
        <w:t>(dotyczy grupy 2 i 3)</w:t>
      </w:r>
      <w:r w:rsidR="006522FA" w:rsidRPr="005E01CA">
        <w:rPr>
          <w:rFonts w:ascii="Arial" w:hAnsi="Arial" w:cs="Arial"/>
          <w:b/>
          <w:bCs/>
          <w:i/>
          <w:iCs/>
        </w:rPr>
        <w:t>,</w:t>
      </w:r>
    </w:p>
    <w:p w14:paraId="5B82B421" w14:textId="77777777" w:rsidR="00640768" w:rsidRDefault="00FF57EE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zawarte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14:paraId="40453E88" w14:textId="77777777" w:rsidR="00525EFF" w:rsidRPr="00B56BE6" w:rsidRDefault="00FF57EE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14:paraId="3B7CB149" w14:textId="77777777" w:rsidR="002C23F2" w:rsidRPr="00CE1552" w:rsidRDefault="004E4F1B" w:rsidP="009B316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BE474D">
        <w:rPr>
          <w:rFonts w:ascii="Arial" w:hAnsi="Arial" w:cs="Arial"/>
          <w:bCs/>
        </w:rPr>
        <w:t>:</w:t>
      </w:r>
    </w:p>
    <w:p w14:paraId="39AA1B1B" w14:textId="45448382" w:rsidR="00CE1552" w:rsidRPr="00CE1552" w:rsidRDefault="009B316D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2248E03A">
          <v:shape id="_x0000_i1053" type="#_x0000_t75" style="width:142.35pt;height:17.6pt" o:ole="">
            <v:imagedata r:id="rId20" o:title=""/>
          </v:shape>
          <w:control r:id="rId21" w:name="CheckBox1" w:shapeid="_x0000_i1053"/>
        </w:object>
      </w:r>
    </w:p>
    <w:p w14:paraId="4DDEAFA0" w14:textId="77777777"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(t.j. Dz.U. z 2022r. poz. 931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14:paraId="73047EA3" w14:textId="77777777"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14:paraId="0E7B3A8A" w14:textId="1F169697" w:rsidR="003A37A9" w:rsidRDefault="003A37A9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60CED999">
          <v:shape id="_x0000_i1055" type="#_x0000_t75" style="width:180.85pt;height:21.75pt" o:ole="">
            <v:imagedata r:id="rId22" o:title=""/>
          </v:shape>
          <w:control r:id="rId23" w:name="CheckBox2" w:shapeid="_x0000_i1055"/>
        </w:object>
      </w:r>
    </w:p>
    <w:p w14:paraId="28817569" w14:textId="77777777" w:rsidR="003A37A9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r w:rsidR="002A516E" w:rsidRPr="002A516E">
        <w:rPr>
          <w:rFonts w:ascii="Arial" w:hAnsi="Arial" w:cs="Arial"/>
          <w:bCs/>
        </w:rPr>
        <w:t>t.j. Dz.U. z 2022r. poz. 931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 / usług: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CE3AE6" w14:paraId="67B8D22E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981F63E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9D06BBC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C1E284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81BA5EA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14:paraId="2FEC01EA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41630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4035B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1A4AE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79356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14:paraId="0A979B1D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24647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EC439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A7B8D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429694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5265803" w14:textId="77777777" w:rsidR="00525EFF" w:rsidRPr="00B56BE6" w:rsidRDefault="00525EFF" w:rsidP="00B56BE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68"/>
        <w:gridCol w:w="6702"/>
      </w:tblGrid>
      <w:tr w:rsidR="00AE2ACB" w:rsidRPr="00AE2ACB" w14:paraId="3A99924A" w14:textId="77777777" w:rsidTr="00B56BE6">
        <w:tc>
          <w:tcPr>
            <w:tcW w:w="1984" w:type="dxa"/>
            <w:shd w:val="clear" w:color="auto" w:fill="auto"/>
            <w:vAlign w:val="center"/>
          </w:tcPr>
          <w:p w14:paraId="5B0B58EF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  <w:shd w:val="clear" w:color="auto" w:fill="auto"/>
          </w:tcPr>
          <w:p w14:paraId="5D5FADC0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45170419" w14:textId="77777777" w:rsidTr="00B56BE6">
        <w:tc>
          <w:tcPr>
            <w:tcW w:w="1984" w:type="dxa"/>
            <w:shd w:val="clear" w:color="auto" w:fill="auto"/>
            <w:vAlign w:val="center"/>
          </w:tcPr>
          <w:p w14:paraId="308DFE2B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  <w:shd w:val="clear" w:color="auto" w:fill="auto"/>
          </w:tcPr>
          <w:p w14:paraId="525C96EE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7A0AF3F8" w14:textId="77777777" w:rsidTr="00B56BE6">
        <w:tc>
          <w:tcPr>
            <w:tcW w:w="1984" w:type="dxa"/>
            <w:shd w:val="clear" w:color="auto" w:fill="auto"/>
            <w:vAlign w:val="center"/>
          </w:tcPr>
          <w:p w14:paraId="1F05128B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  <w:shd w:val="clear" w:color="auto" w:fill="auto"/>
          </w:tcPr>
          <w:p w14:paraId="20A521B6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113E5B6C" w14:textId="77777777" w:rsidR="00525EFF" w:rsidRDefault="009B316D" w:rsidP="00EA28A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14:paraId="2045E81F" w14:textId="77777777" w:rsidR="009B316D" w:rsidRPr="00B56BE6" w:rsidRDefault="009B316D" w:rsidP="00EA28A0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14:paraId="34E6B558" w14:textId="77777777" w:rsidR="007D475B" w:rsidRPr="009B316D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14:paraId="11C7C0C5" w14:textId="77777777" w:rsidR="0097776D" w:rsidRPr="00FD166E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14:paraId="373B0A34" w14:textId="77777777"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6F032F0D" w14:textId="77777777"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14:paraId="6830EE78" w14:textId="77777777"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6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default" r:id="rId24"/>
      <w:footerReference w:type="default" r:id="rId25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29FC0F" w14:textId="77777777" w:rsidR="006D052F" w:rsidRDefault="006D052F" w:rsidP="00FF57EE">
      <w:r>
        <w:separator/>
      </w:r>
    </w:p>
  </w:endnote>
  <w:endnote w:type="continuationSeparator" w:id="0">
    <w:p w14:paraId="35933288" w14:textId="77777777" w:rsidR="006D052F" w:rsidRDefault="006D052F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874A19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D506B1" w14:textId="77777777" w:rsidR="006D052F" w:rsidRDefault="006D052F" w:rsidP="00FF57EE">
      <w:r>
        <w:separator/>
      </w:r>
    </w:p>
  </w:footnote>
  <w:footnote w:type="continuationSeparator" w:id="0">
    <w:p w14:paraId="64FDCC94" w14:textId="77777777" w:rsidR="006D052F" w:rsidRDefault="006D052F" w:rsidP="00FF57EE">
      <w:r>
        <w:continuationSeparator/>
      </w:r>
    </w:p>
  </w:footnote>
  <w:footnote w:id="1">
    <w:p w14:paraId="671FAA58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44D6D450" w14:textId="77777777"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t.j. Dz. U. z 2023r. poz. 221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009BD73C" w14:textId="77777777"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14:paraId="759CC7ED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1AAEB29B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14:paraId="3B06ABB7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09F6694B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A82F5" w14:textId="4F4A251D"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481976">
      <w:rPr>
        <w:sz w:val="20"/>
        <w:szCs w:val="20"/>
      </w:rPr>
      <w:t>SZP-271-</w:t>
    </w:r>
    <w:r w:rsidR="003D6280">
      <w:rPr>
        <w:sz w:val="20"/>
        <w:szCs w:val="20"/>
      </w:rPr>
      <w:t>24</w:t>
    </w:r>
    <w:r w:rsidR="00481976">
      <w:rPr>
        <w:sz w:val="20"/>
        <w:szCs w:val="20"/>
      </w:rPr>
      <w:t>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multilevel"/>
    <w:tmpl w:val="E416BA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762067971">
    <w:abstractNumId w:val="2"/>
  </w:num>
  <w:num w:numId="2" w16cid:durableId="1882670393">
    <w:abstractNumId w:val="0"/>
  </w:num>
  <w:num w:numId="3" w16cid:durableId="1839035877">
    <w:abstractNumId w:val="1"/>
  </w:num>
  <w:num w:numId="4" w16cid:durableId="6922636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attachedTemplate r:id="rId1"/>
  <w:defaultTabStop w:val="708"/>
  <w:hyphenationZone w:val="425"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052F"/>
    <w:rsid w:val="00077EBA"/>
    <w:rsid w:val="001063D3"/>
    <w:rsid w:val="001129C0"/>
    <w:rsid w:val="00140C27"/>
    <w:rsid w:val="00193F60"/>
    <w:rsid w:val="001C7D84"/>
    <w:rsid w:val="001F1C13"/>
    <w:rsid w:val="00216425"/>
    <w:rsid w:val="002214DB"/>
    <w:rsid w:val="0023204E"/>
    <w:rsid w:val="00253194"/>
    <w:rsid w:val="00267D1F"/>
    <w:rsid w:val="002A516E"/>
    <w:rsid w:val="002C23F2"/>
    <w:rsid w:val="002E612D"/>
    <w:rsid w:val="00367F75"/>
    <w:rsid w:val="003A37A9"/>
    <w:rsid w:val="003B769C"/>
    <w:rsid w:val="003D6280"/>
    <w:rsid w:val="003E0201"/>
    <w:rsid w:val="00481976"/>
    <w:rsid w:val="00497AEE"/>
    <w:rsid w:val="004C59EC"/>
    <w:rsid w:val="004D4F17"/>
    <w:rsid w:val="004D5A42"/>
    <w:rsid w:val="004E4F1B"/>
    <w:rsid w:val="00525EFF"/>
    <w:rsid w:val="005564F9"/>
    <w:rsid w:val="00563DC0"/>
    <w:rsid w:val="00574A9C"/>
    <w:rsid w:val="005844F6"/>
    <w:rsid w:val="005E01CA"/>
    <w:rsid w:val="005E5768"/>
    <w:rsid w:val="005F6F5F"/>
    <w:rsid w:val="00640768"/>
    <w:rsid w:val="006522FA"/>
    <w:rsid w:val="006B63D6"/>
    <w:rsid w:val="006C641D"/>
    <w:rsid w:val="006D052F"/>
    <w:rsid w:val="006D09E0"/>
    <w:rsid w:val="007D475B"/>
    <w:rsid w:val="007E331F"/>
    <w:rsid w:val="007F3E87"/>
    <w:rsid w:val="00814ACA"/>
    <w:rsid w:val="008C5531"/>
    <w:rsid w:val="009312B4"/>
    <w:rsid w:val="00932E17"/>
    <w:rsid w:val="00951858"/>
    <w:rsid w:val="009569B2"/>
    <w:rsid w:val="0097776D"/>
    <w:rsid w:val="00983D1D"/>
    <w:rsid w:val="009B316D"/>
    <w:rsid w:val="009D75A8"/>
    <w:rsid w:val="009E385A"/>
    <w:rsid w:val="00A23973"/>
    <w:rsid w:val="00A30343"/>
    <w:rsid w:val="00A50E18"/>
    <w:rsid w:val="00A8509D"/>
    <w:rsid w:val="00AA39D6"/>
    <w:rsid w:val="00AE2ACB"/>
    <w:rsid w:val="00AF4AC3"/>
    <w:rsid w:val="00AF662E"/>
    <w:rsid w:val="00B336C4"/>
    <w:rsid w:val="00B42ED4"/>
    <w:rsid w:val="00B47637"/>
    <w:rsid w:val="00B56BE6"/>
    <w:rsid w:val="00B86D25"/>
    <w:rsid w:val="00B87AFB"/>
    <w:rsid w:val="00B9086B"/>
    <w:rsid w:val="00B964C4"/>
    <w:rsid w:val="00BC4F99"/>
    <w:rsid w:val="00BE474D"/>
    <w:rsid w:val="00C11FEF"/>
    <w:rsid w:val="00C22F7D"/>
    <w:rsid w:val="00C749A9"/>
    <w:rsid w:val="00C754AE"/>
    <w:rsid w:val="00C85374"/>
    <w:rsid w:val="00C97415"/>
    <w:rsid w:val="00CA5B07"/>
    <w:rsid w:val="00CE1552"/>
    <w:rsid w:val="00CE3AE6"/>
    <w:rsid w:val="00D554C7"/>
    <w:rsid w:val="00D5631A"/>
    <w:rsid w:val="00D613AB"/>
    <w:rsid w:val="00D94D38"/>
    <w:rsid w:val="00DC336F"/>
    <w:rsid w:val="00E1735C"/>
    <w:rsid w:val="00EA28A0"/>
    <w:rsid w:val="00EB7584"/>
    <w:rsid w:val="00ED4154"/>
    <w:rsid w:val="00EF1FDB"/>
    <w:rsid w:val="00F134D5"/>
    <w:rsid w:val="00F31EAC"/>
    <w:rsid w:val="00F7377B"/>
    <w:rsid w:val="00FA723B"/>
    <w:rsid w:val="00FB09C9"/>
    <w:rsid w:val="00FC151A"/>
    <w:rsid w:val="00FD166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2"/>
    </o:shapelayout>
  </w:shapeDefaults>
  <w:decimalSymbol w:val=","/>
  <w:listSeparator w:val=";"/>
  <w14:docId w14:val="1087E0F4"/>
  <w15:chartTrackingRefBased/>
  <w15:docId w15:val="{2F03D513-9860-46F9-B0DB-6AEC12D26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94D38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  <w:style w:type="paragraph" w:customStyle="1" w:styleId="Zawartotabeli">
    <w:name w:val="Zawartość tabeli"/>
    <w:basedOn w:val="Normalny"/>
    <w:rsid w:val="00B336C4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paragraph" w:customStyle="1" w:styleId="Normalny1">
    <w:name w:val="Normalny1"/>
    <w:rsid w:val="00B336C4"/>
    <w:pPr>
      <w:widowControl w:val="0"/>
      <w:suppressAutoHyphens/>
    </w:pPr>
    <w:rPr>
      <w:rFonts w:ascii="Times New Roman" w:eastAsia="Lucida Sans Unicode" w:hAnsi="Times New Roman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control" Target="activeX/activeX7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4</Pages>
  <Words>638</Words>
  <Characters>3832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3</cp:revision>
  <cp:lastPrinted>2024-06-03T10:45:00Z</cp:lastPrinted>
  <dcterms:created xsi:type="dcterms:W3CDTF">2024-08-08T08:42:00Z</dcterms:created>
  <dcterms:modified xsi:type="dcterms:W3CDTF">2024-08-08T08:45:00Z</dcterms:modified>
</cp:coreProperties>
</file>