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23AF2" w14:textId="77777777" w:rsidR="00B048DA" w:rsidRPr="00353FDC" w:rsidRDefault="006F0BA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F0BA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6F0BA6">
        <w:rPr>
          <w:rFonts w:ascii="Arial" w:hAnsi="Arial" w:cs="Arial"/>
        </w:rPr>
        <w:t>2024-08-16</w:t>
      </w:r>
    </w:p>
    <w:p w14:paraId="41EC5032" w14:textId="77777777" w:rsidR="00B048DA" w:rsidRPr="00353FDC" w:rsidRDefault="006F0BA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6F0BA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21CD78CA" w14:textId="77777777" w:rsidR="00B048DA" w:rsidRPr="00353FDC" w:rsidRDefault="006F0BA6" w:rsidP="00B048DA">
      <w:pPr>
        <w:spacing w:line="360" w:lineRule="auto"/>
        <w:ind w:right="3969"/>
        <w:rPr>
          <w:rFonts w:ascii="Arial" w:hAnsi="Arial" w:cs="Arial"/>
        </w:rPr>
      </w:pPr>
      <w:r w:rsidRPr="006F0BA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6F0BA6">
        <w:rPr>
          <w:rFonts w:ascii="Arial" w:hAnsi="Arial" w:cs="Arial"/>
        </w:rPr>
        <w:t>66</w:t>
      </w:r>
    </w:p>
    <w:p w14:paraId="629FA310" w14:textId="77777777" w:rsidR="00B048DA" w:rsidRPr="00353FDC" w:rsidRDefault="006F0BA6" w:rsidP="00B048DA">
      <w:pPr>
        <w:ind w:right="3969"/>
        <w:rPr>
          <w:rFonts w:ascii="Arial" w:hAnsi="Arial" w:cs="Arial"/>
        </w:rPr>
      </w:pPr>
      <w:r w:rsidRPr="006F0BA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6F0BA6">
        <w:rPr>
          <w:rFonts w:ascii="Arial" w:hAnsi="Arial" w:cs="Arial"/>
        </w:rPr>
        <w:t>Kraków</w:t>
      </w:r>
    </w:p>
    <w:p w14:paraId="213F9A2B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0A390B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B9BC226" w14:textId="44DDB2D1" w:rsidR="0090635C" w:rsidRPr="0090635C" w:rsidRDefault="0090635C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0635C">
        <w:rPr>
          <w:rFonts w:ascii="Arial" w:hAnsi="Arial" w:cs="Arial"/>
          <w:bCs/>
        </w:rPr>
        <w:t>SZP-271-8/24-</w:t>
      </w:r>
      <w:r w:rsidR="00C05178">
        <w:rPr>
          <w:rFonts w:ascii="Arial" w:hAnsi="Arial" w:cs="Arial"/>
          <w:bCs/>
        </w:rPr>
        <w:t>680.</w:t>
      </w:r>
      <w:r w:rsidRPr="0090635C">
        <w:rPr>
          <w:rFonts w:ascii="Arial" w:hAnsi="Arial" w:cs="Arial"/>
          <w:bCs/>
        </w:rPr>
        <w:t>AOM</w:t>
      </w:r>
    </w:p>
    <w:p w14:paraId="433B112B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A195343" w14:textId="77777777" w:rsidTr="00B048DA">
        <w:tc>
          <w:tcPr>
            <w:tcW w:w="9498" w:type="dxa"/>
            <w:shd w:val="clear" w:color="auto" w:fill="F2F2F2"/>
            <w:hideMark/>
          </w:tcPr>
          <w:p w14:paraId="4C0E84F9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E167E5E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41022F1" w14:textId="702891A2" w:rsidR="0090635C" w:rsidRPr="00353FDC" w:rsidRDefault="0090635C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8, 9, 18, 20, 24, 28, 31, 34, 40, 44, 46 i 47</w:t>
            </w:r>
          </w:p>
        </w:tc>
      </w:tr>
    </w:tbl>
    <w:p w14:paraId="189C17C5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7489FA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686473F" w14:textId="77777777" w:rsidTr="00B048DA">
        <w:tc>
          <w:tcPr>
            <w:tcW w:w="2269" w:type="dxa"/>
            <w:shd w:val="clear" w:color="auto" w:fill="auto"/>
          </w:tcPr>
          <w:p w14:paraId="7821C79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2F40590" w14:textId="77777777" w:rsidR="00B048DA" w:rsidRPr="00353FDC" w:rsidRDefault="006F0BA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Zakup i dostawa sprzętu jednorazowego niesterylnego</w:t>
            </w:r>
          </w:p>
        </w:tc>
      </w:tr>
      <w:tr w:rsidR="006F0BA6" w:rsidRPr="00353FDC" w14:paraId="3D79C543" w14:textId="77777777" w:rsidTr="0063084B">
        <w:tc>
          <w:tcPr>
            <w:tcW w:w="2269" w:type="dxa"/>
            <w:shd w:val="clear" w:color="auto" w:fill="auto"/>
          </w:tcPr>
          <w:p w14:paraId="0867FEE0" w14:textId="77777777" w:rsidR="006F0BA6" w:rsidRPr="00353FDC" w:rsidRDefault="006F0BA6" w:rsidP="006308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8A999B0" w14:textId="77777777" w:rsidR="006F0BA6" w:rsidRPr="00353FDC" w:rsidRDefault="006F0BA6" w:rsidP="006308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SZP-271-8/24</w:t>
            </w:r>
          </w:p>
        </w:tc>
      </w:tr>
    </w:tbl>
    <w:p w14:paraId="03916A65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CAB4A01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6F0BA6" w:rsidRPr="006F0BA6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6F0BA6" w:rsidRPr="006F0BA6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F0BA6" w14:paraId="42A397D5" w14:textId="77777777" w:rsidTr="0063084B">
        <w:trPr>
          <w:cantSplit/>
        </w:trPr>
        <w:tc>
          <w:tcPr>
            <w:tcW w:w="9498" w:type="dxa"/>
          </w:tcPr>
          <w:p w14:paraId="5242F3BC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Żel do USG</w:t>
            </w:r>
          </w:p>
          <w:p w14:paraId="6D8D585F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SINMED Sp. z o. o.</w:t>
            </w:r>
          </w:p>
          <w:p w14:paraId="628435FC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32B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517FFF5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44-178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Przyszowice</w:t>
            </w:r>
          </w:p>
          <w:p w14:paraId="04C313B4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5 821.20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AD78E9F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87465F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76333454" w14:textId="77777777" w:rsidTr="0063084B">
        <w:trPr>
          <w:cantSplit/>
        </w:trPr>
        <w:tc>
          <w:tcPr>
            <w:tcW w:w="9498" w:type="dxa"/>
          </w:tcPr>
          <w:p w14:paraId="1904A0BF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Elektrody do defibrylacji</w:t>
            </w:r>
          </w:p>
          <w:p w14:paraId="6197751C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Agencja Naukowo-Techniczna Symico sp. z o.o.</w:t>
            </w:r>
          </w:p>
          <w:p w14:paraId="0A749615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POWSTAŃCÓW ŚLĄSKICH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54A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/2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AE4E1D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53-333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Wrocław</w:t>
            </w:r>
          </w:p>
          <w:p w14:paraId="7AF787FF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9 288.00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293D33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1D6EE0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0D375F46" w14:textId="77777777" w:rsidTr="0063084B">
        <w:trPr>
          <w:cantSplit/>
        </w:trPr>
        <w:tc>
          <w:tcPr>
            <w:tcW w:w="9498" w:type="dxa"/>
          </w:tcPr>
          <w:p w14:paraId="256B7A1F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Krążki przeciwodleżynowe</w:t>
            </w:r>
          </w:p>
          <w:p w14:paraId="2738B7A1" w14:textId="5F67D87B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WARDA Sp.</w:t>
            </w:r>
            <w:r w:rsidR="0090635C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z o.o.</w:t>
            </w:r>
          </w:p>
          <w:p w14:paraId="45E95017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Korzenna, Przyłęki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2B24977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86-005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Białe Błota</w:t>
            </w:r>
          </w:p>
          <w:p w14:paraId="2CB91C2B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81 680.40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47A7177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5FC5E2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1BEFC913" w14:textId="77777777" w:rsidTr="0063084B">
        <w:trPr>
          <w:cantSplit/>
        </w:trPr>
        <w:tc>
          <w:tcPr>
            <w:tcW w:w="9498" w:type="dxa"/>
          </w:tcPr>
          <w:p w14:paraId="204EB0C3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Odzież i pościel jednorazowa</w:t>
            </w:r>
          </w:p>
          <w:p w14:paraId="05DFE263" w14:textId="54DE29F9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EM POLAND sp.</w:t>
            </w:r>
            <w:r w:rsidR="0090635C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z</w:t>
            </w:r>
            <w:r w:rsidR="0090635C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o.o.</w:t>
            </w:r>
          </w:p>
          <w:p w14:paraId="78FCB69E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Al. Piłsudskiego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F6D69E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05-070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Sulejówek</w:t>
            </w:r>
          </w:p>
          <w:p w14:paraId="459431C2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352 732.32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45A874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5C6732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2A8BFD94" w14:textId="77777777" w:rsidTr="0063084B">
        <w:trPr>
          <w:cantSplit/>
        </w:trPr>
        <w:tc>
          <w:tcPr>
            <w:tcW w:w="9498" w:type="dxa"/>
          </w:tcPr>
          <w:p w14:paraId="5901A48F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Filtr do inkubatora</w:t>
            </w:r>
          </w:p>
          <w:p w14:paraId="2F12E6CE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Empireum Piotr Dopieralski</w:t>
            </w:r>
          </w:p>
          <w:p w14:paraId="032D330C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Chotomowska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0C0E66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05-110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Jabłonna</w:t>
            </w:r>
          </w:p>
          <w:p w14:paraId="0191645C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3 836.16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1C3C6DC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EB0AA90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631D0688" w14:textId="77777777" w:rsidTr="0063084B">
        <w:trPr>
          <w:cantSplit/>
        </w:trPr>
        <w:tc>
          <w:tcPr>
            <w:tcW w:w="9498" w:type="dxa"/>
          </w:tcPr>
          <w:p w14:paraId="578BD122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Filtr do ssaka</w:t>
            </w:r>
          </w:p>
          <w:p w14:paraId="29E2F24D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Asmedica Sp. z o. o.</w:t>
            </w:r>
          </w:p>
          <w:p w14:paraId="02762B80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Nałęczowska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6F7178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20-701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Lublin</w:t>
            </w:r>
          </w:p>
          <w:p w14:paraId="7060C343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2 268.00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B2FDACA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E952E0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775EFC0F" w14:textId="77777777" w:rsidTr="0063084B">
        <w:trPr>
          <w:cantSplit/>
        </w:trPr>
        <w:tc>
          <w:tcPr>
            <w:tcW w:w="9498" w:type="dxa"/>
          </w:tcPr>
          <w:p w14:paraId="6B908138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Test wód płodowych</w:t>
            </w:r>
          </w:p>
          <w:p w14:paraId="21BA3E2D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Salus International Sp. z o.o.</w:t>
            </w:r>
          </w:p>
          <w:p w14:paraId="00F00F81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8F8276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Katowice</w:t>
            </w:r>
          </w:p>
          <w:p w14:paraId="608C9DFE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2 602.80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95F64D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169BAC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0938E942" w14:textId="77777777" w:rsidTr="0063084B">
        <w:trPr>
          <w:cantSplit/>
        </w:trPr>
        <w:tc>
          <w:tcPr>
            <w:tcW w:w="9498" w:type="dxa"/>
          </w:tcPr>
          <w:p w14:paraId="11F8BED8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Kaniula noworodkowa</w:t>
            </w:r>
          </w:p>
          <w:p w14:paraId="0EBE0D75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KROBAN Sp. z ograniczoną odpowiedzialnością</w:t>
            </w:r>
          </w:p>
          <w:p w14:paraId="2C1702B1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Piotrkowska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270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/1410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CF1B31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90-361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Łódź</w:t>
            </w:r>
          </w:p>
          <w:p w14:paraId="6952E6F0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1 533.60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72719C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7D4124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4D171FAA" w14:textId="77777777" w:rsidTr="0063084B">
        <w:trPr>
          <w:cantSplit/>
        </w:trPr>
        <w:tc>
          <w:tcPr>
            <w:tcW w:w="9498" w:type="dxa"/>
          </w:tcPr>
          <w:p w14:paraId="67594105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Czujniki noworodkowe</w:t>
            </w:r>
          </w:p>
          <w:p w14:paraId="662057EC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LM Line Sp. z o.o.</w:t>
            </w:r>
          </w:p>
          <w:p w14:paraId="01D9E349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Kniewska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2K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F1263D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70-846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Szczecin</w:t>
            </w:r>
          </w:p>
          <w:p w14:paraId="2454A6EA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4 665.60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E9424B1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450714A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768E7A13" w14:textId="77777777" w:rsidTr="0063084B">
        <w:trPr>
          <w:cantSplit/>
        </w:trPr>
        <w:tc>
          <w:tcPr>
            <w:tcW w:w="9498" w:type="dxa"/>
          </w:tcPr>
          <w:p w14:paraId="0B26994C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Pułapka wodna</w:t>
            </w:r>
          </w:p>
          <w:p w14:paraId="62D3B899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Dräger Polska Sp. z o.o.</w:t>
            </w:r>
          </w:p>
          <w:p w14:paraId="6F5DA410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Posag 7 Panien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6BFBE3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02-495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Warszawa</w:t>
            </w:r>
          </w:p>
          <w:p w14:paraId="27AB19E5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8 812.80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A0D255B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55EF29F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29325FEF" w14:textId="77777777" w:rsidTr="0063084B">
        <w:trPr>
          <w:cantSplit/>
        </w:trPr>
        <w:tc>
          <w:tcPr>
            <w:tcW w:w="9498" w:type="dxa"/>
          </w:tcPr>
          <w:p w14:paraId="52EE3392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Filtr do reduktora próżni</w:t>
            </w:r>
          </w:p>
          <w:p w14:paraId="173D4DDF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Asmedica Sp. z o. o.</w:t>
            </w:r>
          </w:p>
          <w:p w14:paraId="25E111B8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Nałęczowska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71920A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20-701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Lublin</w:t>
            </w:r>
          </w:p>
          <w:p w14:paraId="0DFC6D71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2 073.60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FF396E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4AFF57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6F0BA6" w14:paraId="195E1E0A" w14:textId="77777777" w:rsidTr="0063084B">
        <w:trPr>
          <w:cantSplit/>
        </w:trPr>
        <w:tc>
          <w:tcPr>
            <w:tcW w:w="9498" w:type="dxa"/>
          </w:tcPr>
          <w:p w14:paraId="0C971790" w14:textId="77777777" w:rsidR="006F0BA6" w:rsidRDefault="006F0BA6" w:rsidP="0063084B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F0BA6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F0BA6">
              <w:rPr>
                <w:rFonts w:ascii="Arial" w:hAnsi="Arial" w:cs="Arial"/>
                <w:color w:val="000000"/>
              </w:rPr>
              <w:t>Ręczniki do higieny pacjenta</w:t>
            </w:r>
          </w:p>
          <w:p w14:paraId="1B6FAA95" w14:textId="77777777" w:rsidR="006F0BA6" w:rsidRPr="00B048DA" w:rsidRDefault="006F0BA6" w:rsidP="0063084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F0BA6">
              <w:rPr>
                <w:rFonts w:ascii="Arial" w:hAnsi="Arial" w:cs="Arial"/>
                <w:b/>
              </w:rPr>
              <w:t>Abena Polska Sp. z o.o.</w:t>
            </w:r>
          </w:p>
          <w:p w14:paraId="25EFE39B" w14:textId="77777777" w:rsidR="006F0BA6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Nowa, Łozienica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EFB841A" w14:textId="77777777" w:rsidR="006F0BA6" w:rsidRPr="00B048DA" w:rsidRDefault="006F0BA6" w:rsidP="0063084B">
            <w:pPr>
              <w:spacing w:line="360" w:lineRule="auto"/>
              <w:rPr>
                <w:rFonts w:ascii="Arial" w:hAnsi="Arial" w:cs="Arial"/>
                <w:bCs/>
              </w:rPr>
            </w:pPr>
            <w:r w:rsidRPr="006F0BA6">
              <w:rPr>
                <w:rFonts w:ascii="Arial" w:hAnsi="Arial" w:cs="Arial"/>
                <w:bCs/>
              </w:rPr>
              <w:t>72-100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F0BA6">
              <w:rPr>
                <w:rFonts w:ascii="Arial" w:hAnsi="Arial" w:cs="Arial"/>
                <w:bCs/>
              </w:rPr>
              <w:t>Goleniów</w:t>
            </w:r>
          </w:p>
          <w:p w14:paraId="1207CEA3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F0BA6">
              <w:rPr>
                <w:rFonts w:ascii="Arial" w:hAnsi="Arial" w:cs="Arial"/>
                <w:b/>
              </w:rPr>
              <w:t>19 532.40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8EF9FD" w14:textId="77777777" w:rsidR="006F0BA6" w:rsidRPr="00B048DA" w:rsidRDefault="006F0BA6" w:rsidP="0063084B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8193049" w14:textId="77777777" w:rsidR="006F0BA6" w:rsidRPr="00B048DA" w:rsidRDefault="006F0BA6" w:rsidP="0063084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F0BA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4AB31DFB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A9CA0B8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91F07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C1D2B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BEF65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FCC19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F0BA6" w14:paraId="0AF80BBB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6D38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B8D6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40A7CC20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04EBC73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2C91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97A3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3E269FE0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6AB4B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5C72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4A557973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C210A51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A197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- 91.05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E15E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91,05</w:t>
            </w:r>
          </w:p>
        </w:tc>
      </w:tr>
      <w:tr w:rsidR="006F0BA6" w14:paraId="0015BE4A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2E3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C5A7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Medicom Sp. z o.o.</w:t>
            </w:r>
          </w:p>
          <w:p w14:paraId="73707134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3BB3DA6B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lastRenderedPageBreak/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FE87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78213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F0BA6" w14:paraId="592D8BD3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D6E0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3FD8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Agencja Naukowo-Techniczna Symico sp. z o.o.</w:t>
            </w:r>
          </w:p>
          <w:p w14:paraId="03571B3D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POWSTAŃCÓW ŚLĄSKICH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54A/2</w:t>
            </w:r>
          </w:p>
          <w:p w14:paraId="3FBC9780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53-333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E703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2BF1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1DC63166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FE3C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22CE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SORIMEX Sp. z o.o. Sp.k.</w:t>
            </w:r>
          </w:p>
          <w:p w14:paraId="04F31EF8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Równinna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7DF7B362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A5A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- 83.51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8C46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83,51</w:t>
            </w:r>
          </w:p>
        </w:tc>
      </w:tr>
      <w:tr w:rsidR="006F0BA6" w14:paraId="2C899DC5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D2F8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767C8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6E854EE0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B2FE4CF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8F5F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- 78.90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15DD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78,90</w:t>
            </w:r>
          </w:p>
        </w:tc>
      </w:tr>
      <w:tr w:rsidR="006F0BA6" w14:paraId="5BDF1EAB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66A48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Elektrody do defibrylacji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0C38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3659A5CC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83A5ADA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2B92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- 67.45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59BB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67,45</w:t>
            </w:r>
          </w:p>
        </w:tc>
      </w:tr>
      <w:tr w:rsidR="006F0BA6" w14:paraId="070AA2E9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7975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Krążki przeciwodleżynowe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5577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WARDA Sp.z o.o.</w:t>
            </w:r>
          </w:p>
          <w:p w14:paraId="763EBFDF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Korzenna, Przyłęki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6053C1C6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86-005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BB33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4714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66E3654F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C3F1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D2F7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EM POLAND sp.zo.o.</w:t>
            </w:r>
          </w:p>
          <w:p w14:paraId="2619FC1D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Al.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DE9A8B9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96EE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D426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76630F51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67AF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7234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Neomed Polska Sp. z o.o.</w:t>
            </w:r>
          </w:p>
          <w:p w14:paraId="7A69EF42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4D0CA3EC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972C4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- 69.51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C7D6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69,51</w:t>
            </w:r>
          </w:p>
        </w:tc>
      </w:tr>
      <w:tr w:rsidR="006F0BA6" w14:paraId="682B98AA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A11E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Filtr do inkubatora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C9FA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Empireum Piotr Dopieralski</w:t>
            </w:r>
          </w:p>
          <w:p w14:paraId="6D6539A2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Chotomowska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5F60F66F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05-110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E07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C411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3F91BA7D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9F73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Filtr do inkubatora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FBFC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Dutchmed PL Sp. z o.o.</w:t>
            </w:r>
          </w:p>
          <w:p w14:paraId="5548BA1A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2186331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3048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- 38.22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3200F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38,22</w:t>
            </w:r>
          </w:p>
        </w:tc>
      </w:tr>
      <w:tr w:rsidR="006F0BA6" w14:paraId="0DDCAB1E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7E80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Filtr do ssaka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D04A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Asmedica Sp. z o. o.</w:t>
            </w:r>
          </w:p>
          <w:p w14:paraId="58E86DEA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Nałęczowska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7CD8B56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6092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A452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137F2792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3071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Test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432E6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A915ED9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5F074A3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767D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2F53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5F6C9212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CA28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Test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2A42" w14:textId="45CE73DE" w:rsidR="006F0BA6" w:rsidRPr="007D7932" w:rsidRDefault="0090635C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6F0BA6"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161F1BFE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A. Korczoka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28195F9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3BDD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- 73.03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4EEB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73,03</w:t>
            </w:r>
          </w:p>
        </w:tc>
      </w:tr>
      <w:tr w:rsidR="006F0BA6" w14:paraId="6459A3BD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98C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lastRenderedPageBreak/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Test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D4C6" w14:textId="78900608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Lencomm Trade International </w:t>
            </w:r>
            <w:r w:rsidR="0090635C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7F087888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Wólczyńska 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304F9FD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01-919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06B2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- 34.43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8C5D0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34,43</w:t>
            </w:r>
          </w:p>
        </w:tc>
      </w:tr>
      <w:tr w:rsidR="006F0BA6" w14:paraId="1E19892B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B6811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Test wód płodowych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44F49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Hydrex Diagnostics Sp. z o.o.</w:t>
            </w:r>
          </w:p>
          <w:p w14:paraId="5F6267B4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Al. Stanów Zjednoczonych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61A</w:t>
            </w:r>
          </w:p>
          <w:p w14:paraId="5D314978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04-028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5BB5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- 28.02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703CD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28,02</w:t>
            </w:r>
          </w:p>
        </w:tc>
      </w:tr>
      <w:tr w:rsidR="006F0BA6" w14:paraId="348C794E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8977E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Kaniula noworodkowa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903F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KROBAN Sp. z ograniczoną odpowiedzialnością</w:t>
            </w:r>
          </w:p>
          <w:p w14:paraId="5C7281B3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Piotrkowska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270/1410</w:t>
            </w:r>
          </w:p>
          <w:p w14:paraId="2FE68E70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90-361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336F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ED83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3C1BC644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8074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Kaniula noworodkowa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90D2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MEDLEADER ŁUKASZ KRUCK</w:t>
            </w:r>
          </w:p>
          <w:p w14:paraId="05A2A85A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Łabiszyńska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2/102</w:t>
            </w:r>
          </w:p>
          <w:p w14:paraId="4C2132ED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86-061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Olimpin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B8AB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2F13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F0BA6" w14:paraId="509029E6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37BE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Czujniki noworodkowe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87174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LM Line Sp. z o.o.</w:t>
            </w:r>
          </w:p>
          <w:p w14:paraId="0B154BAE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Kniewska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2K</w:t>
            </w:r>
          </w:p>
          <w:p w14:paraId="4B051233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70-846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0D04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07CE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2917C00D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4202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Czujniki noworodkowe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1E51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Viridian Polska Sp. z o. o.</w:t>
            </w:r>
          </w:p>
          <w:p w14:paraId="12E8F03B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Morgowa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D54C301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04-224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C05A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- 40.30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FF01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40,30</w:t>
            </w:r>
          </w:p>
        </w:tc>
      </w:tr>
      <w:tr w:rsidR="006F0BA6" w14:paraId="54D0AC11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81C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Czujniki noworodkowe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549C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04C4A9AF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07AE5D38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ADB20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- 38.57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33CA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38,57</w:t>
            </w:r>
          </w:p>
        </w:tc>
      </w:tr>
      <w:tr w:rsidR="006F0BA6" w14:paraId="2A6E583C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2EDF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DE27F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Dräger Polska Sp. z o.o.</w:t>
            </w:r>
          </w:p>
          <w:p w14:paraId="764718E5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Posag 7 Panien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0930593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9FF6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65BF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3DAF091B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B569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Pułapka wodna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5F27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LM Line Sp. z o.o.</w:t>
            </w:r>
          </w:p>
          <w:p w14:paraId="186E2520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Kniewska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2K</w:t>
            </w:r>
          </w:p>
          <w:p w14:paraId="5492FAD1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70-846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F4A0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- 94.44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69A6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94,44</w:t>
            </w:r>
          </w:p>
        </w:tc>
      </w:tr>
      <w:tr w:rsidR="006F0BA6" w14:paraId="76D26E0D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17C3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Filtr do reduktora próżni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9491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Asmedica Sp. z o. o.</w:t>
            </w:r>
          </w:p>
          <w:p w14:paraId="75A15AE9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Nałęczowska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4A298D7C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20-701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5BD2B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DC69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F0BA6" w14:paraId="5F8C1BC8" w14:textId="77777777" w:rsidTr="0063084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D4A0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F0BA6">
              <w:rPr>
                <w:rFonts w:ascii="Arial" w:hAnsi="Arial" w:cs="Arial"/>
                <w:sz w:val="22"/>
                <w:szCs w:val="22"/>
              </w:rPr>
              <w:t>Ręczniki do higieny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A0D1" w14:textId="77777777" w:rsidR="006F0BA6" w:rsidRPr="007D7932" w:rsidRDefault="006F0BA6" w:rsidP="0063084B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BA6">
              <w:rPr>
                <w:rFonts w:ascii="Arial" w:hAnsi="Arial" w:cs="Arial"/>
                <w:b/>
                <w:bCs/>
                <w:sz w:val="22"/>
                <w:szCs w:val="22"/>
              </w:rPr>
              <w:t>Abena Polska Sp. z o.o.</w:t>
            </w:r>
          </w:p>
          <w:p w14:paraId="233F4F97" w14:textId="77777777" w:rsidR="006F0BA6" w:rsidRPr="007D7932" w:rsidRDefault="006F0BA6" w:rsidP="0063084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4EDD2048" w14:textId="77777777" w:rsidR="006F0BA6" w:rsidRPr="007D7932" w:rsidRDefault="006F0BA6" w:rsidP="0063084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0BA6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4E7D" w14:textId="77777777" w:rsidR="006F0BA6" w:rsidRPr="007D7932" w:rsidRDefault="006F0BA6" w:rsidP="0063084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CD35" w14:textId="77777777" w:rsidR="006F0BA6" w:rsidRPr="007D7932" w:rsidRDefault="006F0BA6" w:rsidP="006308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0BA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97D7217" w14:textId="77777777" w:rsidR="00B464D3" w:rsidRPr="00992FF5" w:rsidRDefault="00B464D3" w:rsidP="00451175">
      <w:pPr>
        <w:spacing w:before="24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2C8EA21D" w14:textId="4738D86E" w:rsidR="008642B3" w:rsidRDefault="006F0BA6" w:rsidP="00B51A2B">
      <w:pPr>
        <w:jc w:val="right"/>
        <w:rPr>
          <w:rFonts w:ascii="Arial" w:hAnsi="Arial" w:cs="Arial"/>
        </w:rPr>
      </w:pPr>
      <w:r w:rsidRPr="006F0BA6">
        <w:rPr>
          <w:rFonts w:ascii="Arial" w:hAnsi="Arial" w:cs="Arial"/>
        </w:rPr>
        <w:t xml:space="preserve">  </w:t>
      </w:r>
      <w:bookmarkEnd w:id="0"/>
      <w:r w:rsidR="00451175">
        <w:rPr>
          <w:rFonts w:ascii="Arial" w:hAnsi="Arial" w:cs="Arial"/>
        </w:rPr>
        <w:t>Dorota Góral</w:t>
      </w:r>
    </w:p>
    <w:p w14:paraId="5AD2DFE9" w14:textId="1FE1211B" w:rsidR="00451175" w:rsidRPr="00992FF5" w:rsidRDefault="00451175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sectPr w:rsidR="00451175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0CD2B" w14:textId="77777777" w:rsidR="00F349AE" w:rsidRDefault="00F349AE">
      <w:r>
        <w:separator/>
      </w:r>
    </w:p>
  </w:endnote>
  <w:endnote w:type="continuationSeparator" w:id="0">
    <w:p w14:paraId="63C3E344" w14:textId="77777777" w:rsidR="00F349AE" w:rsidRDefault="00F3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F41A" w14:textId="77777777" w:rsidR="006F0BA6" w:rsidRDefault="006F0B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D62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F4BEA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B44069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38AB2" w14:textId="77777777" w:rsidR="006F0BA6" w:rsidRDefault="006F0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F5DA" w14:textId="77777777" w:rsidR="00F349AE" w:rsidRDefault="00F349AE">
      <w:r>
        <w:separator/>
      </w:r>
    </w:p>
  </w:footnote>
  <w:footnote w:type="continuationSeparator" w:id="0">
    <w:p w14:paraId="117DB702" w14:textId="77777777" w:rsidR="00F349AE" w:rsidRDefault="00F34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C7F08" w14:textId="77777777" w:rsidR="006F0BA6" w:rsidRDefault="006F0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F218C" w14:textId="77777777" w:rsidR="006F0BA6" w:rsidRDefault="006F0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BF08B" w14:textId="77777777" w:rsidR="006F0BA6" w:rsidRDefault="006F0B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9AE"/>
    <w:rsid w:val="00022322"/>
    <w:rsid w:val="00030FAA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1175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F0BA6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635C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05178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349AE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5B833"/>
  <w15:chartTrackingRefBased/>
  <w15:docId w15:val="{1C38D333-3356-42E4-917F-523A8F04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9</Pages>
  <Words>1690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6</cp:revision>
  <cp:lastPrinted>1899-12-31T23:00:00Z</cp:lastPrinted>
  <dcterms:created xsi:type="dcterms:W3CDTF">2024-08-16T06:56:00Z</dcterms:created>
  <dcterms:modified xsi:type="dcterms:W3CDTF">2024-08-16T07:26:00Z</dcterms:modified>
</cp:coreProperties>
</file>