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FF66C" w14:textId="78CA3175" w:rsidR="00D665F5" w:rsidRPr="00CF777E" w:rsidRDefault="00C81B68" w:rsidP="00CF777E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2197885"/>
      <w:r w:rsidRPr="00CF777E">
        <w:rPr>
          <w:rFonts w:ascii="Verdana" w:hAnsi="Verdana"/>
          <w:sz w:val="18"/>
          <w:szCs w:val="18"/>
        </w:rPr>
        <w:t>Kraków</w:t>
      </w:r>
      <w:r w:rsidR="00D665F5" w:rsidRPr="00CF777E">
        <w:rPr>
          <w:rFonts w:ascii="Verdana" w:hAnsi="Verdana"/>
          <w:sz w:val="18"/>
          <w:szCs w:val="18"/>
        </w:rPr>
        <w:t xml:space="preserve"> dnia: </w:t>
      </w:r>
      <w:r w:rsidRPr="00CF777E">
        <w:rPr>
          <w:rFonts w:ascii="Verdana" w:hAnsi="Verdana"/>
          <w:sz w:val="18"/>
          <w:szCs w:val="18"/>
        </w:rPr>
        <w:t>2024-08-14</w:t>
      </w:r>
    </w:p>
    <w:p w14:paraId="6E3D58FC" w14:textId="77777777" w:rsidR="00C81B68" w:rsidRPr="00CF777E" w:rsidRDefault="00C81B6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F777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28BADE3" w14:textId="77777777" w:rsidR="00C81B68" w:rsidRPr="00CF777E" w:rsidRDefault="00C81B6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F777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39ABE80" w14:textId="77777777" w:rsidR="00D665F5" w:rsidRPr="00CF777E" w:rsidRDefault="00C81B6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F777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28AF097" w14:textId="77777777" w:rsidR="00D665F5" w:rsidRPr="00CF777E" w:rsidRDefault="00C81B68" w:rsidP="00D665F5">
      <w:pPr>
        <w:rPr>
          <w:rFonts w:ascii="Verdana" w:hAnsi="Verdana"/>
          <w:sz w:val="18"/>
          <w:szCs w:val="18"/>
        </w:rPr>
      </w:pPr>
      <w:r w:rsidRPr="00CF777E">
        <w:rPr>
          <w:rFonts w:ascii="Verdana" w:hAnsi="Verdana"/>
          <w:sz w:val="18"/>
          <w:szCs w:val="18"/>
        </w:rPr>
        <w:t>Al. Mickiewicza</w:t>
      </w:r>
      <w:r w:rsidR="00D665F5" w:rsidRPr="00CF777E">
        <w:rPr>
          <w:rFonts w:ascii="Verdana" w:hAnsi="Verdana"/>
          <w:sz w:val="18"/>
          <w:szCs w:val="18"/>
        </w:rPr>
        <w:t xml:space="preserve"> </w:t>
      </w:r>
      <w:r w:rsidRPr="00CF777E">
        <w:rPr>
          <w:rFonts w:ascii="Verdana" w:hAnsi="Verdana"/>
          <w:sz w:val="18"/>
          <w:szCs w:val="18"/>
        </w:rPr>
        <w:t>30</w:t>
      </w:r>
    </w:p>
    <w:p w14:paraId="073CC4A0" w14:textId="77777777" w:rsidR="00D665F5" w:rsidRPr="00CF777E" w:rsidRDefault="00C81B68" w:rsidP="00D665F5">
      <w:pPr>
        <w:rPr>
          <w:rFonts w:ascii="Verdana" w:hAnsi="Verdana"/>
          <w:sz w:val="18"/>
          <w:szCs w:val="18"/>
        </w:rPr>
      </w:pPr>
      <w:r w:rsidRPr="00CF777E">
        <w:rPr>
          <w:rFonts w:ascii="Verdana" w:hAnsi="Verdana"/>
          <w:sz w:val="18"/>
          <w:szCs w:val="18"/>
        </w:rPr>
        <w:t>30-059</w:t>
      </w:r>
      <w:r w:rsidR="00D665F5" w:rsidRPr="00CF777E">
        <w:rPr>
          <w:rFonts w:ascii="Verdana" w:hAnsi="Verdana"/>
          <w:sz w:val="18"/>
          <w:szCs w:val="18"/>
        </w:rPr>
        <w:t xml:space="preserve"> </w:t>
      </w:r>
      <w:r w:rsidRPr="00CF777E">
        <w:rPr>
          <w:rFonts w:ascii="Verdana" w:hAnsi="Verdana"/>
          <w:sz w:val="18"/>
          <w:szCs w:val="18"/>
        </w:rPr>
        <w:t>Kraków</w:t>
      </w:r>
    </w:p>
    <w:p w14:paraId="2E751ACD" w14:textId="77777777" w:rsidR="00D665F5" w:rsidRPr="00CF777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  <w:sz w:val="18"/>
          <w:szCs w:val="18"/>
        </w:rPr>
      </w:pPr>
    </w:p>
    <w:p w14:paraId="462C5DB1" w14:textId="3BAE8134" w:rsidR="00A80738" w:rsidRPr="00CF777E" w:rsidRDefault="00D665F5" w:rsidP="00CF777E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F777E">
        <w:rPr>
          <w:rFonts w:ascii="Verdana" w:hAnsi="Verdana"/>
          <w:sz w:val="18"/>
          <w:szCs w:val="18"/>
        </w:rPr>
        <w:t>Znak sprawy:</w:t>
      </w:r>
      <w:r w:rsidRPr="00CF777E">
        <w:rPr>
          <w:rFonts w:ascii="Verdana" w:hAnsi="Verdana"/>
          <w:b/>
          <w:sz w:val="18"/>
          <w:szCs w:val="18"/>
        </w:rPr>
        <w:t xml:space="preserve"> </w:t>
      </w:r>
      <w:r w:rsidR="00C81B68" w:rsidRPr="00CF777E">
        <w:rPr>
          <w:rFonts w:ascii="Verdana" w:hAnsi="Verdana"/>
          <w:b/>
          <w:sz w:val="18"/>
          <w:szCs w:val="18"/>
        </w:rPr>
        <w:t>DE-dzp.272-317/24</w:t>
      </w:r>
      <w:r w:rsidR="00A80738" w:rsidRPr="00CF777E">
        <w:rPr>
          <w:rFonts w:ascii="Verdana" w:hAnsi="Verdana"/>
          <w:sz w:val="18"/>
          <w:szCs w:val="18"/>
        </w:rPr>
        <w:tab/>
        <w:t xml:space="preserve"> </w:t>
      </w:r>
    </w:p>
    <w:p w14:paraId="0BF60913" w14:textId="77777777" w:rsidR="00A80738" w:rsidRPr="00CF777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C6D366" w14:textId="77777777" w:rsidR="00A80738" w:rsidRPr="00CF77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F777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EA8E46A" w14:textId="77777777" w:rsidR="00A80738" w:rsidRPr="00CF77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04FBA28" w14:textId="77777777" w:rsidR="00C659E2" w:rsidRPr="00CF777E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CF777E">
        <w:rPr>
          <w:rFonts w:ascii="Verdana" w:hAnsi="Verdana"/>
          <w:bCs/>
          <w:sz w:val="18"/>
          <w:szCs w:val="18"/>
        </w:rPr>
        <w:t xml:space="preserve">Dotyczy </w:t>
      </w:r>
      <w:r w:rsidRPr="00CF777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C81B68" w:rsidRPr="00CF777E">
        <w:rPr>
          <w:rFonts w:ascii="Verdana" w:hAnsi="Verdana"/>
          <w:sz w:val="18"/>
          <w:szCs w:val="18"/>
        </w:rPr>
        <w:t>przetarg nieograniczony</w:t>
      </w:r>
      <w:r w:rsidRPr="00CF777E">
        <w:rPr>
          <w:rFonts w:ascii="Verdana" w:hAnsi="Verdana"/>
          <w:sz w:val="18"/>
          <w:szCs w:val="18"/>
        </w:rPr>
        <w:t xml:space="preserve"> na: </w:t>
      </w:r>
    </w:p>
    <w:p w14:paraId="7DA56FE9" w14:textId="6BA52234" w:rsidR="00A80738" w:rsidRPr="00CF777E" w:rsidRDefault="00C81B6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F777E">
        <w:rPr>
          <w:rFonts w:ascii="Verdana" w:hAnsi="Verdana"/>
          <w:b/>
          <w:sz w:val="18"/>
          <w:szCs w:val="18"/>
        </w:rPr>
        <w:t>dostaw</w:t>
      </w:r>
      <w:r w:rsidR="00CF777E" w:rsidRPr="00CF777E">
        <w:rPr>
          <w:rFonts w:ascii="Verdana" w:hAnsi="Verdana"/>
          <w:b/>
          <w:sz w:val="18"/>
          <w:szCs w:val="18"/>
        </w:rPr>
        <w:t>ę</w:t>
      </w:r>
      <w:r w:rsidRPr="00CF777E">
        <w:rPr>
          <w:rFonts w:ascii="Verdana" w:hAnsi="Verdana"/>
          <w:b/>
          <w:sz w:val="18"/>
          <w:szCs w:val="18"/>
        </w:rPr>
        <w:t xml:space="preserve"> krzeseł oraz foteli dla Miasteczka Studenckiego AGH - DE-dzp.272-317/24</w:t>
      </w:r>
    </w:p>
    <w:p w14:paraId="4EC3469D" w14:textId="77777777" w:rsidR="00D665F5" w:rsidRPr="00CF777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F777E">
        <w:rPr>
          <w:rFonts w:ascii="Verdana" w:hAnsi="Verdana"/>
          <w:sz w:val="18"/>
          <w:szCs w:val="18"/>
        </w:rPr>
        <w:t>Zamawiający, działając na podstawie art. 22</w:t>
      </w:r>
      <w:r w:rsidR="00FC7F5E" w:rsidRPr="00CF777E">
        <w:rPr>
          <w:rFonts w:ascii="Verdana" w:hAnsi="Verdana"/>
          <w:sz w:val="18"/>
          <w:szCs w:val="18"/>
        </w:rPr>
        <w:t>2</w:t>
      </w:r>
      <w:r w:rsidRPr="00CF777E">
        <w:rPr>
          <w:rFonts w:ascii="Verdana" w:hAnsi="Verdana"/>
          <w:sz w:val="18"/>
          <w:szCs w:val="18"/>
        </w:rPr>
        <w:t xml:space="preserve"> ust. 5 </w:t>
      </w:r>
      <w:r w:rsidRPr="00CF777E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Pr="00CF777E">
        <w:rPr>
          <w:rFonts w:ascii="Verdana" w:hAnsi="Verdana"/>
          <w:sz w:val="18"/>
          <w:szCs w:val="18"/>
        </w:rPr>
        <w:t xml:space="preserve"> </w:t>
      </w:r>
      <w:r w:rsidR="00DE1A68" w:rsidRPr="00CF777E">
        <w:rPr>
          <w:rFonts w:ascii="Verdana" w:hAnsi="Verdana"/>
          <w:sz w:val="18"/>
          <w:szCs w:val="18"/>
        </w:rPr>
        <w:t xml:space="preserve">(Dz. U. </w:t>
      </w:r>
      <w:r w:rsidR="00E34EFD" w:rsidRPr="00CF777E">
        <w:rPr>
          <w:rFonts w:ascii="Verdana" w:hAnsi="Verdana"/>
          <w:sz w:val="18"/>
          <w:szCs w:val="18"/>
        </w:rPr>
        <w:t>2023.1605 ze zm.</w:t>
      </w:r>
      <w:r w:rsidR="00DE1A68" w:rsidRPr="00CF777E">
        <w:rPr>
          <w:rFonts w:ascii="Verdana" w:hAnsi="Verdana"/>
          <w:sz w:val="18"/>
          <w:szCs w:val="18"/>
        </w:rPr>
        <w:t xml:space="preserve">) </w:t>
      </w:r>
      <w:r w:rsidRPr="00CF777E">
        <w:rPr>
          <w:rFonts w:ascii="Verdana" w:hAnsi="Verdana"/>
          <w:sz w:val="18"/>
          <w:szCs w:val="18"/>
        </w:rPr>
        <w:t>udostępnia</w:t>
      </w:r>
      <w:r w:rsidR="00F95C33" w:rsidRPr="00CF777E">
        <w:rPr>
          <w:rFonts w:ascii="Verdana" w:hAnsi="Verdana"/>
          <w:sz w:val="18"/>
          <w:szCs w:val="18"/>
        </w:rPr>
        <w:t xml:space="preserve"> </w:t>
      </w:r>
      <w:r w:rsidR="004C7E9B" w:rsidRPr="00CF777E">
        <w:rPr>
          <w:rFonts w:ascii="Verdana" w:hAnsi="Verdana"/>
          <w:sz w:val="18"/>
          <w:szCs w:val="18"/>
        </w:rPr>
        <w:t>informacj</w:t>
      </w:r>
      <w:r w:rsidR="00577BC6" w:rsidRPr="00CF777E">
        <w:rPr>
          <w:rFonts w:ascii="Verdana" w:hAnsi="Verdana"/>
          <w:sz w:val="18"/>
          <w:szCs w:val="18"/>
        </w:rPr>
        <w:t>ę</w:t>
      </w:r>
      <w:r w:rsidR="00035488" w:rsidRPr="00CF777E">
        <w:rPr>
          <w:rFonts w:ascii="Verdana" w:hAnsi="Verdana"/>
          <w:sz w:val="18"/>
          <w:szCs w:val="18"/>
        </w:rPr>
        <w:t xml:space="preserve"> z otwarcia ofert</w:t>
      </w:r>
      <w:r w:rsidR="00577BC6" w:rsidRPr="00CF777E">
        <w:rPr>
          <w:rFonts w:ascii="Verdana" w:hAnsi="Verdana"/>
          <w:sz w:val="18"/>
          <w:szCs w:val="18"/>
        </w:rPr>
        <w:t>.</w:t>
      </w:r>
    </w:p>
    <w:p w14:paraId="3478D060" w14:textId="77777777" w:rsidR="00A80738" w:rsidRPr="00CF777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F777E">
        <w:rPr>
          <w:rFonts w:ascii="Verdana" w:hAnsi="Verdana"/>
          <w:sz w:val="18"/>
          <w:szCs w:val="18"/>
        </w:rPr>
        <w:t>Podczas otwarcia ofert, mającego miejsce</w:t>
      </w:r>
      <w:r w:rsidR="00FF4AB1" w:rsidRPr="00CF777E">
        <w:rPr>
          <w:rFonts w:ascii="Verdana" w:hAnsi="Verdana"/>
          <w:sz w:val="18"/>
          <w:szCs w:val="18"/>
        </w:rPr>
        <w:t xml:space="preserve"> w dniu </w:t>
      </w:r>
      <w:r w:rsidR="00C81B68" w:rsidRPr="00CF777E">
        <w:rPr>
          <w:rFonts w:ascii="Verdana" w:hAnsi="Verdana"/>
          <w:sz w:val="18"/>
          <w:szCs w:val="18"/>
        </w:rPr>
        <w:t>14/08/2024</w:t>
      </w:r>
      <w:r w:rsidR="00FF4AB1" w:rsidRPr="00CF777E">
        <w:rPr>
          <w:rFonts w:ascii="Verdana" w:hAnsi="Verdana"/>
          <w:sz w:val="18"/>
          <w:szCs w:val="18"/>
        </w:rPr>
        <w:t xml:space="preserve"> o godz. </w:t>
      </w:r>
      <w:r w:rsidR="00C81B68" w:rsidRPr="00CF777E">
        <w:rPr>
          <w:rFonts w:ascii="Verdana" w:hAnsi="Verdana"/>
          <w:sz w:val="18"/>
          <w:szCs w:val="18"/>
        </w:rPr>
        <w:t>11:00</w:t>
      </w:r>
      <w:r w:rsidRPr="00CF777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F777E" w14:paraId="4D5D3483" w14:textId="77777777" w:rsidTr="00C82837">
        <w:tc>
          <w:tcPr>
            <w:tcW w:w="993" w:type="dxa"/>
            <w:shd w:val="clear" w:color="auto" w:fill="auto"/>
            <w:vAlign w:val="center"/>
          </w:tcPr>
          <w:p w14:paraId="19DEB677" w14:textId="77777777" w:rsidR="006B27ED" w:rsidRPr="00CF777E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0AA091" w14:textId="77777777" w:rsidR="006B27ED" w:rsidRPr="00CF777E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Nr</w:t>
            </w:r>
            <w:r w:rsidR="00C82837"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2BE8A09" w14:textId="77777777" w:rsidR="006B27ED" w:rsidRPr="00CF777E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226F3" w14:textId="77777777" w:rsidR="006B27ED" w:rsidRPr="00CF777E" w:rsidRDefault="006B27ED" w:rsidP="00C8283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bookmarkEnd w:id="0"/>
      <w:tr w:rsidR="00C81B68" w:rsidRPr="00CF777E" w14:paraId="772766FD" w14:textId="77777777" w:rsidTr="004B3005">
        <w:tc>
          <w:tcPr>
            <w:tcW w:w="993" w:type="dxa"/>
            <w:shd w:val="clear" w:color="auto" w:fill="auto"/>
            <w:vAlign w:val="center"/>
          </w:tcPr>
          <w:p w14:paraId="0BB45637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5C408B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E24CFB1" w14:textId="77777777" w:rsidR="00C81B68" w:rsidRPr="00CF777E" w:rsidRDefault="00C81B68" w:rsidP="004B300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EURO-MEBLE MAŁGORZATA MASŁOŃ</w:t>
            </w:r>
          </w:p>
          <w:p w14:paraId="35407FCF" w14:textId="77777777" w:rsidR="00C81B68" w:rsidRPr="00CF777E" w:rsidRDefault="00C81B68" w:rsidP="004B3005">
            <w:pPr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KS. BP. HERBERTA BEDNORZA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2A-6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673FF1F" w14:textId="77777777" w:rsidR="00C81B68" w:rsidRPr="00CF777E" w:rsidRDefault="00C81B68" w:rsidP="004B300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40-384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0EF05A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135 054.00 zł</w:t>
            </w:r>
          </w:p>
        </w:tc>
      </w:tr>
      <w:tr w:rsidR="00C81B68" w:rsidRPr="00CF777E" w14:paraId="4E17C9D0" w14:textId="77777777" w:rsidTr="004B3005">
        <w:tc>
          <w:tcPr>
            <w:tcW w:w="993" w:type="dxa"/>
            <w:shd w:val="clear" w:color="auto" w:fill="auto"/>
            <w:vAlign w:val="center"/>
          </w:tcPr>
          <w:p w14:paraId="3DA6DDE3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9B2F8C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D7BDEC8" w14:textId="77777777" w:rsidR="00C81B68" w:rsidRPr="00CF777E" w:rsidRDefault="00C81B68" w:rsidP="004B300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EURO-MEBLE MAŁGORZATA MASŁOŃ</w:t>
            </w:r>
          </w:p>
          <w:p w14:paraId="441E7F17" w14:textId="77777777" w:rsidR="00C81B68" w:rsidRPr="00CF777E" w:rsidRDefault="00C81B68" w:rsidP="004B3005">
            <w:pPr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KS. BP. HERBERTA BEDNORZA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2A-6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0FE6680" w14:textId="77777777" w:rsidR="00C81B68" w:rsidRPr="00CF777E" w:rsidRDefault="00C81B68" w:rsidP="004B300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40-384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AF31D7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43 296.00 zł</w:t>
            </w:r>
          </w:p>
        </w:tc>
      </w:tr>
      <w:tr w:rsidR="00C81B68" w:rsidRPr="00CF777E" w14:paraId="00966BE7" w14:textId="77777777" w:rsidTr="004B3005">
        <w:tc>
          <w:tcPr>
            <w:tcW w:w="993" w:type="dxa"/>
            <w:shd w:val="clear" w:color="auto" w:fill="auto"/>
            <w:vAlign w:val="center"/>
          </w:tcPr>
          <w:p w14:paraId="01A6200F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289DB7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A374D25" w14:textId="77777777" w:rsidR="00C81B68" w:rsidRPr="00CF777E" w:rsidRDefault="00C81B68" w:rsidP="004B300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EURO-MEBLE MAŁGORZATA MASŁOŃ</w:t>
            </w:r>
          </w:p>
          <w:p w14:paraId="36977DAD" w14:textId="77777777" w:rsidR="00C81B68" w:rsidRPr="00CF777E" w:rsidRDefault="00C81B68" w:rsidP="004B3005">
            <w:pPr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KS. BP. HERBERTA BEDNORZA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2A-6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CBD2BCA" w14:textId="77777777" w:rsidR="00C81B68" w:rsidRPr="00CF777E" w:rsidRDefault="00C81B68" w:rsidP="004B300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40-384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45CB56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5 904.00 zł</w:t>
            </w:r>
          </w:p>
        </w:tc>
      </w:tr>
      <w:tr w:rsidR="00C81B68" w:rsidRPr="00CF777E" w14:paraId="20A3E9C8" w14:textId="77777777" w:rsidTr="004B3005">
        <w:tc>
          <w:tcPr>
            <w:tcW w:w="993" w:type="dxa"/>
            <w:shd w:val="clear" w:color="auto" w:fill="auto"/>
            <w:vAlign w:val="center"/>
          </w:tcPr>
          <w:p w14:paraId="25B61F3D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D921FB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2F96FB6" w14:textId="77777777" w:rsidR="00C81B68" w:rsidRPr="00CF777E" w:rsidRDefault="00C81B68" w:rsidP="004B300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 xml:space="preserve">SALTAR </w:t>
            </w:r>
            <w:proofErr w:type="spellStart"/>
            <w:r w:rsidRPr="00CF777E">
              <w:rPr>
                <w:rFonts w:ascii="Verdana" w:hAnsi="Verdana"/>
                <w:sz w:val="18"/>
                <w:szCs w:val="18"/>
              </w:rPr>
              <w:t>Group</w:t>
            </w:r>
            <w:proofErr w:type="spellEnd"/>
            <w:r w:rsidRPr="00CF777E">
              <w:rPr>
                <w:rFonts w:ascii="Verdana" w:hAnsi="Verdana"/>
                <w:sz w:val="18"/>
                <w:szCs w:val="18"/>
              </w:rPr>
              <w:t xml:space="preserve"> Spółka z ograniczoną odpowiedzialnością</w:t>
            </w:r>
          </w:p>
          <w:p w14:paraId="163F9341" w14:textId="77777777" w:rsidR="00C81B68" w:rsidRPr="00CF777E" w:rsidRDefault="00C81B68" w:rsidP="004B3005">
            <w:pPr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Barwinek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5/26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000DAF0" w14:textId="77777777" w:rsidR="00C81B68" w:rsidRPr="00CF777E" w:rsidRDefault="00C81B68" w:rsidP="004B300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25-150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DBF71D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118 494.88 zł</w:t>
            </w:r>
          </w:p>
        </w:tc>
      </w:tr>
      <w:tr w:rsidR="00C81B68" w:rsidRPr="00CF777E" w14:paraId="1AB2D9F9" w14:textId="77777777" w:rsidTr="004B3005">
        <w:tc>
          <w:tcPr>
            <w:tcW w:w="993" w:type="dxa"/>
            <w:shd w:val="clear" w:color="auto" w:fill="auto"/>
            <w:vAlign w:val="center"/>
          </w:tcPr>
          <w:p w14:paraId="4B4C53C1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35F27F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2A4D4BF" w14:textId="77777777" w:rsidR="00C81B68" w:rsidRPr="00CF777E" w:rsidRDefault="00C81B68" w:rsidP="004B300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 xml:space="preserve">SALTAR </w:t>
            </w:r>
            <w:proofErr w:type="spellStart"/>
            <w:r w:rsidRPr="00CF777E">
              <w:rPr>
                <w:rFonts w:ascii="Verdana" w:hAnsi="Verdana"/>
                <w:sz w:val="18"/>
                <w:szCs w:val="18"/>
              </w:rPr>
              <w:t>Group</w:t>
            </w:r>
            <w:proofErr w:type="spellEnd"/>
            <w:r w:rsidRPr="00CF777E">
              <w:rPr>
                <w:rFonts w:ascii="Verdana" w:hAnsi="Verdana"/>
                <w:sz w:val="18"/>
                <w:szCs w:val="18"/>
              </w:rPr>
              <w:t xml:space="preserve"> Spółka z ograniczoną odpowiedzialnością</w:t>
            </w:r>
          </w:p>
          <w:p w14:paraId="5882585C" w14:textId="77777777" w:rsidR="00C81B68" w:rsidRPr="00CF777E" w:rsidRDefault="00C81B68" w:rsidP="004B3005">
            <w:pPr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Barwinek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5/26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B84AB5F" w14:textId="77777777" w:rsidR="00C81B68" w:rsidRPr="00CF777E" w:rsidRDefault="00C81B68" w:rsidP="004B300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25-150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AF2F35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58 385.64 zł</w:t>
            </w:r>
          </w:p>
        </w:tc>
      </w:tr>
      <w:tr w:rsidR="00C81B68" w:rsidRPr="00CF777E" w14:paraId="00C7A6C2" w14:textId="77777777" w:rsidTr="004B3005">
        <w:tc>
          <w:tcPr>
            <w:tcW w:w="993" w:type="dxa"/>
            <w:shd w:val="clear" w:color="auto" w:fill="auto"/>
            <w:vAlign w:val="center"/>
          </w:tcPr>
          <w:p w14:paraId="5A60F781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03E5BB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19116EB" w14:textId="77777777" w:rsidR="00C81B68" w:rsidRPr="00CF777E" w:rsidRDefault="00C81B68" w:rsidP="004B300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 xml:space="preserve">SALTAR </w:t>
            </w:r>
            <w:proofErr w:type="spellStart"/>
            <w:r w:rsidRPr="00CF777E">
              <w:rPr>
                <w:rFonts w:ascii="Verdana" w:hAnsi="Verdana"/>
                <w:sz w:val="18"/>
                <w:szCs w:val="18"/>
              </w:rPr>
              <w:t>Group</w:t>
            </w:r>
            <w:proofErr w:type="spellEnd"/>
            <w:r w:rsidRPr="00CF777E">
              <w:rPr>
                <w:rFonts w:ascii="Verdana" w:hAnsi="Verdana"/>
                <w:sz w:val="18"/>
                <w:szCs w:val="18"/>
              </w:rPr>
              <w:t xml:space="preserve"> Spółka z ograniczoną odpowiedzialnością</w:t>
            </w:r>
          </w:p>
          <w:p w14:paraId="06290300" w14:textId="77777777" w:rsidR="00C81B68" w:rsidRPr="00CF777E" w:rsidRDefault="00C81B68" w:rsidP="004B3005">
            <w:pPr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Barwinek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5/26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E64D15E" w14:textId="77777777" w:rsidR="00C81B68" w:rsidRPr="00CF777E" w:rsidRDefault="00C81B68" w:rsidP="004B300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25-150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C0F018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11 298.78 zł</w:t>
            </w:r>
          </w:p>
        </w:tc>
      </w:tr>
      <w:tr w:rsidR="00C81B68" w:rsidRPr="00CF777E" w14:paraId="6C35ECFE" w14:textId="77777777" w:rsidTr="004B3005">
        <w:tc>
          <w:tcPr>
            <w:tcW w:w="993" w:type="dxa"/>
            <w:shd w:val="clear" w:color="auto" w:fill="auto"/>
            <w:vAlign w:val="center"/>
          </w:tcPr>
          <w:p w14:paraId="06551262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AEEC08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9A1B73F" w14:textId="77777777" w:rsidR="00C81B68" w:rsidRPr="00CF777E" w:rsidRDefault="00C81B68" w:rsidP="004B300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 xml:space="preserve">SALTAR </w:t>
            </w:r>
            <w:proofErr w:type="spellStart"/>
            <w:r w:rsidRPr="00CF777E">
              <w:rPr>
                <w:rFonts w:ascii="Verdana" w:hAnsi="Verdana"/>
                <w:sz w:val="18"/>
                <w:szCs w:val="18"/>
              </w:rPr>
              <w:t>Group</w:t>
            </w:r>
            <w:proofErr w:type="spellEnd"/>
            <w:r w:rsidRPr="00CF777E">
              <w:rPr>
                <w:rFonts w:ascii="Verdana" w:hAnsi="Verdana"/>
                <w:sz w:val="18"/>
                <w:szCs w:val="18"/>
              </w:rPr>
              <w:t xml:space="preserve"> Spółka z ograniczoną odpowiedzialnością</w:t>
            </w:r>
          </w:p>
          <w:p w14:paraId="0BFFB946" w14:textId="77777777" w:rsidR="00C81B68" w:rsidRPr="00CF777E" w:rsidRDefault="00C81B68" w:rsidP="004B3005">
            <w:pPr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Barwinek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5/26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C735FC2" w14:textId="77777777" w:rsidR="00C81B68" w:rsidRPr="00CF777E" w:rsidRDefault="00C81B68" w:rsidP="004B3005">
            <w:pPr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25-150</w:t>
            </w:r>
            <w:r w:rsidRPr="00CF777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F777E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2D918F" w14:textId="77777777" w:rsidR="00C81B68" w:rsidRPr="00CF777E" w:rsidRDefault="00C81B68" w:rsidP="004B300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F777E">
              <w:rPr>
                <w:rFonts w:ascii="Verdana" w:hAnsi="Verdana"/>
                <w:sz w:val="18"/>
                <w:szCs w:val="18"/>
              </w:rPr>
              <w:t>20 240.07 zł</w:t>
            </w:r>
          </w:p>
        </w:tc>
      </w:tr>
    </w:tbl>
    <w:p w14:paraId="5ED33D5C" w14:textId="2053B12A" w:rsidR="00CF777E" w:rsidRPr="00CF777E" w:rsidRDefault="00CF777E" w:rsidP="00CF777E">
      <w:pPr>
        <w:pStyle w:val="Tekstpodstawowy"/>
        <w:spacing w:before="480" w:after="48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Przetargowej: mgr Joanna Kraińska</w:t>
      </w:r>
    </w:p>
    <w:sectPr w:rsidR="00CF777E" w:rsidRPr="00CF77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3B3ED3" w14:textId="77777777" w:rsidR="00E72BCA" w:rsidRDefault="00E72BCA">
      <w:r>
        <w:separator/>
      </w:r>
    </w:p>
  </w:endnote>
  <w:endnote w:type="continuationSeparator" w:id="0">
    <w:p w14:paraId="396C21E9" w14:textId="77777777" w:rsidR="00E72BCA" w:rsidRDefault="00E72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BDF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4380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E05E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5221B5">
        <v:line id="_x0000_s1025" style="position:absolute;left:0;text-align:left;z-index:251657728" from="-3.85pt,8.7pt" to="455.15pt,8.7pt"/>
      </w:pict>
    </w:r>
  </w:p>
  <w:p w14:paraId="6B4661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D94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C2DBD5" w14:textId="77777777" w:rsidR="009F189D" w:rsidRDefault="009F189D">
    <w:pPr>
      <w:pStyle w:val="Stopka"/>
      <w:tabs>
        <w:tab w:val="clear" w:pos="4536"/>
      </w:tabs>
      <w:jc w:val="center"/>
    </w:pPr>
  </w:p>
  <w:p w14:paraId="477866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C7F6D2" w14:textId="77777777" w:rsidR="00E72BCA" w:rsidRDefault="00E72BCA">
      <w:r>
        <w:separator/>
      </w:r>
    </w:p>
  </w:footnote>
  <w:footnote w:type="continuationSeparator" w:id="0">
    <w:p w14:paraId="5F515880" w14:textId="77777777" w:rsidR="00E72BCA" w:rsidRDefault="00E72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8A8F8" w14:textId="77777777" w:rsidR="00C81B68" w:rsidRDefault="00C81B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4A8A0" w14:textId="77777777" w:rsidR="00C81B68" w:rsidRDefault="00C81B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3092F" w14:textId="77777777" w:rsidR="00C81B68" w:rsidRDefault="00C81B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BCA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1B68"/>
    <w:rsid w:val="00C82837"/>
    <w:rsid w:val="00CB0802"/>
    <w:rsid w:val="00CF777E"/>
    <w:rsid w:val="00D260B6"/>
    <w:rsid w:val="00D665F5"/>
    <w:rsid w:val="00D7128F"/>
    <w:rsid w:val="00DE1A68"/>
    <w:rsid w:val="00E34EFD"/>
    <w:rsid w:val="00E72BC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3A4758"/>
  <w15:chartTrackingRefBased/>
  <w15:docId w15:val="{A8AD3CB0-D7E5-42AA-88B6-741C5974D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2024-08-14T09:24:00Z</cp:lastPrinted>
  <dcterms:created xsi:type="dcterms:W3CDTF">2024-08-14T09:24:00Z</dcterms:created>
  <dcterms:modified xsi:type="dcterms:W3CDTF">2024-08-14T09:24:00Z</dcterms:modified>
</cp:coreProperties>
</file>