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DB750" w14:textId="42BE73A6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32E56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A57F623" w14:textId="77777777" w:rsidTr="00D62E6E">
        <w:tc>
          <w:tcPr>
            <w:tcW w:w="2800" w:type="dxa"/>
            <w:shd w:val="clear" w:color="auto" w:fill="auto"/>
          </w:tcPr>
          <w:p w14:paraId="0CEE6E4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0A4B9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0022AC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3109F5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03F3E164" w14:textId="77777777" w:rsidTr="00D62E6E">
        <w:tc>
          <w:tcPr>
            <w:tcW w:w="2800" w:type="dxa"/>
            <w:shd w:val="clear" w:color="auto" w:fill="auto"/>
          </w:tcPr>
          <w:p w14:paraId="5B8A798D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65F21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40503F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77047C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E1A72B9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12C47" w:rsidRPr="00C14101" w14:paraId="5D4C9D53" w14:textId="77777777" w:rsidTr="00783C3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B0024B" w14:textId="77777777" w:rsidR="00E12C47" w:rsidRPr="00C14101" w:rsidRDefault="00E12C47" w:rsidP="00783C3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654BDFA" w14:textId="77777777" w:rsidR="00E12C47" w:rsidRPr="00C14101" w:rsidRDefault="00E12C47" w:rsidP="00783C3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12C47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12C47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12C47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0C090BA5" w14:textId="77777777" w:rsidR="00E12C47" w:rsidRPr="00C14101" w:rsidRDefault="00E12C47" w:rsidP="00783C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2107B07" w14:textId="77777777" w:rsidR="00E12C47" w:rsidRPr="00C14101" w:rsidRDefault="00E12C47" w:rsidP="00783C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F3C5490" w14:textId="77777777" w:rsidR="00BC121E" w:rsidRPr="00C14101" w:rsidRDefault="00E12C4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7CDDED1" w14:textId="77777777" w:rsidTr="00D62E6E">
        <w:tc>
          <w:tcPr>
            <w:tcW w:w="2269" w:type="dxa"/>
            <w:shd w:val="clear" w:color="auto" w:fill="auto"/>
          </w:tcPr>
          <w:p w14:paraId="2885093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BFEC03" w14:textId="63221EA2" w:rsidR="00D62E6E" w:rsidRPr="00D62E6E" w:rsidRDefault="00C027A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27A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implantów ortopedycznych (traumatologia + chirurgia kręgosłupa)</w:t>
            </w:r>
          </w:p>
        </w:tc>
      </w:tr>
      <w:tr w:rsidR="00E12C47" w:rsidRPr="00D62E6E" w14:paraId="1ACF464C" w14:textId="77777777" w:rsidTr="00783C3C">
        <w:tc>
          <w:tcPr>
            <w:tcW w:w="2269" w:type="dxa"/>
            <w:shd w:val="clear" w:color="auto" w:fill="auto"/>
          </w:tcPr>
          <w:p w14:paraId="5FE9ECD0" w14:textId="77777777" w:rsidR="00E12C47" w:rsidRPr="00D62E6E" w:rsidRDefault="00E12C47" w:rsidP="00783C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2ECF31" w14:textId="26E25876" w:rsidR="00E12C47" w:rsidRPr="00D62E6E" w:rsidRDefault="00E12C47" w:rsidP="00783C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2C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C027A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19</w:t>
            </w:r>
            <w:r w:rsidRPr="00E12C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/24</w:t>
            </w:r>
          </w:p>
        </w:tc>
      </w:tr>
    </w:tbl>
    <w:p w14:paraId="1CC88DA1" w14:textId="77777777" w:rsidR="00BC121E" w:rsidRDefault="00E12C47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12C47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4EE1FEC" w14:textId="3FD0F78B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3C61E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E4B70AF" w14:textId="77E489CA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227F2299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F2EBC25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156FE37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4B7B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1DB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5790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9FC133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55C3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6E9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659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6DACF3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9717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D3E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56F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34D8B97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0F0E25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4271BAF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B5DF5E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30EED79" w14:textId="77777777" w:rsidTr="00620E37">
        <w:tc>
          <w:tcPr>
            <w:tcW w:w="2660" w:type="dxa"/>
            <w:shd w:val="clear" w:color="auto" w:fill="auto"/>
          </w:tcPr>
          <w:p w14:paraId="6EAF2C8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4D1FAC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6C4EC78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BB0690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9BAC6B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D65BCF5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12C4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EB93F82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D43CD" w14:textId="77777777" w:rsidR="00FE0F26" w:rsidRDefault="00FE0F26">
      <w:r>
        <w:separator/>
      </w:r>
    </w:p>
  </w:endnote>
  <w:endnote w:type="continuationSeparator" w:id="0">
    <w:p w14:paraId="2D56133C" w14:textId="77777777" w:rsidR="00FE0F26" w:rsidRDefault="00FE0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438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238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BEF2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6C2D2C9" w14:textId="52852C42" w:rsidR="009A4CD3" w:rsidRDefault="00C027A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F6C025" wp14:editId="20615EF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E8156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B1D292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442C8" w14:textId="77777777" w:rsidR="00E12C47" w:rsidRDefault="00E12C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72873" w14:textId="77777777" w:rsidR="00FE0F26" w:rsidRDefault="00FE0F26">
      <w:r>
        <w:separator/>
      </w:r>
    </w:p>
  </w:footnote>
  <w:footnote w:type="continuationSeparator" w:id="0">
    <w:p w14:paraId="3B3946D6" w14:textId="77777777" w:rsidR="00FE0F26" w:rsidRDefault="00FE0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0769C" w14:textId="77777777" w:rsidR="00E12C47" w:rsidRDefault="00E12C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E6102" w14:textId="77777777" w:rsidR="00E12C47" w:rsidRDefault="00E12C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6972F" w14:textId="77777777" w:rsidR="00E12C47" w:rsidRDefault="00E12C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488123">
    <w:abstractNumId w:val="13"/>
  </w:num>
  <w:num w:numId="2" w16cid:durableId="1256328137">
    <w:abstractNumId w:val="0"/>
  </w:num>
  <w:num w:numId="3" w16cid:durableId="1579902109">
    <w:abstractNumId w:val="11"/>
  </w:num>
  <w:num w:numId="4" w16cid:durableId="614555545">
    <w:abstractNumId w:val="8"/>
  </w:num>
  <w:num w:numId="5" w16cid:durableId="858737288">
    <w:abstractNumId w:val="7"/>
  </w:num>
  <w:num w:numId="6" w16cid:durableId="2043047787">
    <w:abstractNumId w:val="1"/>
  </w:num>
  <w:num w:numId="7" w16cid:durableId="676806451">
    <w:abstractNumId w:val="6"/>
  </w:num>
  <w:num w:numId="8" w16cid:durableId="1038358648">
    <w:abstractNumId w:val="3"/>
  </w:num>
  <w:num w:numId="9" w16cid:durableId="1452898753">
    <w:abstractNumId w:val="2"/>
  </w:num>
  <w:num w:numId="10" w16cid:durableId="940382290">
    <w:abstractNumId w:val="5"/>
  </w:num>
  <w:num w:numId="11" w16cid:durableId="631907812">
    <w:abstractNumId w:val="10"/>
  </w:num>
  <w:num w:numId="12" w16cid:durableId="1416827338">
    <w:abstractNumId w:val="4"/>
  </w:num>
  <w:num w:numId="13" w16cid:durableId="695471184">
    <w:abstractNumId w:val="9"/>
  </w:num>
  <w:num w:numId="14" w16cid:durableId="21271213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F2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2727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BF7EED"/>
    <w:rsid w:val="00C027A0"/>
    <w:rsid w:val="00C33407"/>
    <w:rsid w:val="00C37CD2"/>
    <w:rsid w:val="00C527C7"/>
    <w:rsid w:val="00C606B9"/>
    <w:rsid w:val="00C65401"/>
    <w:rsid w:val="00C93F0A"/>
    <w:rsid w:val="00CB6204"/>
    <w:rsid w:val="00CC527A"/>
    <w:rsid w:val="00D32E56"/>
    <w:rsid w:val="00D62E6E"/>
    <w:rsid w:val="00D74F94"/>
    <w:rsid w:val="00DD482A"/>
    <w:rsid w:val="00DE0396"/>
    <w:rsid w:val="00DE0405"/>
    <w:rsid w:val="00DE252B"/>
    <w:rsid w:val="00E0229C"/>
    <w:rsid w:val="00E12C47"/>
    <w:rsid w:val="00E37A20"/>
    <w:rsid w:val="00EB5766"/>
    <w:rsid w:val="00EC667E"/>
    <w:rsid w:val="00F46593"/>
    <w:rsid w:val="00F568D6"/>
    <w:rsid w:val="00F70072"/>
    <w:rsid w:val="00FC0D91"/>
    <w:rsid w:val="00FE0F2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BEBD5C5"/>
  <w15:chartTrackingRefBased/>
  <w15:docId w15:val="{652D6E51-2D85-4A3E-956A-D36A906FA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219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2010-01-07T09:39:00Z</cp:lastPrinted>
  <dcterms:created xsi:type="dcterms:W3CDTF">2024-08-12T11:12:00Z</dcterms:created>
  <dcterms:modified xsi:type="dcterms:W3CDTF">2024-08-13T09:44:00Z</dcterms:modified>
</cp:coreProperties>
</file>