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6FED0824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1B721C">
        <w:rPr>
          <w:rFonts w:ascii="Arial" w:hAnsi="Arial" w:cs="Arial"/>
          <w:bCs/>
          <w:i/>
          <w:iCs/>
          <w:sz w:val="21"/>
          <w:szCs w:val="21"/>
        </w:rPr>
        <w:t>5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0378AB7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810D01" w:rsidRPr="00887E62">
        <w:rPr>
          <w:rFonts w:ascii="Arial" w:hAnsi="Arial" w:cs="Arial"/>
          <w:b/>
          <w:sz w:val="22"/>
          <w:szCs w:val="22"/>
        </w:rPr>
        <w:t xml:space="preserve">Dostawa implantów ortopedycznych (traumatologia + chirurgia kręgosłupa)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810D01">
        <w:rPr>
          <w:rFonts w:ascii="Arial" w:hAnsi="Arial" w:cs="Arial"/>
          <w:b/>
          <w:sz w:val="22"/>
          <w:szCs w:val="22"/>
        </w:rPr>
        <w:t>19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Default="003D047E" w:rsidP="00153D3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0D791D">
        <w:rPr>
          <w:rFonts w:ascii="Arial" w:hAnsi="Arial" w:cs="Arial"/>
          <w:sz w:val="22"/>
          <w:szCs w:val="22"/>
        </w:rPr>
        <w:t xml:space="preserve"> (Dz.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25CBBA34" w14:textId="4701FC20" w:rsidR="00153D3A" w:rsidRPr="00153D3A" w:rsidRDefault="00153D3A" w:rsidP="00153D3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3D3A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Pr="00153D3A">
        <w:rPr>
          <w:rFonts w:ascii="Arial" w:hAnsi="Arial" w:cs="Arial"/>
          <w:sz w:val="22"/>
          <w:szCs w:val="22"/>
        </w:rPr>
        <w:t xml:space="preserve"> </w:t>
      </w:r>
      <w:r w:rsidRPr="00153D3A">
        <w:rPr>
          <w:rFonts w:ascii="Arial" w:hAnsi="Arial" w:cs="Arial"/>
          <w:sz w:val="22"/>
          <w:szCs w:val="22"/>
        </w:rPr>
        <w:t>; jak również posiada wymagane dokumenty.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10D7F" w14:textId="77777777" w:rsidR="00947B0B" w:rsidRDefault="00947B0B">
      <w:r>
        <w:separator/>
      </w:r>
    </w:p>
  </w:endnote>
  <w:endnote w:type="continuationSeparator" w:id="0">
    <w:p w14:paraId="11FBEEDB" w14:textId="77777777" w:rsidR="00947B0B" w:rsidRDefault="0094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73E3C" w14:textId="77777777" w:rsidR="00947B0B" w:rsidRDefault="00947B0B">
      <w:r>
        <w:separator/>
      </w:r>
    </w:p>
  </w:footnote>
  <w:footnote w:type="continuationSeparator" w:id="0">
    <w:p w14:paraId="3D67C14F" w14:textId="77777777" w:rsidR="00947B0B" w:rsidRDefault="00947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C13AA"/>
    <w:multiLevelType w:val="hybridMultilevel"/>
    <w:tmpl w:val="30F6DA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2"/>
  </w:num>
  <w:num w:numId="2" w16cid:durableId="594292350">
    <w:abstractNumId w:val="3"/>
  </w:num>
  <w:num w:numId="3" w16cid:durableId="1982735421">
    <w:abstractNumId w:val="1"/>
  </w:num>
  <w:num w:numId="4" w16cid:durableId="517081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53D3A"/>
    <w:rsid w:val="001B721C"/>
    <w:rsid w:val="001F0338"/>
    <w:rsid w:val="00232BE6"/>
    <w:rsid w:val="00256155"/>
    <w:rsid w:val="003A6CB7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7D211F"/>
    <w:rsid w:val="00810D01"/>
    <w:rsid w:val="00817FD4"/>
    <w:rsid w:val="0083512F"/>
    <w:rsid w:val="00881CF8"/>
    <w:rsid w:val="00887E62"/>
    <w:rsid w:val="0092151A"/>
    <w:rsid w:val="00947B0B"/>
    <w:rsid w:val="009C3DBD"/>
    <w:rsid w:val="009C4B96"/>
    <w:rsid w:val="009E0597"/>
    <w:rsid w:val="00A32B70"/>
    <w:rsid w:val="00A77C58"/>
    <w:rsid w:val="00A94A34"/>
    <w:rsid w:val="00BF50C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2000-12-12T17:01:00Z</cp:lastPrinted>
  <dcterms:created xsi:type="dcterms:W3CDTF">2024-08-13T09:20:00Z</dcterms:created>
  <dcterms:modified xsi:type="dcterms:W3CDTF">2024-08-13T09:20:00Z</dcterms:modified>
</cp:coreProperties>
</file>