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4F0CF" w14:textId="2D497F3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D0A06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F370E3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E2925BB" w14:textId="4E406750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65C7A" w:rsidRPr="00C65C7A">
        <w:rPr>
          <w:rFonts w:ascii="Arial" w:hAnsi="Arial" w:cs="Arial"/>
          <w:b/>
          <w:sz w:val="24"/>
          <w:szCs w:val="24"/>
        </w:rPr>
        <w:t>SZP-271-</w:t>
      </w:r>
      <w:r w:rsidR="006D6DBF">
        <w:rPr>
          <w:rFonts w:ascii="Arial" w:hAnsi="Arial" w:cs="Arial"/>
          <w:b/>
          <w:sz w:val="24"/>
          <w:szCs w:val="24"/>
        </w:rPr>
        <w:t>19</w:t>
      </w:r>
      <w:r w:rsidR="00C65C7A" w:rsidRPr="00C65C7A">
        <w:rPr>
          <w:rFonts w:ascii="Arial" w:hAnsi="Arial" w:cs="Arial"/>
          <w:b/>
          <w:sz w:val="24"/>
          <w:szCs w:val="24"/>
        </w:rPr>
        <w:t>/24</w:t>
      </w:r>
    </w:p>
    <w:p w14:paraId="7B993100" w14:textId="1403FBE8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F9C470" w14:textId="7BA7D8CD" w:rsidR="006676AE" w:rsidRPr="0012157F" w:rsidRDefault="00C65C7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65C7A">
        <w:rPr>
          <w:rFonts w:ascii="Arial" w:hAnsi="Arial" w:cs="Arial"/>
        </w:rPr>
        <w:t xml:space="preserve">Szpital Specjalistyczny im. Stefana </w:t>
      </w:r>
      <w:r w:rsidR="006D6DBF">
        <w:rPr>
          <w:rFonts w:ascii="Arial" w:hAnsi="Arial" w:cs="Arial"/>
        </w:rPr>
        <w:t xml:space="preserve">   </w:t>
      </w:r>
      <w:r w:rsidRPr="00C65C7A">
        <w:rPr>
          <w:rFonts w:ascii="Arial" w:hAnsi="Arial" w:cs="Arial"/>
        </w:rPr>
        <w:t>Żeromskiego SPZOZ w Krakowie</w:t>
      </w:r>
    </w:p>
    <w:p w14:paraId="0EF1C4D9" w14:textId="713531DF" w:rsidR="006676AE" w:rsidRPr="0012157F" w:rsidRDefault="00C65C7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65C7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65C7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C19693C" w14:textId="20C72C87" w:rsidR="00F90CD1" w:rsidRDefault="00C65C7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65C7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65C7A">
        <w:rPr>
          <w:rFonts w:ascii="Arial" w:hAnsi="Arial" w:cs="Arial"/>
        </w:rPr>
        <w:t>Kraków</w:t>
      </w:r>
    </w:p>
    <w:p w14:paraId="25E709A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6AF47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13118B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38D6FF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0CD72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BA7DCF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1D601F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A157C8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5580CA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65C7A" w:rsidRPr="0012157F" w14:paraId="2FD36E49" w14:textId="77777777" w:rsidTr="00783C3C">
        <w:tc>
          <w:tcPr>
            <w:tcW w:w="9104" w:type="dxa"/>
            <w:shd w:val="clear" w:color="auto" w:fill="D9D9D9"/>
          </w:tcPr>
          <w:p w14:paraId="6DEB58C8" w14:textId="77777777" w:rsidR="00C65C7A" w:rsidRPr="0012157F" w:rsidRDefault="00C65C7A" w:rsidP="00783C3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B9EE3C" w14:textId="77777777" w:rsidR="00C65C7A" w:rsidRDefault="00C65C7A" w:rsidP="00783C3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65C7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65C7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65C7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F55E20" w14:textId="77777777" w:rsidR="00C65C7A" w:rsidRPr="00C86421" w:rsidRDefault="00C65C7A" w:rsidP="00783C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3289B82" w14:textId="77777777" w:rsidR="00C65C7A" w:rsidRDefault="00C65C7A" w:rsidP="00783C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7E2B8AB" w14:textId="77777777" w:rsidR="00C65C7A" w:rsidRPr="00C86421" w:rsidRDefault="00C65C7A" w:rsidP="00783C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D3AAB2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F2331BF" w14:textId="77777777" w:rsidR="006D6DBF" w:rsidRDefault="006D6DBF" w:rsidP="00650D6C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D6DBF">
        <w:rPr>
          <w:rFonts w:ascii="Arial" w:hAnsi="Arial" w:cs="Arial"/>
          <w:b/>
          <w:sz w:val="24"/>
          <w:szCs w:val="24"/>
        </w:rPr>
        <w:t>Dostawa implantów ortopedycznych (traumatologia + chirurgia kręgosłupa)</w:t>
      </w:r>
    </w:p>
    <w:p w14:paraId="51C6720D" w14:textId="62847902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65C7A" w:rsidRPr="00C65C7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6624861" w14:textId="77777777" w:rsidTr="00650D6C">
        <w:tc>
          <w:tcPr>
            <w:tcW w:w="9104" w:type="dxa"/>
            <w:shd w:val="clear" w:color="auto" w:fill="D9D9D9"/>
          </w:tcPr>
          <w:p w14:paraId="4512340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37FA3A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2B6258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7955580" w14:textId="77777777" w:rsidTr="00CD4DD1">
        <w:tc>
          <w:tcPr>
            <w:tcW w:w="9104" w:type="dxa"/>
            <w:shd w:val="clear" w:color="auto" w:fill="D9D9D9"/>
          </w:tcPr>
          <w:p w14:paraId="10CA2FB8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6FDD70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3301FD6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82174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2100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109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7A215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321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074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A8ED3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030EE7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039D16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234BC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61E4E8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3B7975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534C51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799B7C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2CE66106" w14:textId="77777777" w:rsidTr="0061040C">
        <w:tc>
          <w:tcPr>
            <w:tcW w:w="9104" w:type="dxa"/>
            <w:shd w:val="clear" w:color="auto" w:fill="D9D9D9"/>
          </w:tcPr>
          <w:p w14:paraId="684EAA4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D24DBC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0F33E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4473F5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C55FAAB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97E5AF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099F8929" w14:textId="77777777" w:rsidTr="0061040C">
        <w:tc>
          <w:tcPr>
            <w:tcW w:w="9104" w:type="dxa"/>
            <w:shd w:val="clear" w:color="auto" w:fill="D9D9D9"/>
          </w:tcPr>
          <w:p w14:paraId="2F73D42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85D8FF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8688E55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E29350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DE4722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FC6B4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1F3A4C5" w14:textId="77777777" w:rsidTr="00CD4DD1">
        <w:tc>
          <w:tcPr>
            <w:tcW w:w="9104" w:type="dxa"/>
            <w:shd w:val="clear" w:color="auto" w:fill="D9D9D9"/>
          </w:tcPr>
          <w:p w14:paraId="11AC819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B04CE2B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04FDDDF" w14:textId="77777777" w:rsidTr="00847232">
        <w:tc>
          <w:tcPr>
            <w:tcW w:w="9104" w:type="dxa"/>
            <w:shd w:val="clear" w:color="auto" w:fill="D9D9D9"/>
          </w:tcPr>
          <w:p w14:paraId="22660EB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2FF87D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0BC03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D9C7C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D240A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06862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55775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CEF62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C70C7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351A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24E221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A7E96C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56A7879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6F54C" w14:textId="77777777" w:rsidR="002702BC" w:rsidRDefault="002702BC" w:rsidP="0038231F">
      <w:pPr>
        <w:spacing w:after="0" w:line="240" w:lineRule="auto"/>
      </w:pPr>
      <w:r>
        <w:separator/>
      </w:r>
    </w:p>
  </w:endnote>
  <w:endnote w:type="continuationSeparator" w:id="0">
    <w:p w14:paraId="084C09A0" w14:textId="77777777" w:rsidR="002702BC" w:rsidRDefault="002702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23C9" w14:textId="77777777" w:rsidR="00C65C7A" w:rsidRDefault="00C65C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89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1F97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15972" w14:textId="77777777" w:rsidR="00C65C7A" w:rsidRDefault="00C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2944B" w14:textId="77777777" w:rsidR="002702BC" w:rsidRDefault="002702BC" w:rsidP="0038231F">
      <w:pPr>
        <w:spacing w:after="0" w:line="240" w:lineRule="auto"/>
      </w:pPr>
      <w:r>
        <w:separator/>
      </w:r>
    </w:p>
  </w:footnote>
  <w:footnote w:type="continuationSeparator" w:id="0">
    <w:p w14:paraId="290390BD" w14:textId="77777777" w:rsidR="002702BC" w:rsidRDefault="002702BC" w:rsidP="0038231F">
      <w:pPr>
        <w:spacing w:after="0" w:line="240" w:lineRule="auto"/>
      </w:pPr>
      <w:r>
        <w:continuationSeparator/>
      </w:r>
    </w:p>
  </w:footnote>
  <w:footnote w:id="1">
    <w:p w14:paraId="4B8099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9D65D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9066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6569B3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38C8CA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1FBD090" w14:textId="77777777" w:rsidR="0032618A" w:rsidRDefault="0032618A" w:rsidP="0032618A">
      <w:pPr>
        <w:pStyle w:val="Tekstprzypisudolnego"/>
      </w:pPr>
    </w:p>
  </w:footnote>
  <w:footnote w:id="2">
    <w:p w14:paraId="047CD02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349FF3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D1EBA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494DD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2CE4" w14:textId="77777777" w:rsidR="00C65C7A" w:rsidRDefault="00C65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F32C2" w14:textId="77777777" w:rsidR="00C65C7A" w:rsidRDefault="00C65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A323C" w14:textId="77777777" w:rsidR="00C65C7A" w:rsidRDefault="00C65C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630987">
    <w:abstractNumId w:val="11"/>
  </w:num>
  <w:num w:numId="2" w16cid:durableId="1984963062">
    <w:abstractNumId w:val="0"/>
  </w:num>
  <w:num w:numId="3" w16cid:durableId="315189814">
    <w:abstractNumId w:val="10"/>
  </w:num>
  <w:num w:numId="4" w16cid:durableId="1761372755">
    <w:abstractNumId w:val="13"/>
  </w:num>
  <w:num w:numId="5" w16cid:durableId="1225683512">
    <w:abstractNumId w:val="12"/>
  </w:num>
  <w:num w:numId="6" w16cid:durableId="485902538">
    <w:abstractNumId w:val="9"/>
  </w:num>
  <w:num w:numId="7" w16cid:durableId="696583835">
    <w:abstractNumId w:val="1"/>
  </w:num>
  <w:num w:numId="8" w16cid:durableId="196043878">
    <w:abstractNumId w:val="6"/>
  </w:num>
  <w:num w:numId="9" w16cid:durableId="1833911813">
    <w:abstractNumId w:val="4"/>
  </w:num>
  <w:num w:numId="10" w16cid:durableId="2036538327">
    <w:abstractNumId w:val="7"/>
  </w:num>
  <w:num w:numId="11" w16cid:durableId="961377578">
    <w:abstractNumId w:val="5"/>
  </w:num>
  <w:num w:numId="12" w16cid:durableId="467019841">
    <w:abstractNumId w:val="8"/>
  </w:num>
  <w:num w:numId="13" w16cid:durableId="1881551379">
    <w:abstractNumId w:val="3"/>
  </w:num>
  <w:num w:numId="14" w16cid:durableId="983894031">
    <w:abstractNumId w:val="2"/>
  </w:num>
  <w:num w:numId="15" w16cid:durableId="15593647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1F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0A06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2B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4032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6DBF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31FB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D0202"/>
    <w:rsid w:val="00BE6F04"/>
    <w:rsid w:val="00C014B5"/>
    <w:rsid w:val="00C113BF"/>
    <w:rsid w:val="00C37715"/>
    <w:rsid w:val="00C4103F"/>
    <w:rsid w:val="00C57DEB"/>
    <w:rsid w:val="00C62F57"/>
    <w:rsid w:val="00C65C7A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88B17"/>
  <w15:docId w15:val="{35D90EC3-A023-4680-8314-D5484196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855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2024-08-12T11:06:00Z</dcterms:created>
  <dcterms:modified xsi:type="dcterms:W3CDTF">2024-08-12T11:59:00Z</dcterms:modified>
</cp:coreProperties>
</file>