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E47C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E47C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E47C3">
        <w:rPr>
          <w:sz w:val="22"/>
          <w:szCs w:val="22"/>
        </w:rPr>
        <w:t>2024-08-14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E47C3" w:rsidRPr="003E47C3" w:rsidRDefault="003E47C3" w:rsidP="00FB7F50">
      <w:pPr>
        <w:spacing w:after="40"/>
        <w:rPr>
          <w:b/>
          <w:bCs/>
          <w:sz w:val="22"/>
          <w:szCs w:val="22"/>
        </w:rPr>
      </w:pPr>
      <w:r w:rsidRPr="003E47C3">
        <w:rPr>
          <w:b/>
          <w:bCs/>
          <w:sz w:val="22"/>
          <w:szCs w:val="22"/>
        </w:rPr>
        <w:t>Akademia Górniczo - Hutnicza</w:t>
      </w:r>
    </w:p>
    <w:p w:rsidR="003E47C3" w:rsidRPr="003E47C3" w:rsidRDefault="003E47C3" w:rsidP="00FB7F50">
      <w:pPr>
        <w:spacing w:after="40"/>
        <w:rPr>
          <w:b/>
          <w:bCs/>
          <w:sz w:val="22"/>
          <w:szCs w:val="22"/>
        </w:rPr>
      </w:pPr>
      <w:r w:rsidRPr="003E47C3">
        <w:rPr>
          <w:b/>
          <w:bCs/>
          <w:sz w:val="22"/>
          <w:szCs w:val="22"/>
        </w:rPr>
        <w:t>im. Stanisława Staszica w Krakowie</w:t>
      </w:r>
    </w:p>
    <w:p w:rsidR="00FB7F50" w:rsidRPr="002245BE" w:rsidRDefault="003E47C3" w:rsidP="00FB7F50">
      <w:pPr>
        <w:spacing w:after="40"/>
        <w:rPr>
          <w:b/>
          <w:bCs/>
          <w:sz w:val="22"/>
          <w:szCs w:val="22"/>
        </w:rPr>
      </w:pPr>
      <w:r w:rsidRPr="003E47C3">
        <w:rPr>
          <w:b/>
          <w:bCs/>
          <w:sz w:val="22"/>
          <w:szCs w:val="22"/>
        </w:rPr>
        <w:t>Dział Zamówień Publicznych</w:t>
      </w:r>
    </w:p>
    <w:p w:rsidR="00FB7F50" w:rsidRPr="002245BE" w:rsidRDefault="003E47C3" w:rsidP="00FB7F50">
      <w:pPr>
        <w:rPr>
          <w:sz w:val="22"/>
          <w:szCs w:val="22"/>
        </w:rPr>
      </w:pPr>
      <w:r w:rsidRPr="003E47C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E47C3">
        <w:rPr>
          <w:sz w:val="22"/>
          <w:szCs w:val="22"/>
        </w:rPr>
        <w:t>30</w:t>
      </w:r>
    </w:p>
    <w:p w:rsidR="00FB7F50" w:rsidRPr="002245BE" w:rsidRDefault="003E47C3" w:rsidP="00FB7F50">
      <w:pPr>
        <w:rPr>
          <w:sz w:val="22"/>
          <w:szCs w:val="22"/>
        </w:rPr>
      </w:pPr>
      <w:r w:rsidRPr="003E47C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E47C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E47C3" w:rsidRPr="00607F9B" w:rsidTr="0098659E">
        <w:trPr>
          <w:trHeight w:val="638"/>
        </w:trPr>
        <w:tc>
          <w:tcPr>
            <w:tcW w:w="959" w:type="dxa"/>
            <w:shd w:val="clear" w:color="auto" w:fill="auto"/>
          </w:tcPr>
          <w:p w:rsidR="003E47C3" w:rsidRPr="00607F9B" w:rsidRDefault="003E47C3" w:rsidP="009865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47C3" w:rsidRPr="00607F9B" w:rsidRDefault="003E47C3" w:rsidP="009865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E47C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47C3">
              <w:rPr>
                <w:b/>
                <w:bCs/>
                <w:sz w:val="22"/>
                <w:szCs w:val="22"/>
              </w:rPr>
              <w:t>Usługa druku i dostawy katalogu i ulotek dla Centrum Rekrutacji AGH - DE-dzp.272-287/24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E47C3">
              <w:rPr>
                <w:b/>
                <w:sz w:val="22"/>
                <w:szCs w:val="22"/>
              </w:rPr>
              <w:t>DE-dzp.272-287/24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E47C3" w:rsidTr="009865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E47C3" w:rsidRPr="00D26ED6" w:rsidRDefault="003E47C3" w:rsidP="0098659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47C3">
              <w:rPr>
                <w:b/>
                <w:sz w:val="22"/>
                <w:szCs w:val="22"/>
              </w:rPr>
              <w:t>Firma Handlowa REMI Adam Krokowski</w:t>
            </w:r>
          </w:p>
          <w:p w:rsidR="003E47C3" w:rsidRPr="009F0E5C" w:rsidRDefault="003E47C3" w:rsidP="0098659E">
            <w:pPr>
              <w:jc w:val="both"/>
              <w:rPr>
                <w:bCs/>
                <w:sz w:val="22"/>
                <w:szCs w:val="22"/>
              </w:rPr>
            </w:pPr>
            <w:r w:rsidRPr="003E47C3">
              <w:rPr>
                <w:bCs/>
                <w:sz w:val="22"/>
                <w:szCs w:val="22"/>
              </w:rPr>
              <w:t>ul. Strażacka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47C3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E47C3" w:rsidRPr="009F0E5C" w:rsidRDefault="003E47C3" w:rsidP="0098659E">
            <w:pPr>
              <w:jc w:val="both"/>
              <w:rPr>
                <w:bCs/>
                <w:sz w:val="22"/>
                <w:szCs w:val="22"/>
              </w:rPr>
            </w:pPr>
            <w:r w:rsidRPr="003E47C3">
              <w:rPr>
                <w:bCs/>
                <w:sz w:val="22"/>
                <w:szCs w:val="22"/>
              </w:rPr>
              <w:t>43-382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E47C3">
              <w:rPr>
                <w:bCs/>
                <w:sz w:val="22"/>
                <w:szCs w:val="22"/>
              </w:rPr>
              <w:t>Bielsko-Biała</w:t>
            </w:r>
          </w:p>
          <w:p w:rsidR="003E47C3" w:rsidRPr="00D26ED6" w:rsidRDefault="003E47C3" w:rsidP="0098659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E47C3">
              <w:rPr>
                <w:b/>
                <w:sz w:val="22"/>
                <w:szCs w:val="22"/>
              </w:rPr>
              <w:t>6 510.00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E47C3" w:rsidRDefault="003E47C3" w:rsidP="0098659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693C54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843"/>
        <w:gridCol w:w="2268"/>
      </w:tblGrid>
      <w:tr w:rsidR="00693C54" w:rsidRPr="008567C7" w:rsidTr="00693C54">
        <w:trPr>
          <w:trHeight w:val="510"/>
        </w:trPr>
        <w:tc>
          <w:tcPr>
            <w:tcW w:w="709" w:type="dxa"/>
            <w:vAlign w:val="center"/>
          </w:tcPr>
          <w:p w:rsidR="00693C54" w:rsidRPr="008567C7" w:rsidRDefault="00693C5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693C54" w:rsidRPr="008567C7" w:rsidRDefault="00693C5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693C54" w:rsidRPr="008567C7" w:rsidRDefault="00693C5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93C54" w:rsidRPr="008567C7" w:rsidTr="00693C54">
        <w:tc>
          <w:tcPr>
            <w:tcW w:w="709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:rsidR="00693C54" w:rsidRPr="002B6761" w:rsidRDefault="00693C54" w:rsidP="00986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REMI Adam Krokowski</w:t>
            </w:r>
          </w:p>
          <w:p w:rsidR="00693C54" w:rsidRPr="008567C7" w:rsidRDefault="00693C54" w:rsidP="0098659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ul. Strażacka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93C54" w:rsidRPr="001B7815" w:rsidRDefault="00693C54" w:rsidP="0098659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43-382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51,00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91,00</w:t>
            </w:r>
          </w:p>
        </w:tc>
      </w:tr>
      <w:tr w:rsidR="00693C54" w:rsidRPr="008567C7" w:rsidTr="00693C54">
        <w:tc>
          <w:tcPr>
            <w:tcW w:w="709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693C54" w:rsidRPr="002B6761" w:rsidRDefault="00693C54" w:rsidP="00986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>MANUFAKTURA DRUKU Adam Olszyński, Jan Olszyński Spółka Cywilna</w:t>
            </w:r>
          </w:p>
          <w:p w:rsidR="00693C54" w:rsidRPr="008567C7" w:rsidRDefault="00693C54" w:rsidP="0098659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Rakowicka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93C54" w:rsidRPr="001B7815" w:rsidRDefault="00693C54" w:rsidP="0098659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31-521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27,01</w:t>
            </w:r>
          </w:p>
        </w:tc>
        <w:tc>
          <w:tcPr>
            <w:tcW w:w="2268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87,01</w:t>
            </w:r>
          </w:p>
        </w:tc>
      </w:tr>
      <w:tr w:rsidR="00693C54" w:rsidRPr="008567C7" w:rsidTr="00693C54">
        <w:tc>
          <w:tcPr>
            <w:tcW w:w="709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693C54" w:rsidRPr="002B6761" w:rsidRDefault="00693C54" w:rsidP="00986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>Zapol</w:t>
            </w:r>
            <w:proofErr w:type="spellEnd"/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Sobczyk </w:t>
            </w:r>
            <w:proofErr w:type="spellStart"/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>Sp.J</w:t>
            </w:r>
            <w:proofErr w:type="spellEnd"/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693C54" w:rsidRPr="008567C7" w:rsidRDefault="00693C54" w:rsidP="0098659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Piastów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93C54" w:rsidRPr="001B7815" w:rsidRDefault="00693C54" w:rsidP="0098659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71-062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55,20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30,60</w:t>
            </w:r>
          </w:p>
        </w:tc>
        <w:tc>
          <w:tcPr>
            <w:tcW w:w="2268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85,80</w:t>
            </w:r>
          </w:p>
        </w:tc>
      </w:tr>
      <w:tr w:rsidR="00693C54" w:rsidRPr="008567C7" w:rsidTr="00693C54">
        <w:tc>
          <w:tcPr>
            <w:tcW w:w="709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693C54" w:rsidRPr="002B6761" w:rsidRDefault="00693C54" w:rsidP="00986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>Know</w:t>
            </w:r>
            <w:proofErr w:type="spellEnd"/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How Piotr Kaczmarczyk</w:t>
            </w:r>
          </w:p>
          <w:p w:rsidR="00693C54" w:rsidRPr="008567C7" w:rsidRDefault="00693C54" w:rsidP="0098659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Podchruście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93C54" w:rsidRPr="001B7815" w:rsidRDefault="00693C54" w:rsidP="0098659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25,68</w:t>
            </w:r>
          </w:p>
        </w:tc>
        <w:tc>
          <w:tcPr>
            <w:tcW w:w="2268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85,68</w:t>
            </w:r>
          </w:p>
        </w:tc>
      </w:tr>
      <w:tr w:rsidR="00693C54" w:rsidRPr="008567C7" w:rsidTr="00693C54">
        <w:tc>
          <w:tcPr>
            <w:tcW w:w="709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693C54" w:rsidRPr="002B6761" w:rsidRDefault="00693C54" w:rsidP="0098659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3E47C3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</w:p>
          <w:p w:rsidR="00693C54" w:rsidRPr="008567C7" w:rsidRDefault="00693C54" w:rsidP="0098659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93C54" w:rsidRPr="001B7815" w:rsidRDefault="00693C54" w:rsidP="0098659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7C3">
              <w:rPr>
                <w:rFonts w:ascii="Times New Roman" w:hAnsi="Times New Roman" w:cs="Times New Roman"/>
                <w:bCs/>
                <w:sz w:val="18"/>
                <w:szCs w:val="18"/>
              </w:rPr>
              <w:t>Witobel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693C54" w:rsidRPr="008567C7" w:rsidRDefault="00693C54" w:rsidP="0098659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7C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F960D7" w:rsidRPr="00693C54" w:rsidRDefault="00693C54" w:rsidP="00F960D7">
      <w:pPr>
        <w:spacing w:line="360" w:lineRule="auto"/>
        <w:jc w:val="both"/>
        <w:rPr>
          <w:bCs/>
          <w:i/>
        </w:rPr>
      </w:pPr>
      <w:bookmarkStart w:id="2" w:name="_GoBack"/>
      <w:bookmarkEnd w:id="0"/>
      <w:r w:rsidRPr="00693C54">
        <w:rPr>
          <w:i/>
          <w:color w:val="000000"/>
        </w:rPr>
        <w:t>*nie przyznano punktów, gdyż oferta podlega odrzuceniu</w:t>
      </w:r>
      <w:bookmarkEnd w:id="2"/>
    </w:p>
    <w:sectPr w:rsidR="00F960D7" w:rsidRPr="00693C5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5A5" w:rsidRDefault="00A005A5">
      <w:r>
        <w:separator/>
      </w:r>
    </w:p>
  </w:endnote>
  <w:endnote w:type="continuationSeparator" w:id="0">
    <w:p w:rsidR="00A005A5" w:rsidRDefault="00A00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5A5" w:rsidRDefault="00A005A5">
      <w:r>
        <w:separator/>
      </w:r>
    </w:p>
  </w:footnote>
  <w:footnote w:type="continuationSeparator" w:id="0">
    <w:p w:rsidR="00A005A5" w:rsidRDefault="00A00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5A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47C3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3C54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05A5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3E1350"/>
  <w15:chartTrackingRefBased/>
  <w15:docId w15:val="{4EB3FADE-19B8-4F75-9A7A-95FA6A17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E47C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2024-08-14T07:45:00Z</cp:lastPrinted>
  <dcterms:created xsi:type="dcterms:W3CDTF">2024-08-14T07:45:00Z</dcterms:created>
  <dcterms:modified xsi:type="dcterms:W3CDTF">2024-08-14T07:45:00Z</dcterms:modified>
</cp:coreProperties>
</file>