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Pr="00C71F23" w:rsidRDefault="00A5503C" w:rsidP="00890B92">
      <w:pPr>
        <w:spacing w:after="240"/>
        <w:jc w:val="right"/>
        <w:rPr>
          <w:sz w:val="24"/>
          <w:szCs w:val="24"/>
        </w:rPr>
      </w:pPr>
      <w:r w:rsidRPr="00A5503C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A5503C">
        <w:rPr>
          <w:sz w:val="24"/>
          <w:szCs w:val="24"/>
        </w:rPr>
        <w:t>2024-08-14</w:t>
      </w:r>
    </w:p>
    <w:p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A5503C" w:rsidRPr="00A5503C">
        <w:rPr>
          <w:b/>
          <w:sz w:val="24"/>
          <w:szCs w:val="24"/>
        </w:rPr>
        <w:t>ZP/43/2024</w:t>
      </w:r>
      <w:r w:rsidR="00A80738" w:rsidRPr="00C71F23">
        <w:rPr>
          <w:sz w:val="24"/>
          <w:szCs w:val="24"/>
        </w:rPr>
        <w:tab/>
        <w:t xml:space="preserve"> 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A5503C" w:rsidRPr="00A5503C">
        <w:rPr>
          <w:sz w:val="22"/>
          <w:szCs w:val="22"/>
        </w:rPr>
        <w:t>przetarg</w:t>
      </w:r>
      <w:r w:rsidR="00CE0B0F">
        <w:rPr>
          <w:sz w:val="22"/>
          <w:szCs w:val="22"/>
        </w:rPr>
        <w:t>u</w:t>
      </w:r>
      <w:r w:rsidR="00A5503C" w:rsidRPr="00A5503C">
        <w:rPr>
          <w:sz w:val="22"/>
          <w:szCs w:val="22"/>
        </w:rPr>
        <w:t xml:space="preserve"> nieograniczon</w:t>
      </w:r>
      <w:r w:rsidR="00CE0B0F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:rsidR="00A80738" w:rsidRPr="00C71F23" w:rsidRDefault="00A550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503C">
        <w:rPr>
          <w:b/>
          <w:sz w:val="22"/>
          <w:szCs w:val="22"/>
        </w:rPr>
        <w:t>Zakup i dostawa wyrobów medycznych dla Apteki Szpitala II</w:t>
      </w:r>
    </w:p>
    <w:p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1 zamówienia w wysokości 6 223.80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2 zamówienia w wysokości 23 794.56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3 zamówienia w wysokości 38 689.92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4 zamówienia w wysokości 34 743.60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5 zamówienia w wysokości 3 790.80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6 zamówienia w wysokości 4 392.90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7 zamówienia w wysokości 5 551.20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8 zamówienia w wysokości 2 187.00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9 zamówienia w wysokości 596.16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10 zamówienia w wysokości 1 101.60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11 zamówienia w wysokości 297.00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12 zamówienia w wysokości 959.58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13 zamówienia w wysokości 3 434.40 zł brutto;</w:t>
            </w:r>
          </w:p>
        </w:tc>
      </w:tr>
      <w:tr w:rsidR="00A5503C" w:rsidRPr="00C71F23" w:rsidTr="008B57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503C" w:rsidRPr="00C71F23" w:rsidRDefault="00A5503C" w:rsidP="008B57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503C">
              <w:rPr>
                <w:sz w:val="24"/>
                <w:szCs w:val="24"/>
              </w:rPr>
              <w:t>części 14 zamówienia w wysokości 660.96 zł brutto;</w:t>
            </w:r>
          </w:p>
        </w:tc>
      </w:tr>
    </w:tbl>
    <w:p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C71F23" w:rsidRDefault="00CE0B0F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:rsidR="00CE0B0F" w:rsidRDefault="00CE0B0F" w:rsidP="00CE0B0F">
      <w:pPr>
        <w:ind w:left="6372" w:firstLine="708"/>
        <w:rPr>
          <w:sz w:val="24"/>
          <w:szCs w:val="24"/>
        </w:rPr>
      </w:pPr>
    </w:p>
    <w:p w:rsidR="00C236D3" w:rsidRPr="00C71F23" w:rsidRDefault="00A5503C" w:rsidP="00CE0B0F">
      <w:pPr>
        <w:ind w:left="6372" w:firstLine="708"/>
        <w:rPr>
          <w:sz w:val="22"/>
          <w:szCs w:val="22"/>
        </w:rPr>
      </w:pPr>
      <w:r w:rsidRPr="00A5503C">
        <w:rPr>
          <w:sz w:val="24"/>
          <w:szCs w:val="24"/>
        </w:rPr>
        <w:t>Urszula</w:t>
      </w:r>
      <w:r w:rsidR="00A80738" w:rsidRPr="00C71F23">
        <w:rPr>
          <w:sz w:val="24"/>
          <w:szCs w:val="24"/>
        </w:rPr>
        <w:t xml:space="preserve"> </w:t>
      </w:r>
      <w:r w:rsidRPr="00A5503C">
        <w:rPr>
          <w:sz w:val="24"/>
          <w:szCs w:val="24"/>
        </w:rPr>
        <w:t>Sojka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D7173" w:rsidRDefault="00BD7173">
      <w:r>
        <w:separator/>
      </w:r>
    </w:p>
  </w:endnote>
  <w:endnote w:type="continuationSeparator" w:id="0">
    <w:p w:rsidR="00BD7173" w:rsidRDefault="00BD7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D7173" w:rsidRDefault="00BD7173">
      <w:r>
        <w:separator/>
      </w:r>
    </w:p>
  </w:footnote>
  <w:footnote w:type="continuationSeparator" w:id="0">
    <w:p w:rsidR="00BD7173" w:rsidRDefault="00BD7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503C" w:rsidRDefault="00A55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503C" w:rsidRDefault="00A550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503C" w:rsidRDefault="00A550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17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5503C"/>
    <w:rsid w:val="00A80738"/>
    <w:rsid w:val="00BD7173"/>
    <w:rsid w:val="00BE7129"/>
    <w:rsid w:val="00C236D3"/>
    <w:rsid w:val="00C659E2"/>
    <w:rsid w:val="00C71F23"/>
    <w:rsid w:val="00C902DE"/>
    <w:rsid w:val="00CB0802"/>
    <w:rsid w:val="00CE0B0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4201D8"/>
  <w15:chartTrackingRefBased/>
  <w15:docId w15:val="{E42C70D6-FBD2-4866-9DAE-5D3B92B43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202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2024-08-14T06:16:00Z</cp:lastPrinted>
  <dcterms:created xsi:type="dcterms:W3CDTF">2024-08-14T06:14:00Z</dcterms:created>
  <dcterms:modified xsi:type="dcterms:W3CDTF">2024-08-14T06:18:00Z</dcterms:modified>
</cp:coreProperties>
</file>