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87B3C" w14:textId="77777777" w:rsidR="00B048DA" w:rsidRPr="00353FDC" w:rsidRDefault="00362970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362970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362970">
        <w:rPr>
          <w:rFonts w:ascii="Arial" w:hAnsi="Arial" w:cs="Arial"/>
        </w:rPr>
        <w:t>2024-08-13</w:t>
      </w:r>
    </w:p>
    <w:p w14:paraId="6D3C8788" w14:textId="77777777" w:rsidR="00B048DA" w:rsidRPr="00353FDC" w:rsidRDefault="00362970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362970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46286B56" w14:textId="77777777" w:rsidR="00B048DA" w:rsidRPr="00353FDC" w:rsidRDefault="00362970" w:rsidP="00B048DA">
      <w:pPr>
        <w:spacing w:line="360" w:lineRule="auto"/>
        <w:ind w:right="3969"/>
        <w:rPr>
          <w:rFonts w:ascii="Arial" w:hAnsi="Arial" w:cs="Arial"/>
        </w:rPr>
      </w:pPr>
      <w:r w:rsidRPr="00362970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362970">
        <w:rPr>
          <w:rFonts w:ascii="Arial" w:hAnsi="Arial" w:cs="Arial"/>
        </w:rPr>
        <w:t>66</w:t>
      </w:r>
    </w:p>
    <w:p w14:paraId="17AA90B2" w14:textId="77777777" w:rsidR="00B048DA" w:rsidRPr="00353FDC" w:rsidRDefault="00362970" w:rsidP="00B048DA">
      <w:pPr>
        <w:ind w:right="3969"/>
        <w:rPr>
          <w:rFonts w:ascii="Arial" w:hAnsi="Arial" w:cs="Arial"/>
        </w:rPr>
      </w:pPr>
      <w:r w:rsidRPr="00362970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362970">
        <w:rPr>
          <w:rFonts w:ascii="Arial" w:hAnsi="Arial" w:cs="Arial"/>
        </w:rPr>
        <w:t>Kraków</w:t>
      </w:r>
    </w:p>
    <w:p w14:paraId="057DB6F6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2E0BAFB" w14:textId="08693389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3C14A9A" w14:textId="21196D7A" w:rsidR="000B52D4" w:rsidRDefault="000B52D4" w:rsidP="000B52D4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Pismo, znak: SZP-271.15/24.67</w:t>
      </w:r>
      <w:r>
        <w:rPr>
          <w:rFonts w:ascii="Arial" w:hAnsi="Arial" w:cs="Arial"/>
          <w:bCs/>
          <w:sz w:val="18"/>
          <w:szCs w:val="18"/>
        </w:rPr>
        <w:t>9</w:t>
      </w:r>
      <w:r>
        <w:rPr>
          <w:rFonts w:ascii="Arial" w:hAnsi="Arial" w:cs="Arial"/>
          <w:bCs/>
          <w:sz w:val="18"/>
          <w:szCs w:val="18"/>
        </w:rPr>
        <w:t>.EJK</w:t>
      </w:r>
    </w:p>
    <w:p w14:paraId="46EAC218" w14:textId="77777777" w:rsidR="000B52D4" w:rsidRPr="00524B34" w:rsidRDefault="000B52D4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</w:p>
    <w:p w14:paraId="42721131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58E43ED1" w14:textId="77777777" w:rsidTr="00B048DA">
        <w:tc>
          <w:tcPr>
            <w:tcW w:w="9498" w:type="dxa"/>
            <w:shd w:val="clear" w:color="auto" w:fill="F2F2F2"/>
            <w:hideMark/>
          </w:tcPr>
          <w:p w14:paraId="2D0A4EC2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876A4F0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7F7C26AA" w14:textId="081F91EF" w:rsidR="009B26A7" w:rsidRPr="00353FDC" w:rsidRDefault="009B26A7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proofErr w:type="spellStart"/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</w:t>
            </w:r>
            <w:proofErr w:type="spellEnd"/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zadań 5 ,15,17</w:t>
            </w:r>
          </w:p>
        </w:tc>
      </w:tr>
    </w:tbl>
    <w:p w14:paraId="474AC9E4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1B30143C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32A43088" w14:textId="77777777" w:rsidTr="00B048DA">
        <w:tc>
          <w:tcPr>
            <w:tcW w:w="2269" w:type="dxa"/>
            <w:shd w:val="clear" w:color="auto" w:fill="auto"/>
          </w:tcPr>
          <w:p w14:paraId="1E85048F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700CB5B7" w14:textId="77777777" w:rsidR="00B048DA" w:rsidRPr="00353FDC" w:rsidRDefault="0036297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62970">
              <w:rPr>
                <w:rFonts w:ascii="Arial" w:hAnsi="Arial" w:cs="Arial"/>
                <w:bCs/>
              </w:rPr>
              <w:t>Dostawa wyrobów medycznych jednorazowych sterylnych - opatrunków specjalistycznych</w:t>
            </w:r>
          </w:p>
        </w:tc>
      </w:tr>
      <w:tr w:rsidR="00362970" w:rsidRPr="00353FDC" w14:paraId="5DEA299D" w14:textId="77777777" w:rsidTr="003A3E40">
        <w:tc>
          <w:tcPr>
            <w:tcW w:w="2269" w:type="dxa"/>
            <w:shd w:val="clear" w:color="auto" w:fill="auto"/>
          </w:tcPr>
          <w:p w14:paraId="5FE69F68" w14:textId="77777777" w:rsidR="00362970" w:rsidRPr="00353FDC" w:rsidRDefault="00362970" w:rsidP="003A3E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2D7E35FE" w14:textId="77777777" w:rsidR="00362970" w:rsidRPr="00353FDC" w:rsidRDefault="00362970" w:rsidP="003A3E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62970">
              <w:rPr>
                <w:rFonts w:ascii="Arial" w:hAnsi="Arial" w:cs="Arial"/>
                <w:bCs/>
              </w:rPr>
              <w:t>SZP-271-15/24</w:t>
            </w:r>
          </w:p>
        </w:tc>
      </w:tr>
    </w:tbl>
    <w:p w14:paraId="7B4B4BCA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2A789D5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362970" w:rsidRPr="00362970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362970" w:rsidRPr="00362970">
        <w:rPr>
          <w:rFonts w:ascii="Arial" w:hAnsi="Arial" w:cs="Arial"/>
        </w:rPr>
        <w:t>(</w:t>
      </w:r>
      <w:proofErr w:type="spellStart"/>
      <w:r w:rsidR="00362970" w:rsidRPr="00362970">
        <w:rPr>
          <w:rFonts w:ascii="Arial" w:hAnsi="Arial" w:cs="Arial"/>
        </w:rPr>
        <w:t>t.j</w:t>
      </w:r>
      <w:proofErr w:type="spellEnd"/>
      <w:r w:rsidR="00362970" w:rsidRPr="00362970">
        <w:rPr>
          <w:rFonts w:ascii="Arial" w:hAnsi="Arial" w:cs="Arial"/>
        </w:rPr>
        <w:t>. Dz. U. z 2023r. poz. 1605)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62970" w14:paraId="18E15943" w14:textId="77777777" w:rsidTr="003A3E40">
        <w:trPr>
          <w:cantSplit/>
        </w:trPr>
        <w:tc>
          <w:tcPr>
            <w:tcW w:w="9498" w:type="dxa"/>
          </w:tcPr>
          <w:p w14:paraId="6E82AD2B" w14:textId="77777777" w:rsidR="00362970" w:rsidRDefault="00362970" w:rsidP="003A3E4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62970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62970">
              <w:rPr>
                <w:rFonts w:ascii="Arial" w:hAnsi="Arial" w:cs="Arial"/>
                <w:color w:val="000000"/>
              </w:rPr>
              <w:t>Opatrunek do nosa</w:t>
            </w:r>
          </w:p>
          <w:p w14:paraId="263A334C" w14:textId="77777777" w:rsidR="00362970" w:rsidRPr="00B048DA" w:rsidRDefault="00362970" w:rsidP="003A3E4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62970">
              <w:rPr>
                <w:rFonts w:ascii="Arial" w:hAnsi="Arial" w:cs="Arial"/>
                <w:b/>
              </w:rPr>
              <w:t xml:space="preserve">MEDAG Aparatura Medyczna </w:t>
            </w:r>
            <w:proofErr w:type="spellStart"/>
            <w:r w:rsidRPr="00362970">
              <w:rPr>
                <w:rFonts w:ascii="Arial" w:hAnsi="Arial" w:cs="Arial"/>
                <w:b/>
              </w:rPr>
              <w:t>P.Augustynowicz</w:t>
            </w:r>
            <w:proofErr w:type="spellEnd"/>
            <w:r w:rsidRPr="00362970">
              <w:rPr>
                <w:rFonts w:ascii="Arial" w:hAnsi="Arial" w:cs="Arial"/>
                <w:b/>
              </w:rPr>
              <w:t xml:space="preserve"> Spółka Jawna</w:t>
            </w:r>
          </w:p>
          <w:p w14:paraId="21CEBB02" w14:textId="77777777" w:rsidR="00362970" w:rsidRDefault="00362970" w:rsidP="003A3E40">
            <w:pPr>
              <w:spacing w:line="360" w:lineRule="auto"/>
              <w:rPr>
                <w:rFonts w:ascii="Arial" w:hAnsi="Arial" w:cs="Arial"/>
                <w:bCs/>
              </w:rPr>
            </w:pPr>
            <w:r w:rsidRPr="00362970">
              <w:rPr>
                <w:rFonts w:ascii="Arial" w:hAnsi="Arial" w:cs="Arial"/>
                <w:bCs/>
              </w:rPr>
              <w:t>Brylantowa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62970">
              <w:rPr>
                <w:rFonts w:ascii="Arial" w:hAnsi="Arial" w:cs="Arial"/>
                <w:bCs/>
              </w:rPr>
              <w:t>24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362970">
              <w:rPr>
                <w:rFonts w:ascii="Arial" w:hAnsi="Arial" w:cs="Arial"/>
                <w:bCs/>
              </w:rPr>
              <w:t>/3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2E911BF" w14:textId="77777777" w:rsidR="00362970" w:rsidRPr="00B048DA" w:rsidRDefault="00362970" w:rsidP="003A3E40">
            <w:pPr>
              <w:spacing w:line="360" w:lineRule="auto"/>
              <w:rPr>
                <w:rFonts w:ascii="Arial" w:hAnsi="Arial" w:cs="Arial"/>
                <w:bCs/>
              </w:rPr>
            </w:pPr>
            <w:r w:rsidRPr="00362970">
              <w:rPr>
                <w:rFonts w:ascii="Arial" w:hAnsi="Arial" w:cs="Arial"/>
                <w:bCs/>
              </w:rPr>
              <w:t>52-214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62970">
              <w:rPr>
                <w:rFonts w:ascii="Arial" w:hAnsi="Arial" w:cs="Arial"/>
                <w:bCs/>
              </w:rPr>
              <w:t>Wrocław</w:t>
            </w:r>
          </w:p>
          <w:p w14:paraId="125A93F2" w14:textId="77777777" w:rsidR="00362970" w:rsidRPr="00B048DA" w:rsidRDefault="00362970" w:rsidP="003A3E4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62970">
              <w:rPr>
                <w:rFonts w:ascii="Arial" w:hAnsi="Arial" w:cs="Arial"/>
                <w:b/>
              </w:rPr>
              <w:t>16 092.00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7EA704C" w14:textId="77777777" w:rsidR="00362970" w:rsidRPr="00B048DA" w:rsidRDefault="00362970" w:rsidP="003A3E4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7E2F518" w14:textId="77777777" w:rsidR="00362970" w:rsidRPr="00B048DA" w:rsidRDefault="00362970" w:rsidP="003A3E4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62970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362970" w14:paraId="63AD0651" w14:textId="77777777" w:rsidTr="003A3E40">
        <w:trPr>
          <w:cantSplit/>
        </w:trPr>
        <w:tc>
          <w:tcPr>
            <w:tcW w:w="9498" w:type="dxa"/>
          </w:tcPr>
          <w:p w14:paraId="182A1404" w14:textId="77777777" w:rsidR="00362970" w:rsidRDefault="00362970" w:rsidP="003A3E4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362970">
              <w:rPr>
                <w:rFonts w:ascii="Arial" w:hAnsi="Arial" w:cs="Arial"/>
                <w:b/>
                <w:bCs/>
                <w:color w:val="000000"/>
              </w:rPr>
              <w:t>15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62970">
              <w:rPr>
                <w:rFonts w:ascii="Arial" w:hAnsi="Arial" w:cs="Arial"/>
                <w:color w:val="000000"/>
              </w:rPr>
              <w:t>Elastyczny opatrunek do nosa</w:t>
            </w:r>
          </w:p>
          <w:p w14:paraId="214EAB88" w14:textId="77777777" w:rsidR="00362970" w:rsidRPr="00B048DA" w:rsidRDefault="00362970" w:rsidP="003A3E4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62970">
              <w:rPr>
                <w:rFonts w:ascii="Arial" w:hAnsi="Arial" w:cs="Arial"/>
                <w:b/>
              </w:rPr>
              <w:t xml:space="preserve">MEDAG Aparatura Medyczna </w:t>
            </w:r>
            <w:proofErr w:type="spellStart"/>
            <w:r w:rsidRPr="00362970">
              <w:rPr>
                <w:rFonts w:ascii="Arial" w:hAnsi="Arial" w:cs="Arial"/>
                <w:b/>
              </w:rPr>
              <w:t>P.Augustynowicz</w:t>
            </w:r>
            <w:proofErr w:type="spellEnd"/>
            <w:r w:rsidRPr="00362970">
              <w:rPr>
                <w:rFonts w:ascii="Arial" w:hAnsi="Arial" w:cs="Arial"/>
                <w:b/>
              </w:rPr>
              <w:t xml:space="preserve"> Spółka Jawna</w:t>
            </w:r>
          </w:p>
          <w:p w14:paraId="62173E38" w14:textId="77777777" w:rsidR="00362970" w:rsidRDefault="00362970" w:rsidP="003A3E40">
            <w:pPr>
              <w:spacing w:line="360" w:lineRule="auto"/>
              <w:rPr>
                <w:rFonts w:ascii="Arial" w:hAnsi="Arial" w:cs="Arial"/>
                <w:bCs/>
              </w:rPr>
            </w:pPr>
            <w:r w:rsidRPr="00362970">
              <w:rPr>
                <w:rFonts w:ascii="Arial" w:hAnsi="Arial" w:cs="Arial"/>
                <w:bCs/>
              </w:rPr>
              <w:t>Brylantowa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62970">
              <w:rPr>
                <w:rFonts w:ascii="Arial" w:hAnsi="Arial" w:cs="Arial"/>
                <w:bCs/>
              </w:rPr>
              <w:t>24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362970">
              <w:rPr>
                <w:rFonts w:ascii="Arial" w:hAnsi="Arial" w:cs="Arial"/>
                <w:bCs/>
              </w:rPr>
              <w:t>/3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0BAE4ED" w14:textId="77777777" w:rsidR="00362970" w:rsidRPr="00B048DA" w:rsidRDefault="00362970" w:rsidP="003A3E40">
            <w:pPr>
              <w:spacing w:line="360" w:lineRule="auto"/>
              <w:rPr>
                <w:rFonts w:ascii="Arial" w:hAnsi="Arial" w:cs="Arial"/>
                <w:bCs/>
              </w:rPr>
            </w:pPr>
            <w:r w:rsidRPr="00362970">
              <w:rPr>
                <w:rFonts w:ascii="Arial" w:hAnsi="Arial" w:cs="Arial"/>
                <w:bCs/>
              </w:rPr>
              <w:t>52-214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62970">
              <w:rPr>
                <w:rFonts w:ascii="Arial" w:hAnsi="Arial" w:cs="Arial"/>
                <w:bCs/>
              </w:rPr>
              <w:t>Wrocław</w:t>
            </w:r>
          </w:p>
          <w:p w14:paraId="0CED383C" w14:textId="77777777" w:rsidR="00362970" w:rsidRPr="00B048DA" w:rsidRDefault="00362970" w:rsidP="003A3E4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62970">
              <w:rPr>
                <w:rFonts w:ascii="Arial" w:hAnsi="Arial" w:cs="Arial"/>
                <w:b/>
              </w:rPr>
              <w:t>18 360.00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3930B00" w14:textId="77777777" w:rsidR="00362970" w:rsidRPr="00B048DA" w:rsidRDefault="00362970" w:rsidP="003A3E4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B19B121" w14:textId="77777777" w:rsidR="00362970" w:rsidRPr="00B048DA" w:rsidRDefault="00362970" w:rsidP="003A3E4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62970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362970" w14:paraId="07B90F81" w14:textId="77777777" w:rsidTr="003A3E40">
        <w:trPr>
          <w:cantSplit/>
        </w:trPr>
        <w:tc>
          <w:tcPr>
            <w:tcW w:w="9498" w:type="dxa"/>
          </w:tcPr>
          <w:p w14:paraId="7FD84EA1" w14:textId="77777777" w:rsidR="00362970" w:rsidRDefault="00362970" w:rsidP="003A3E4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62970">
              <w:rPr>
                <w:rFonts w:ascii="Arial" w:hAnsi="Arial" w:cs="Arial"/>
                <w:b/>
                <w:bCs/>
                <w:color w:val="000000"/>
              </w:rPr>
              <w:t>17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362970">
              <w:rPr>
                <w:rFonts w:ascii="Arial" w:hAnsi="Arial" w:cs="Arial"/>
                <w:color w:val="000000"/>
              </w:rPr>
              <w:t>Staplery</w:t>
            </w:r>
            <w:proofErr w:type="spellEnd"/>
          </w:p>
          <w:p w14:paraId="284D6456" w14:textId="77777777" w:rsidR="00362970" w:rsidRPr="00B048DA" w:rsidRDefault="00362970" w:rsidP="003A3E4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362970">
              <w:rPr>
                <w:rFonts w:ascii="Arial" w:hAnsi="Arial" w:cs="Arial"/>
                <w:b/>
              </w:rPr>
              <w:t>Teleflex</w:t>
            </w:r>
            <w:proofErr w:type="spellEnd"/>
            <w:r w:rsidRPr="00362970">
              <w:rPr>
                <w:rFonts w:ascii="Arial" w:hAnsi="Arial" w:cs="Arial"/>
                <w:b/>
              </w:rPr>
              <w:t xml:space="preserve"> Polska sp. z o.o.</w:t>
            </w:r>
          </w:p>
          <w:p w14:paraId="3C0EF5CF" w14:textId="77777777" w:rsidR="00362970" w:rsidRDefault="00362970" w:rsidP="003A3E40">
            <w:pPr>
              <w:spacing w:line="360" w:lineRule="auto"/>
              <w:rPr>
                <w:rFonts w:ascii="Arial" w:hAnsi="Arial" w:cs="Arial"/>
                <w:bCs/>
              </w:rPr>
            </w:pPr>
            <w:r w:rsidRPr="00362970">
              <w:rPr>
                <w:rFonts w:ascii="Arial" w:hAnsi="Arial" w:cs="Arial"/>
                <w:bCs/>
              </w:rPr>
              <w:t>Żwirki i Wigury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62970">
              <w:rPr>
                <w:rFonts w:ascii="Arial" w:hAnsi="Arial" w:cs="Arial"/>
                <w:bCs/>
              </w:rPr>
              <w:t>16A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4F8D361" w14:textId="77777777" w:rsidR="00362970" w:rsidRPr="00B048DA" w:rsidRDefault="00362970" w:rsidP="003A3E40">
            <w:pPr>
              <w:spacing w:line="360" w:lineRule="auto"/>
              <w:rPr>
                <w:rFonts w:ascii="Arial" w:hAnsi="Arial" w:cs="Arial"/>
                <w:bCs/>
              </w:rPr>
            </w:pPr>
            <w:r w:rsidRPr="00362970">
              <w:rPr>
                <w:rFonts w:ascii="Arial" w:hAnsi="Arial" w:cs="Arial"/>
                <w:bCs/>
              </w:rPr>
              <w:t>02-092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62970">
              <w:rPr>
                <w:rFonts w:ascii="Arial" w:hAnsi="Arial" w:cs="Arial"/>
                <w:bCs/>
              </w:rPr>
              <w:t>Warszawa</w:t>
            </w:r>
          </w:p>
          <w:p w14:paraId="78D1E728" w14:textId="77777777" w:rsidR="00362970" w:rsidRPr="00B048DA" w:rsidRDefault="00362970" w:rsidP="003A3E4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62970">
              <w:rPr>
                <w:rFonts w:ascii="Arial" w:hAnsi="Arial" w:cs="Arial"/>
                <w:b/>
              </w:rPr>
              <w:t>8 478.00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79DEF35" w14:textId="77777777" w:rsidR="00362970" w:rsidRPr="00B048DA" w:rsidRDefault="00362970" w:rsidP="003A3E4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0EE7986" w14:textId="77777777" w:rsidR="00362970" w:rsidRPr="00B048DA" w:rsidRDefault="00362970" w:rsidP="003A3E4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62970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</w:tbl>
    <w:p w14:paraId="61948B39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1F3770B7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ADEEDD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B15001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570749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BF5BF4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362970" w14:paraId="5A8E31F1" w14:textId="77777777" w:rsidTr="003A3E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FA837" w14:textId="77777777" w:rsidR="00362970" w:rsidRPr="007D7932" w:rsidRDefault="00362970" w:rsidP="003A3E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6297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62970">
              <w:rPr>
                <w:rFonts w:ascii="Arial" w:hAnsi="Arial" w:cs="Arial"/>
                <w:sz w:val="22"/>
                <w:szCs w:val="22"/>
              </w:rPr>
              <w:t>Opatrunek do nosa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5042C" w14:textId="77777777" w:rsidR="00362970" w:rsidRPr="007D7932" w:rsidRDefault="00362970" w:rsidP="003A3E4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629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MEDAG Aparatura Medyczna </w:t>
            </w:r>
            <w:proofErr w:type="spellStart"/>
            <w:r w:rsidRPr="00362970">
              <w:rPr>
                <w:rFonts w:ascii="Arial" w:hAnsi="Arial" w:cs="Arial"/>
                <w:b/>
                <w:bCs/>
                <w:sz w:val="22"/>
                <w:szCs w:val="22"/>
              </w:rPr>
              <w:t>P.Augustynowicz</w:t>
            </w:r>
            <w:proofErr w:type="spellEnd"/>
            <w:r w:rsidRPr="003629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Jawna</w:t>
            </w:r>
          </w:p>
          <w:p w14:paraId="4D3DDCAF" w14:textId="77777777" w:rsidR="00362970" w:rsidRPr="007D7932" w:rsidRDefault="00362970" w:rsidP="003A3E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62970">
              <w:rPr>
                <w:rFonts w:ascii="Arial" w:hAnsi="Arial" w:cs="Arial"/>
                <w:sz w:val="22"/>
                <w:szCs w:val="22"/>
              </w:rPr>
              <w:t>Brylantowa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62970">
              <w:rPr>
                <w:rFonts w:ascii="Arial" w:hAnsi="Arial" w:cs="Arial"/>
                <w:sz w:val="22"/>
                <w:szCs w:val="22"/>
              </w:rPr>
              <w:t>24/3</w:t>
            </w:r>
          </w:p>
          <w:p w14:paraId="5947F11A" w14:textId="77777777" w:rsidR="00362970" w:rsidRPr="007D7932" w:rsidRDefault="00362970" w:rsidP="003A3E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62970">
              <w:rPr>
                <w:rFonts w:ascii="Arial" w:hAnsi="Arial" w:cs="Arial"/>
                <w:sz w:val="22"/>
                <w:szCs w:val="22"/>
              </w:rPr>
              <w:t>52-214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62970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94FE2" w14:textId="77777777" w:rsidR="00362970" w:rsidRPr="007D7932" w:rsidRDefault="00362970" w:rsidP="003A3E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629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A57FB" w14:textId="77777777" w:rsidR="00362970" w:rsidRPr="007D7932" w:rsidRDefault="00362970" w:rsidP="003A3E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629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62970" w14:paraId="275FD406" w14:textId="77777777" w:rsidTr="003A3E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39A95" w14:textId="77777777" w:rsidR="00362970" w:rsidRPr="007D7932" w:rsidRDefault="00362970" w:rsidP="003A3E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62970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62970">
              <w:rPr>
                <w:rFonts w:ascii="Arial" w:hAnsi="Arial" w:cs="Arial"/>
                <w:sz w:val="22"/>
                <w:szCs w:val="22"/>
              </w:rPr>
              <w:t>Elastyczny opatrunek do nosa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E0ECF" w14:textId="77777777" w:rsidR="00362970" w:rsidRPr="007D7932" w:rsidRDefault="00362970" w:rsidP="003A3E4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629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MEDAG Aparatura Medyczna </w:t>
            </w:r>
            <w:proofErr w:type="spellStart"/>
            <w:r w:rsidRPr="00362970">
              <w:rPr>
                <w:rFonts w:ascii="Arial" w:hAnsi="Arial" w:cs="Arial"/>
                <w:b/>
                <w:bCs/>
                <w:sz w:val="22"/>
                <w:szCs w:val="22"/>
              </w:rPr>
              <w:t>P.Augustynowicz</w:t>
            </w:r>
            <w:proofErr w:type="spellEnd"/>
            <w:r w:rsidRPr="003629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Jawna</w:t>
            </w:r>
          </w:p>
          <w:p w14:paraId="36BAFC62" w14:textId="77777777" w:rsidR="00362970" w:rsidRPr="007D7932" w:rsidRDefault="00362970" w:rsidP="003A3E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62970">
              <w:rPr>
                <w:rFonts w:ascii="Arial" w:hAnsi="Arial" w:cs="Arial"/>
                <w:sz w:val="22"/>
                <w:szCs w:val="22"/>
              </w:rPr>
              <w:t>Brylantowa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62970">
              <w:rPr>
                <w:rFonts w:ascii="Arial" w:hAnsi="Arial" w:cs="Arial"/>
                <w:sz w:val="22"/>
                <w:szCs w:val="22"/>
              </w:rPr>
              <w:t>24/3</w:t>
            </w:r>
          </w:p>
          <w:p w14:paraId="3E7105A2" w14:textId="77777777" w:rsidR="00362970" w:rsidRPr="007D7932" w:rsidRDefault="00362970" w:rsidP="003A3E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62970">
              <w:rPr>
                <w:rFonts w:ascii="Arial" w:hAnsi="Arial" w:cs="Arial"/>
                <w:sz w:val="22"/>
                <w:szCs w:val="22"/>
              </w:rPr>
              <w:t>52-214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62970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1DD03" w14:textId="77777777" w:rsidR="00362970" w:rsidRPr="007D7932" w:rsidRDefault="00362970" w:rsidP="003A3E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629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888AB" w14:textId="77777777" w:rsidR="00362970" w:rsidRPr="007D7932" w:rsidRDefault="00362970" w:rsidP="003A3E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629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62970" w14:paraId="1D7A9277" w14:textId="77777777" w:rsidTr="003A3E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27C96" w14:textId="77777777" w:rsidR="00362970" w:rsidRPr="007D7932" w:rsidRDefault="00362970" w:rsidP="003A3E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62970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362970">
              <w:rPr>
                <w:rFonts w:ascii="Arial" w:hAnsi="Arial" w:cs="Arial"/>
                <w:sz w:val="22"/>
                <w:szCs w:val="22"/>
              </w:rPr>
              <w:t>Staplery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268A6" w14:textId="77777777" w:rsidR="00362970" w:rsidRPr="007D7932" w:rsidRDefault="00362970" w:rsidP="003A3E4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62970">
              <w:rPr>
                <w:rFonts w:ascii="Arial" w:hAnsi="Arial" w:cs="Arial"/>
                <w:b/>
                <w:bCs/>
                <w:sz w:val="22"/>
                <w:szCs w:val="22"/>
              </w:rPr>
              <w:t>Teleflex</w:t>
            </w:r>
            <w:proofErr w:type="spellEnd"/>
            <w:r w:rsidRPr="003629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56858032" w14:textId="77777777" w:rsidR="00362970" w:rsidRPr="007D7932" w:rsidRDefault="00362970" w:rsidP="003A3E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62970">
              <w:rPr>
                <w:rFonts w:ascii="Arial" w:hAnsi="Arial" w:cs="Arial"/>
                <w:sz w:val="22"/>
                <w:szCs w:val="22"/>
              </w:rPr>
              <w:t>Żwirki i Wigury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62970">
              <w:rPr>
                <w:rFonts w:ascii="Arial" w:hAnsi="Arial" w:cs="Arial"/>
                <w:sz w:val="22"/>
                <w:szCs w:val="22"/>
              </w:rPr>
              <w:t>16A</w:t>
            </w:r>
          </w:p>
          <w:p w14:paraId="5A93DA79" w14:textId="77777777" w:rsidR="00362970" w:rsidRPr="007D7932" w:rsidRDefault="00362970" w:rsidP="003A3E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62970">
              <w:rPr>
                <w:rFonts w:ascii="Arial" w:hAnsi="Arial" w:cs="Arial"/>
                <w:sz w:val="22"/>
                <w:szCs w:val="22"/>
              </w:rPr>
              <w:t>02-092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6297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14BC4" w14:textId="77777777" w:rsidR="00362970" w:rsidRPr="007D7932" w:rsidRDefault="00362970" w:rsidP="003A3E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629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4890C" w14:textId="77777777" w:rsidR="00362970" w:rsidRPr="007D7932" w:rsidRDefault="00362970" w:rsidP="003A3E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629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2519183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250ED" w14:textId="77777777" w:rsidR="00C329C2" w:rsidRDefault="00C329C2">
      <w:r>
        <w:separator/>
      </w:r>
    </w:p>
  </w:endnote>
  <w:endnote w:type="continuationSeparator" w:id="0">
    <w:p w14:paraId="6176DB22" w14:textId="77777777" w:rsidR="00C329C2" w:rsidRDefault="00C32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E21D6" w14:textId="77777777" w:rsidR="00362970" w:rsidRDefault="003629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3ABFE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4C9F555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2D59159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8B18E" w14:textId="77777777" w:rsidR="00362970" w:rsidRDefault="003629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8D02F" w14:textId="77777777" w:rsidR="00C329C2" w:rsidRDefault="00C329C2">
      <w:r>
        <w:separator/>
      </w:r>
    </w:p>
  </w:footnote>
  <w:footnote w:type="continuationSeparator" w:id="0">
    <w:p w14:paraId="329F08C0" w14:textId="77777777" w:rsidR="00C329C2" w:rsidRDefault="00C32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62BD5" w14:textId="77777777" w:rsidR="00362970" w:rsidRDefault="003629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E9354" w14:textId="77777777" w:rsidR="00362970" w:rsidRDefault="003629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25BA3" w14:textId="77777777" w:rsidR="00362970" w:rsidRDefault="003629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29C2"/>
    <w:rsid w:val="00022322"/>
    <w:rsid w:val="00042497"/>
    <w:rsid w:val="000B52D4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6297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B26A7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329C2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AA0980"/>
  <w15:chartTrackingRefBased/>
  <w15:docId w15:val="{B09133B8-EF8A-4663-96CD-D3E01C786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459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4</cp:revision>
  <cp:lastPrinted>1899-12-31T23:00:00Z</cp:lastPrinted>
  <dcterms:created xsi:type="dcterms:W3CDTF">2024-08-13T11:10:00Z</dcterms:created>
  <dcterms:modified xsi:type="dcterms:W3CDTF">2024-08-13T11:19:00Z</dcterms:modified>
</cp:coreProperties>
</file>