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B0D2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468D0" w:rsidRDefault="00F468D0" w:rsidP="00F468D0">
      <w:pPr>
        <w:spacing w:line="360" w:lineRule="auto"/>
      </w:pPr>
      <w:r>
        <w:t>Do: Nazwa i siedziba Zamawiającego: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F6255" w:rsidRPr="00DF6255">
        <w:rPr>
          <w:b/>
        </w:rPr>
        <w:t xml:space="preserve">Dostawa 2 </w:t>
      </w:r>
      <w:proofErr w:type="spellStart"/>
      <w:r w:rsidR="00DF6255" w:rsidRPr="00DF6255">
        <w:rPr>
          <w:b/>
        </w:rPr>
        <w:t>szt.komputera</w:t>
      </w:r>
      <w:proofErr w:type="spellEnd"/>
      <w:r w:rsidR="00DF6255" w:rsidRPr="00DF6255">
        <w:rPr>
          <w:b/>
        </w:rPr>
        <w:t xml:space="preserve"> przenośnego oraz 2 </w:t>
      </w:r>
      <w:proofErr w:type="spellStart"/>
      <w:r w:rsidR="00DF6255" w:rsidRPr="00DF6255">
        <w:rPr>
          <w:b/>
        </w:rPr>
        <w:t>szt.tabletów</w:t>
      </w:r>
      <w:proofErr w:type="spellEnd"/>
      <w:r w:rsidR="00DF6255" w:rsidRPr="00DF6255">
        <w:rPr>
          <w:b/>
        </w:rPr>
        <w:t xml:space="preserve"> - DE-dzp.272-432/24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2"/>
        <w:gridCol w:w="1731"/>
        <w:gridCol w:w="1611"/>
        <w:gridCol w:w="799"/>
        <w:gridCol w:w="1559"/>
        <w:gridCol w:w="1738"/>
        <w:gridCol w:w="1090"/>
      </w:tblGrid>
      <w:tr w:rsidR="00DF6255" w:rsidTr="00DF6255">
        <w:tc>
          <w:tcPr>
            <w:tcW w:w="532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 w:rsidRPr="00DF6255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731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1611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Producent i model</w:t>
            </w:r>
          </w:p>
        </w:tc>
        <w:tc>
          <w:tcPr>
            <w:tcW w:w="799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Ilość szt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738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90" w:type="dxa"/>
          </w:tcPr>
          <w:p w:rsidR="00DF6255" w:rsidRPr="00DF6255" w:rsidRDefault="00DF6255" w:rsidP="008D2AB8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F6255">
              <w:rPr>
                <w:b/>
                <w:sz w:val="22"/>
                <w:szCs w:val="22"/>
              </w:rPr>
              <w:t>Wartość brutto</w:t>
            </w:r>
          </w:p>
        </w:tc>
      </w:tr>
      <w:tr w:rsidR="00DF6255" w:rsidTr="00DF6255">
        <w:tc>
          <w:tcPr>
            <w:tcW w:w="532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3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Komputer przenośny</w:t>
            </w:r>
          </w:p>
        </w:tc>
        <w:tc>
          <w:tcPr>
            <w:tcW w:w="161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9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 szt.</w:t>
            </w:r>
          </w:p>
        </w:tc>
        <w:tc>
          <w:tcPr>
            <w:tcW w:w="155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38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F6255" w:rsidTr="00DF6255">
        <w:tc>
          <w:tcPr>
            <w:tcW w:w="532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3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Tablet 13’ z klawiaturą, rysikiem i etui</w:t>
            </w:r>
          </w:p>
        </w:tc>
        <w:tc>
          <w:tcPr>
            <w:tcW w:w="161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9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5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38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F6255" w:rsidTr="00DF6255">
        <w:tc>
          <w:tcPr>
            <w:tcW w:w="532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3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Tablet 11’ z klawiaturą, rysikiem i etui</w:t>
            </w:r>
          </w:p>
        </w:tc>
        <w:tc>
          <w:tcPr>
            <w:tcW w:w="1611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79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 szt.</w:t>
            </w:r>
          </w:p>
        </w:tc>
        <w:tc>
          <w:tcPr>
            <w:tcW w:w="1559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38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F6255" w:rsidTr="00801196">
        <w:tc>
          <w:tcPr>
            <w:tcW w:w="532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700" w:type="dxa"/>
            <w:gridSpan w:val="4"/>
          </w:tcPr>
          <w:p w:rsidR="00DF6255" w:rsidRDefault="00DF6255" w:rsidP="00DF6255">
            <w:pPr>
              <w:widowControl w:val="0"/>
              <w:spacing w:line="264" w:lineRule="auto"/>
              <w:ind w:right="1"/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  <w:p w:rsidR="00DF6255" w:rsidRPr="00DF6255" w:rsidRDefault="00DF6255" w:rsidP="00DF6255">
            <w:pPr>
              <w:widowControl w:val="0"/>
              <w:spacing w:line="264" w:lineRule="auto"/>
              <w:ind w:right="1"/>
              <w:jc w:val="center"/>
              <w:rPr>
                <w:b/>
                <w:i/>
                <w:sz w:val="22"/>
                <w:szCs w:val="22"/>
              </w:rPr>
            </w:pPr>
            <w:r w:rsidRPr="00DF6255">
              <w:rPr>
                <w:b/>
                <w:i/>
                <w:sz w:val="22"/>
                <w:szCs w:val="22"/>
              </w:rPr>
              <w:t>(słownie brutto: …………</w:t>
            </w:r>
            <w:r>
              <w:rPr>
                <w:b/>
                <w:i/>
                <w:sz w:val="22"/>
                <w:szCs w:val="22"/>
              </w:rPr>
              <w:t>…………</w:t>
            </w:r>
            <w:r w:rsidRPr="00DF6255">
              <w:rPr>
                <w:b/>
                <w:i/>
                <w:sz w:val="22"/>
                <w:szCs w:val="22"/>
              </w:rPr>
              <w:t>…………………….…..)</w:t>
            </w:r>
          </w:p>
        </w:tc>
        <w:tc>
          <w:tcPr>
            <w:tcW w:w="1738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090" w:type="dxa"/>
          </w:tcPr>
          <w:p w:rsidR="00DF6255" w:rsidRDefault="00DF6255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:rsidR="00DF6255" w:rsidRDefault="00DF6255" w:rsidP="008D2AB8">
      <w:pPr>
        <w:widowControl w:val="0"/>
        <w:spacing w:line="264" w:lineRule="auto"/>
        <w:ind w:right="1"/>
        <w:rPr>
          <w:b/>
        </w:rPr>
      </w:pPr>
    </w:p>
    <w:p w:rsidR="00F42AD9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</w:t>
      </w:r>
      <w:r w:rsidR="00F468D0">
        <w:t xml:space="preserve"> dni od daty podpisania umowy </w:t>
      </w:r>
      <w:r w:rsidR="00DF6255">
        <w:t>(</w:t>
      </w:r>
      <w:r w:rsidR="00DF6255"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904A37">
        <w:rPr>
          <w:b/>
        </w:rPr>
        <w:t xml:space="preserve">producenta </w:t>
      </w:r>
      <w:bookmarkStart w:id="0" w:name="_GoBack"/>
      <w:bookmarkEnd w:id="0"/>
      <w:r>
        <w:rPr>
          <w:b/>
        </w:rPr>
        <w:t>wynosi:</w:t>
      </w:r>
      <w:r w:rsidRPr="00FB1B4F">
        <w:t xml:space="preserve"> ……</w:t>
      </w:r>
      <w:r w:rsidR="00F468D0">
        <w:t xml:space="preserve"> miesięcy* </w:t>
      </w:r>
      <w:r>
        <w:t>(</w:t>
      </w:r>
      <w:r w:rsidRPr="0022732C">
        <w:rPr>
          <w:i/>
          <w:highlight w:val="yellow"/>
        </w:rPr>
        <w:t>kryterium oceny ofert)</w:t>
      </w:r>
    </w:p>
    <w:p w:rsidR="00F468D0" w:rsidRPr="00F468D0" w:rsidRDefault="00F468D0" w:rsidP="00F468D0">
      <w:pPr>
        <w:pStyle w:val="Tekstpodstawowy"/>
        <w:suppressAutoHyphens/>
        <w:autoSpaceDN w:val="0"/>
        <w:spacing w:line="240" w:lineRule="auto"/>
        <w:rPr>
          <w:b w:val="0"/>
          <w:bCs/>
          <w:i/>
          <w:sz w:val="22"/>
          <w:szCs w:val="22"/>
        </w:rPr>
      </w:pPr>
      <w:r w:rsidRPr="00F468D0">
        <w:rPr>
          <w:b w:val="0"/>
          <w:bCs/>
          <w:i/>
          <w:sz w:val="22"/>
          <w:szCs w:val="22"/>
        </w:rPr>
        <w:t>*W przypadku nie podania okresu gwarancji, Zamawiający przyjmie minimalny okres gwarancji wskazany w SWZ</w:t>
      </w:r>
    </w:p>
    <w:p w:rsidR="00F468D0" w:rsidRDefault="00F468D0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DF6255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</w:p>
    <w:p w:rsidR="00F468D0" w:rsidRDefault="00F468D0" w:rsidP="00DF6255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468D0" w:rsidRDefault="00F468D0" w:rsidP="00DF625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240D9" w:rsidRDefault="002240D9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Serwis urządzenia realizowany będzie przez producenta lub autoryzowanego partnera serwisowego producenta,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przez …………………………………………………………. (należy wpisać </w:t>
      </w:r>
      <w:r w:rsidR="004005B8">
        <w:rPr>
          <w:sz w:val="22"/>
          <w:szCs w:val="22"/>
        </w:rPr>
        <w:t>podmiot świadczący usługi serwisowe)</w:t>
      </w:r>
    </w:p>
    <w:p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468D0" w:rsidRDefault="00F468D0" w:rsidP="00DF625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68D0" w:rsidRDefault="00F468D0" w:rsidP="00DF625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 w:rsidP="00DF625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468D0" w:rsidRDefault="00F468D0" w:rsidP="00DF6255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F468D0" w:rsidRDefault="00F468D0" w:rsidP="00DF6255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468D0" w:rsidRDefault="00F468D0" w:rsidP="00DF625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468D0" w:rsidRDefault="00F468D0" w:rsidP="00DF625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468D0" w:rsidRDefault="00F468D0" w:rsidP="00DF6255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468D0" w:rsidRDefault="00F468D0" w:rsidP="00DF6255">
      <w:pPr>
        <w:ind w:left="1440"/>
        <w:jc w:val="both"/>
        <w:rPr>
          <w:sz w:val="22"/>
          <w:szCs w:val="22"/>
        </w:rPr>
      </w:pPr>
    </w:p>
    <w:p w:rsidR="00F468D0" w:rsidRDefault="00F468D0" w:rsidP="00DF6255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238" w:rsidRDefault="00987238">
      <w:r>
        <w:separator/>
      </w:r>
    </w:p>
  </w:endnote>
  <w:endnote w:type="continuationSeparator" w:id="0">
    <w:p w:rsidR="00987238" w:rsidRDefault="0098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238" w:rsidRDefault="00987238">
      <w:r>
        <w:separator/>
      </w:r>
    </w:p>
  </w:footnote>
  <w:footnote w:type="continuationSeparator" w:id="0">
    <w:p w:rsidR="00987238" w:rsidRDefault="0098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0D9"/>
    <w:rsid w:val="002723B0"/>
    <w:rsid w:val="00315A4A"/>
    <w:rsid w:val="004005B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7AEE"/>
    <w:rsid w:val="007748F0"/>
    <w:rsid w:val="007A3EF1"/>
    <w:rsid w:val="007A4321"/>
    <w:rsid w:val="00833933"/>
    <w:rsid w:val="00853083"/>
    <w:rsid w:val="008B2F0C"/>
    <w:rsid w:val="008B4928"/>
    <w:rsid w:val="008D2AB8"/>
    <w:rsid w:val="008F1C66"/>
    <w:rsid w:val="00904A37"/>
    <w:rsid w:val="0096722A"/>
    <w:rsid w:val="00970FE4"/>
    <w:rsid w:val="00987238"/>
    <w:rsid w:val="00A0022B"/>
    <w:rsid w:val="00A11278"/>
    <w:rsid w:val="00A346FE"/>
    <w:rsid w:val="00A47B4D"/>
    <w:rsid w:val="00A83018"/>
    <w:rsid w:val="00B774DC"/>
    <w:rsid w:val="00BA44C3"/>
    <w:rsid w:val="00C969A6"/>
    <w:rsid w:val="00CA7D36"/>
    <w:rsid w:val="00D24208"/>
    <w:rsid w:val="00D45740"/>
    <w:rsid w:val="00D60C38"/>
    <w:rsid w:val="00D66893"/>
    <w:rsid w:val="00D90ACB"/>
    <w:rsid w:val="00DC1500"/>
    <w:rsid w:val="00DF6255"/>
    <w:rsid w:val="00E44371"/>
    <w:rsid w:val="00E949B0"/>
    <w:rsid w:val="00EC0BEA"/>
    <w:rsid w:val="00F00591"/>
    <w:rsid w:val="00F42AD9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1EA894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F62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ACC2E-C884-4DC5-999F-80837BFE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540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2024-08-07T10:29:00Z</dcterms:created>
  <dcterms:modified xsi:type="dcterms:W3CDTF">2024-08-12T09:40:00Z</dcterms:modified>
</cp:coreProperties>
</file>