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07B6F" w14:textId="4D3E2687" w:rsidR="00FB7F50" w:rsidRPr="002245BE" w:rsidRDefault="00F91C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1C0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75C9F">
        <w:rPr>
          <w:sz w:val="22"/>
          <w:szCs w:val="22"/>
        </w:rPr>
        <w:t>13.08.2024</w:t>
      </w:r>
    </w:p>
    <w:p w14:paraId="79DC1D6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C5FD3BB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534A571E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65FCFDDA" w14:textId="77777777" w:rsidR="002032C0" w:rsidRPr="002032C0" w:rsidRDefault="002032C0" w:rsidP="002032C0">
      <w:r w:rsidRPr="002032C0">
        <w:t>ul. Prądnicka 35-37</w:t>
      </w:r>
    </w:p>
    <w:p w14:paraId="35A379E0" w14:textId="77777777" w:rsidR="002032C0" w:rsidRPr="002032C0" w:rsidRDefault="002032C0" w:rsidP="002032C0">
      <w:r w:rsidRPr="002032C0">
        <w:t>31-202 Kraków</w:t>
      </w:r>
    </w:p>
    <w:p w14:paraId="5B874C8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D9E9D0" w14:textId="490E0B71" w:rsidR="008642B3" w:rsidRDefault="008642B3" w:rsidP="005F4B8B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371D6">
        <w:rPr>
          <w:b/>
          <w:sz w:val="28"/>
        </w:rPr>
        <w:t xml:space="preserve"> w zakresie pakiet</w:t>
      </w:r>
      <w:r w:rsidR="002E2054">
        <w:rPr>
          <w:b/>
          <w:sz w:val="28"/>
        </w:rPr>
        <w:t>u</w:t>
      </w:r>
      <w:r w:rsidR="007371D6">
        <w:rPr>
          <w:b/>
          <w:sz w:val="28"/>
        </w:rPr>
        <w:t xml:space="preserve"> </w:t>
      </w:r>
      <w:r w:rsidR="005F4B8B">
        <w:rPr>
          <w:b/>
          <w:sz w:val="28"/>
        </w:rPr>
        <w:t>6</w:t>
      </w:r>
    </w:p>
    <w:p w14:paraId="60EBAF7F" w14:textId="77777777" w:rsidR="007371D6" w:rsidRDefault="007371D6" w:rsidP="007371D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91C06" w:rsidRPr="00607F9B" w14:paraId="7F125565" w14:textId="77777777" w:rsidTr="00F414E7">
        <w:trPr>
          <w:trHeight w:val="638"/>
        </w:trPr>
        <w:tc>
          <w:tcPr>
            <w:tcW w:w="959" w:type="dxa"/>
            <w:shd w:val="clear" w:color="auto" w:fill="auto"/>
          </w:tcPr>
          <w:p w14:paraId="4CB87A4C" w14:textId="77777777" w:rsidR="00F91C06" w:rsidRPr="00607F9B" w:rsidRDefault="00F91C06" w:rsidP="00F414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38834F" w14:textId="77777777" w:rsidR="00F91C06" w:rsidRPr="00607F9B" w:rsidRDefault="00F91C06" w:rsidP="00F414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1C06">
              <w:rPr>
                <w:sz w:val="22"/>
                <w:szCs w:val="22"/>
              </w:rPr>
              <w:t>przetarg</w:t>
            </w:r>
            <w:r w:rsidR="007371D6">
              <w:rPr>
                <w:sz w:val="22"/>
                <w:szCs w:val="22"/>
              </w:rPr>
              <w:t>u</w:t>
            </w:r>
            <w:r w:rsidRPr="00F91C06">
              <w:rPr>
                <w:sz w:val="22"/>
                <w:szCs w:val="22"/>
              </w:rPr>
              <w:t xml:space="preserve"> nieograniczon</w:t>
            </w:r>
            <w:r w:rsidR="007371D6">
              <w:rPr>
                <w:sz w:val="22"/>
                <w:szCs w:val="22"/>
              </w:rPr>
              <w:t xml:space="preserve">ego 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1C06">
              <w:rPr>
                <w:b/>
                <w:bCs/>
                <w:sz w:val="22"/>
                <w:szCs w:val="22"/>
              </w:rPr>
              <w:t>Zakup i dostawa wyrobów medycznych dla Apteki Szpitala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1C06">
              <w:rPr>
                <w:b/>
                <w:sz w:val="22"/>
                <w:szCs w:val="22"/>
              </w:rPr>
              <w:t>ZP/24/2024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D6312E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91C06" w14:paraId="38EE6416" w14:textId="77777777" w:rsidTr="005F4B8B">
        <w:trPr>
          <w:cantSplit/>
        </w:trPr>
        <w:tc>
          <w:tcPr>
            <w:tcW w:w="9072" w:type="dxa"/>
          </w:tcPr>
          <w:p w14:paraId="4B6D3176" w14:textId="77777777" w:rsidR="005F4B8B" w:rsidRPr="005F4B8B" w:rsidRDefault="005F4B8B" w:rsidP="005F4B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F4B8B">
              <w:rPr>
                <w:b/>
                <w:sz w:val="22"/>
                <w:szCs w:val="22"/>
              </w:rPr>
              <w:t>Lohmann&amp;Rauscher Polska Sp. z o.o.</w:t>
            </w:r>
          </w:p>
          <w:p w14:paraId="370F4ED0" w14:textId="77777777" w:rsidR="005F4B8B" w:rsidRPr="005F4B8B" w:rsidRDefault="005F4B8B" w:rsidP="005F4B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F4B8B">
              <w:rPr>
                <w:b/>
                <w:sz w:val="22"/>
                <w:szCs w:val="22"/>
              </w:rPr>
              <w:t xml:space="preserve">ul. Moniuszki 14 </w:t>
            </w:r>
          </w:p>
          <w:p w14:paraId="5B169B8C" w14:textId="614F5E52" w:rsidR="007371D6" w:rsidRDefault="005F4B8B" w:rsidP="005F4B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F4B8B">
              <w:rPr>
                <w:b/>
                <w:sz w:val="22"/>
                <w:szCs w:val="22"/>
              </w:rPr>
              <w:t>95-200 Pabianice</w:t>
            </w:r>
          </w:p>
          <w:p w14:paraId="145BB81D" w14:textId="77777777" w:rsidR="005F4B8B" w:rsidRDefault="005F4B8B" w:rsidP="00F414E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5F4B8B">
              <w:rPr>
                <w:sz w:val="22"/>
                <w:szCs w:val="22"/>
              </w:rPr>
              <w:t>Pakiet 6 – Jałowe serwety z włókniny jednorazowego użycia</w:t>
            </w:r>
          </w:p>
          <w:p w14:paraId="56DEB2C6" w14:textId="2845AF1D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7D45E0" w14:textId="6FC55B52" w:rsidR="00F91C06" w:rsidRDefault="005F4B8B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F4B8B">
              <w:t>Jedyna oferta spełniająca wymagania  Zamawiającego.</w:t>
            </w:r>
          </w:p>
        </w:tc>
      </w:tr>
    </w:tbl>
    <w:p w14:paraId="330BC33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1984"/>
        <w:gridCol w:w="1560"/>
      </w:tblGrid>
      <w:tr w:rsidR="00211A34" w:rsidRPr="00834EF4" w14:paraId="278E9141" w14:textId="77777777" w:rsidTr="00E419A0">
        <w:tc>
          <w:tcPr>
            <w:tcW w:w="2169" w:type="dxa"/>
            <w:shd w:val="clear" w:color="auto" w:fill="F3F3F3"/>
            <w:vAlign w:val="center"/>
          </w:tcPr>
          <w:p w14:paraId="654DE003" w14:textId="77777777" w:rsidR="00211A34" w:rsidRPr="005F4B8B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5F4B8B">
              <w:rPr>
                <w:b/>
                <w:sz w:val="20"/>
                <w:szCs w:val="20"/>
              </w:rPr>
              <w:t>Zadanie częściowe</w:t>
            </w:r>
          </w:p>
          <w:p w14:paraId="7797BFA8" w14:textId="77777777" w:rsidR="0057114B" w:rsidRPr="005F4B8B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F4B8B"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360" w:type="dxa"/>
            <w:shd w:val="clear" w:color="auto" w:fill="F3F3F3"/>
          </w:tcPr>
          <w:p w14:paraId="13A097CE" w14:textId="77777777" w:rsidR="00211A34" w:rsidRPr="005F4B8B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F4B8B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12EC7269" w14:textId="77777777" w:rsidR="00211A34" w:rsidRPr="005F4B8B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F4B8B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3EDDEF1" w14:textId="77777777" w:rsidR="00211A34" w:rsidRPr="005F4B8B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F4B8B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F4B8B" w:rsidRPr="00834EF4" w14:paraId="51498511" w14:textId="77777777" w:rsidTr="00D44B1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2BF4" w14:textId="6F09C0D2" w:rsidR="005F4B8B" w:rsidRPr="005F4B8B" w:rsidRDefault="005F4B8B" w:rsidP="005F4B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4B8B">
              <w:rPr>
                <w:sz w:val="20"/>
                <w:szCs w:val="20"/>
              </w:rPr>
              <w:t>6 - Pakiet 6 – Jałowe serwety z włókniny jednorazowego użycia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B463" w14:textId="77777777" w:rsidR="005F4B8B" w:rsidRPr="005F4B8B" w:rsidRDefault="005F4B8B" w:rsidP="005F4B8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F4B8B">
              <w:rPr>
                <w:b/>
                <w:bCs/>
                <w:sz w:val="20"/>
                <w:szCs w:val="20"/>
              </w:rPr>
              <w:t>Lohmann&amp;Rauscher Polska Sp. z o.o.</w:t>
            </w:r>
          </w:p>
          <w:p w14:paraId="46FF1839" w14:textId="77777777" w:rsidR="005F4B8B" w:rsidRPr="005F4B8B" w:rsidRDefault="005F4B8B" w:rsidP="005F4B8B">
            <w:pPr>
              <w:spacing w:line="276" w:lineRule="auto"/>
              <w:rPr>
                <w:sz w:val="20"/>
                <w:szCs w:val="20"/>
              </w:rPr>
            </w:pPr>
            <w:r w:rsidRPr="005F4B8B">
              <w:rPr>
                <w:sz w:val="20"/>
                <w:szCs w:val="20"/>
              </w:rPr>
              <w:t xml:space="preserve">ul. Moniuszki 14 </w:t>
            </w:r>
          </w:p>
          <w:p w14:paraId="59CDBF8F" w14:textId="43512FE1" w:rsidR="005F4B8B" w:rsidRPr="005F4B8B" w:rsidRDefault="005F4B8B" w:rsidP="005F4B8B">
            <w:pPr>
              <w:spacing w:after="40"/>
              <w:rPr>
                <w:color w:val="000000"/>
                <w:sz w:val="20"/>
                <w:szCs w:val="20"/>
              </w:rPr>
            </w:pPr>
            <w:r w:rsidRPr="005F4B8B">
              <w:rPr>
                <w:sz w:val="20"/>
                <w:szCs w:val="20"/>
              </w:rPr>
              <w:t>95-200 Pabianice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C3BD" w14:textId="3E020A96" w:rsidR="005F4B8B" w:rsidRPr="005F4B8B" w:rsidRDefault="005F4B8B" w:rsidP="005F4B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4B8B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0DFC" w14:textId="5DA1FE32" w:rsidR="005F4B8B" w:rsidRPr="005F4B8B" w:rsidRDefault="005F4B8B" w:rsidP="005F4B8B">
            <w:pPr>
              <w:jc w:val="center"/>
              <w:rPr>
                <w:color w:val="000000"/>
                <w:sz w:val="20"/>
                <w:szCs w:val="20"/>
              </w:rPr>
            </w:pPr>
            <w:r w:rsidRPr="005F4B8B">
              <w:rPr>
                <w:sz w:val="20"/>
                <w:szCs w:val="20"/>
              </w:rPr>
              <w:t xml:space="preserve">  600,00</w:t>
            </w:r>
          </w:p>
        </w:tc>
      </w:tr>
      <w:tr w:rsidR="005F4B8B" w:rsidRPr="00834EF4" w14:paraId="546F03CD" w14:textId="77777777" w:rsidTr="00D44B1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B538" w14:textId="159919A4" w:rsidR="005F4B8B" w:rsidRPr="005F4B8B" w:rsidRDefault="005F4B8B" w:rsidP="005F4B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4B8B">
              <w:rPr>
                <w:sz w:val="20"/>
                <w:szCs w:val="20"/>
              </w:rPr>
              <w:t>6 - Pakiet 6 – Jałowe serwety z włókniny jednorazowego użycia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C084" w14:textId="77777777" w:rsidR="005F4B8B" w:rsidRPr="005F4B8B" w:rsidRDefault="005F4B8B" w:rsidP="005F4B8B">
            <w:pPr>
              <w:jc w:val="both"/>
              <w:rPr>
                <w:b/>
                <w:sz w:val="20"/>
                <w:szCs w:val="20"/>
              </w:rPr>
            </w:pPr>
            <w:r w:rsidRPr="005F4B8B">
              <w:rPr>
                <w:b/>
                <w:sz w:val="20"/>
                <w:szCs w:val="20"/>
              </w:rPr>
              <w:t>Mayglobal Medical And Pharma Sp.  z o.o</w:t>
            </w:r>
          </w:p>
          <w:p w14:paraId="2ED54F10" w14:textId="77777777" w:rsidR="005F4B8B" w:rsidRPr="005F4B8B" w:rsidRDefault="005F4B8B" w:rsidP="005F4B8B">
            <w:pPr>
              <w:jc w:val="both"/>
              <w:rPr>
                <w:bCs/>
                <w:sz w:val="20"/>
                <w:szCs w:val="20"/>
              </w:rPr>
            </w:pPr>
            <w:r w:rsidRPr="005F4B8B">
              <w:rPr>
                <w:bCs/>
                <w:sz w:val="20"/>
                <w:szCs w:val="20"/>
              </w:rPr>
              <w:t>ul. Grzybowska 80/82/306</w:t>
            </w:r>
          </w:p>
          <w:p w14:paraId="6CDA69CF" w14:textId="4846DAC0" w:rsidR="005F4B8B" w:rsidRPr="005F4B8B" w:rsidRDefault="005F4B8B" w:rsidP="005F4B8B">
            <w:pPr>
              <w:spacing w:after="40"/>
              <w:rPr>
                <w:color w:val="000000"/>
                <w:sz w:val="20"/>
                <w:szCs w:val="20"/>
              </w:rPr>
            </w:pPr>
            <w:r w:rsidRPr="005F4B8B">
              <w:rPr>
                <w:bCs/>
                <w:sz w:val="20"/>
                <w:szCs w:val="20"/>
              </w:rPr>
              <w:t>00-844 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241C" w14:textId="5A8969DF" w:rsidR="005F4B8B" w:rsidRPr="005F4B8B" w:rsidRDefault="005F4B8B" w:rsidP="005F4B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4B8B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0E08" w14:textId="3BD53B54" w:rsidR="005F4B8B" w:rsidRPr="005F4B8B" w:rsidRDefault="005F4B8B" w:rsidP="005F4B8B">
            <w:pPr>
              <w:jc w:val="center"/>
              <w:rPr>
                <w:color w:val="000000"/>
                <w:sz w:val="20"/>
                <w:szCs w:val="20"/>
              </w:rPr>
            </w:pPr>
            <w:r w:rsidRPr="005F4B8B">
              <w:rPr>
                <w:sz w:val="20"/>
                <w:szCs w:val="20"/>
              </w:rPr>
              <w:t xml:space="preserve">  0,00</w:t>
            </w:r>
          </w:p>
        </w:tc>
      </w:tr>
    </w:tbl>
    <w:p w14:paraId="4B4A7D1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962068">
      <w:footerReference w:type="default" r:id="rId6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48F40" w14:textId="77777777" w:rsidR="00D366E8" w:rsidRDefault="00D366E8">
      <w:r>
        <w:separator/>
      </w:r>
    </w:p>
  </w:endnote>
  <w:endnote w:type="continuationSeparator" w:id="0">
    <w:p w14:paraId="501CFD7A" w14:textId="77777777" w:rsidR="00D366E8" w:rsidRDefault="00D36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CCB0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F8F49" w14:textId="77777777" w:rsidR="00D366E8" w:rsidRDefault="00D366E8">
      <w:r>
        <w:separator/>
      </w:r>
    </w:p>
  </w:footnote>
  <w:footnote w:type="continuationSeparator" w:id="0">
    <w:p w14:paraId="75EA9802" w14:textId="77777777" w:rsidR="00D366E8" w:rsidRDefault="00D36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6E8"/>
    <w:rsid w:val="00022322"/>
    <w:rsid w:val="00042497"/>
    <w:rsid w:val="000C1E6F"/>
    <w:rsid w:val="000E4E56"/>
    <w:rsid w:val="000F0080"/>
    <w:rsid w:val="001452AC"/>
    <w:rsid w:val="001A1468"/>
    <w:rsid w:val="001B7815"/>
    <w:rsid w:val="002032C0"/>
    <w:rsid w:val="00211A34"/>
    <w:rsid w:val="00284193"/>
    <w:rsid w:val="002B1E4F"/>
    <w:rsid w:val="002B6761"/>
    <w:rsid w:val="002E2054"/>
    <w:rsid w:val="002F2B63"/>
    <w:rsid w:val="003445A0"/>
    <w:rsid w:val="00375C9F"/>
    <w:rsid w:val="003A0AFC"/>
    <w:rsid w:val="003C17B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5E6349"/>
    <w:rsid w:val="005F4B8B"/>
    <w:rsid w:val="00607F9B"/>
    <w:rsid w:val="00627FD3"/>
    <w:rsid w:val="00644DCB"/>
    <w:rsid w:val="00657C1E"/>
    <w:rsid w:val="006E3089"/>
    <w:rsid w:val="00712C39"/>
    <w:rsid w:val="007217BC"/>
    <w:rsid w:val="007371D6"/>
    <w:rsid w:val="00756CDA"/>
    <w:rsid w:val="007E2ACC"/>
    <w:rsid w:val="007E68C5"/>
    <w:rsid w:val="00832144"/>
    <w:rsid w:val="00836DAF"/>
    <w:rsid w:val="008567C7"/>
    <w:rsid w:val="008642B3"/>
    <w:rsid w:val="008A6C10"/>
    <w:rsid w:val="008B41DA"/>
    <w:rsid w:val="008E5102"/>
    <w:rsid w:val="00915B9E"/>
    <w:rsid w:val="00952256"/>
    <w:rsid w:val="00962068"/>
    <w:rsid w:val="0097748A"/>
    <w:rsid w:val="009F0E5C"/>
    <w:rsid w:val="00A029B8"/>
    <w:rsid w:val="00A612F7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0AB1"/>
    <w:rsid w:val="00D01E5B"/>
    <w:rsid w:val="00D04203"/>
    <w:rsid w:val="00D26ED6"/>
    <w:rsid w:val="00D366E8"/>
    <w:rsid w:val="00D42C90"/>
    <w:rsid w:val="00D8427E"/>
    <w:rsid w:val="00E30B2D"/>
    <w:rsid w:val="00E419A0"/>
    <w:rsid w:val="00E62859"/>
    <w:rsid w:val="00E85D70"/>
    <w:rsid w:val="00F33C66"/>
    <w:rsid w:val="00F91C0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A8FFEE"/>
  <w15:chartTrackingRefBased/>
  <w15:docId w15:val="{3F721CA8-2F36-4AEC-8998-DF2072B0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196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2024-08-12T10:46:00Z</cp:lastPrinted>
  <dcterms:created xsi:type="dcterms:W3CDTF">2024-08-12T10:43:00Z</dcterms:created>
  <dcterms:modified xsi:type="dcterms:W3CDTF">2024-08-13T12:19:00Z</dcterms:modified>
</cp:coreProperties>
</file>