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2B383" w14:textId="6506FFF2" w:rsidR="00081D13" w:rsidRPr="00DC6FAE" w:rsidRDefault="00877BA4" w:rsidP="00081D13">
      <w:pPr>
        <w:spacing w:after="600"/>
        <w:jc w:val="right"/>
      </w:pPr>
      <w:bookmarkStart w:id="0" w:name="_Hlk53520193"/>
      <w:r w:rsidRPr="00DC6FAE">
        <w:t>Kraków</w:t>
      </w:r>
      <w:r w:rsidR="00081D13" w:rsidRPr="00DC6FAE">
        <w:t xml:space="preserve"> dnia: </w:t>
      </w:r>
      <w:r w:rsidR="00C8171D">
        <w:t>13.08.2024r.</w:t>
      </w:r>
    </w:p>
    <w:p w14:paraId="3F1D57DF" w14:textId="77777777" w:rsidR="00877BA4" w:rsidRPr="00DC6FAE" w:rsidRDefault="00877BA4" w:rsidP="00081D13">
      <w:pPr>
        <w:spacing w:line="360" w:lineRule="auto"/>
        <w:ind w:right="3969"/>
        <w:rPr>
          <w:b/>
          <w:bCs/>
        </w:rPr>
      </w:pPr>
      <w:r w:rsidRPr="00DC6FAE">
        <w:rPr>
          <w:b/>
          <w:bCs/>
        </w:rPr>
        <w:t>Szpital Miejski Specjalistyczny</w:t>
      </w:r>
    </w:p>
    <w:p w14:paraId="63C0D117" w14:textId="77777777" w:rsidR="00877BA4" w:rsidRPr="00DC6FAE" w:rsidRDefault="00877BA4" w:rsidP="00081D13">
      <w:pPr>
        <w:spacing w:line="360" w:lineRule="auto"/>
        <w:ind w:right="3969"/>
        <w:rPr>
          <w:b/>
          <w:bCs/>
        </w:rPr>
      </w:pPr>
      <w:r w:rsidRPr="00DC6FAE">
        <w:rPr>
          <w:b/>
          <w:bCs/>
        </w:rPr>
        <w:t>im. Gabriela Narutowicza w Krakowie</w:t>
      </w:r>
    </w:p>
    <w:p w14:paraId="76FEC493" w14:textId="77777777" w:rsidR="00081D13" w:rsidRPr="00DC6FAE" w:rsidRDefault="00877BA4" w:rsidP="00081D13">
      <w:pPr>
        <w:spacing w:line="360" w:lineRule="auto"/>
        <w:ind w:right="3969"/>
      </w:pPr>
      <w:r w:rsidRPr="00DC6FAE">
        <w:t>ul. Prądnicka</w:t>
      </w:r>
      <w:r w:rsidR="00081D13" w:rsidRPr="00DC6FAE">
        <w:t xml:space="preserve"> </w:t>
      </w:r>
      <w:r w:rsidRPr="00DC6FAE">
        <w:t>35-37</w:t>
      </w:r>
    </w:p>
    <w:p w14:paraId="26C832EA" w14:textId="77777777" w:rsidR="00081D13" w:rsidRPr="00DC6FAE" w:rsidRDefault="00877BA4" w:rsidP="00081D13">
      <w:pPr>
        <w:ind w:right="3969"/>
      </w:pPr>
      <w:r w:rsidRPr="00DC6FAE">
        <w:t>31-202</w:t>
      </w:r>
      <w:r w:rsidR="00081D13" w:rsidRPr="00DC6FAE">
        <w:t xml:space="preserve"> </w:t>
      </w:r>
      <w:r w:rsidRPr="00DC6FAE">
        <w:t>Kraków</w:t>
      </w:r>
    </w:p>
    <w:p w14:paraId="77FCABA7" w14:textId="77777777" w:rsidR="00DC6FAE" w:rsidRPr="00DC6FAE" w:rsidRDefault="00DC6FAE" w:rsidP="00081D13">
      <w:pPr>
        <w:ind w:right="3969"/>
      </w:pPr>
    </w:p>
    <w:p w14:paraId="5B1A8FFF" w14:textId="77777777" w:rsidR="00081D13" w:rsidRPr="00DC6FAE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C6FAE" w14:paraId="2454FB60" w14:textId="77777777" w:rsidTr="00C13EA9">
        <w:tc>
          <w:tcPr>
            <w:tcW w:w="10065" w:type="dxa"/>
            <w:shd w:val="clear" w:color="auto" w:fill="F2F2F2"/>
            <w:hideMark/>
          </w:tcPr>
          <w:p w14:paraId="25130EA4" w14:textId="7B194D3B" w:rsidR="00081D13" w:rsidRPr="00DC6FAE" w:rsidRDefault="00DC6FAE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C6FA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7257DB8" w14:textId="77777777" w:rsidR="00081D13" w:rsidRPr="00DC6FA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C6FA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B3C4B31" w14:textId="77777777" w:rsidR="00081D13" w:rsidRPr="00DC6FAE" w:rsidRDefault="00081D13" w:rsidP="00081D13">
      <w:pPr>
        <w:keepNext/>
        <w:spacing w:after="240"/>
        <w:outlineLvl w:val="0"/>
        <w:rPr>
          <w:b/>
        </w:rPr>
      </w:pPr>
    </w:p>
    <w:p w14:paraId="031D9549" w14:textId="77777777" w:rsidR="00081D13" w:rsidRPr="00DC6FAE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DC6FAE">
        <w:rPr>
          <w:rFonts w:eastAsia="Calibri"/>
          <w:lang w:eastAsia="en-US"/>
        </w:rPr>
        <w:t xml:space="preserve">Dotyczy </w:t>
      </w:r>
      <w:r w:rsidRPr="00DC6FAE">
        <w:t>postępowania o udzielenie zamówienia publicznego</w:t>
      </w:r>
      <w:r w:rsidRPr="00DC6FAE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C6FAE" w14:paraId="39B1D8F6" w14:textId="77777777" w:rsidTr="00081D13">
        <w:tc>
          <w:tcPr>
            <w:tcW w:w="2269" w:type="dxa"/>
            <w:shd w:val="clear" w:color="auto" w:fill="auto"/>
          </w:tcPr>
          <w:p w14:paraId="20F4B603" w14:textId="77777777" w:rsidR="00081D13" w:rsidRPr="00DC6FA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C6FAE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6F7562D" w14:textId="77777777" w:rsidR="00081D13" w:rsidRPr="00DC6FAE" w:rsidRDefault="00877BA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C6FAE">
              <w:rPr>
                <w:b/>
              </w:rPr>
              <w:t>Usługa w zakresie odbioru, transportu oraz unieszkodliwiania odpadów medycznych</w:t>
            </w:r>
          </w:p>
        </w:tc>
      </w:tr>
      <w:tr w:rsidR="00877BA4" w:rsidRPr="00DC6FAE" w14:paraId="29938231" w14:textId="77777777" w:rsidTr="00477139">
        <w:tc>
          <w:tcPr>
            <w:tcW w:w="2269" w:type="dxa"/>
            <w:shd w:val="clear" w:color="auto" w:fill="auto"/>
          </w:tcPr>
          <w:p w14:paraId="76DD1C52" w14:textId="77777777" w:rsidR="00877BA4" w:rsidRPr="00DC6FAE" w:rsidRDefault="00877BA4" w:rsidP="004771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C6FAE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B947685" w14:textId="77777777" w:rsidR="00877BA4" w:rsidRPr="00DC6FAE" w:rsidRDefault="00877BA4" w:rsidP="004771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C6FAE">
              <w:rPr>
                <w:b/>
              </w:rPr>
              <w:t>ZP/31/2024</w:t>
            </w:r>
          </w:p>
        </w:tc>
      </w:tr>
    </w:tbl>
    <w:p w14:paraId="1AF65C48" w14:textId="77777777" w:rsidR="00081D13" w:rsidRPr="00DC6FAE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25253C3D" w14:textId="4C8E8424" w:rsidR="00081D13" w:rsidRPr="00DC6FA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DC6FAE">
        <w:t xml:space="preserve">Zamawiający, działając na podstawie art. 253 </w:t>
      </w:r>
      <w:r w:rsidR="00A17CDB" w:rsidRPr="00DC6FAE">
        <w:t xml:space="preserve">ust. 1 pkt. 1 i </w:t>
      </w:r>
      <w:r w:rsidRPr="00DC6FAE">
        <w:t xml:space="preserve">ust. </w:t>
      </w:r>
      <w:r w:rsidR="00A17CDB" w:rsidRPr="00DC6FAE">
        <w:t>2</w:t>
      </w:r>
      <w:r w:rsidRPr="00DC6FAE">
        <w:t xml:space="preserve"> </w:t>
      </w:r>
      <w:r w:rsidR="00081D13" w:rsidRPr="00DC6FAE">
        <w:t xml:space="preserve">ustawy z dnia 11 września 2019r. Prawo zamówień publicznych </w:t>
      </w:r>
      <w:r w:rsidR="00877BA4" w:rsidRPr="00DC6FAE">
        <w:t>(t.j. Dz. U. z 2023r. poz. 1605)</w:t>
      </w:r>
      <w:r w:rsidR="00081D13" w:rsidRPr="00DC6FAE">
        <w:t>, zwanej dalej „ustawą Pzp”, informuje, że w toczącym się postępowaniu o udzielenie zamówienia publicznego, jako najkorzystniejsza wybrana została oferta złożona przez wykonawcę</w:t>
      </w:r>
      <w:r w:rsidR="00081D13" w:rsidRPr="00DC6FA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77BA4" w:rsidRPr="00DC6FAE" w14:paraId="1523D6D9" w14:textId="77777777" w:rsidTr="00477139">
        <w:trPr>
          <w:cantSplit/>
        </w:trPr>
        <w:tc>
          <w:tcPr>
            <w:tcW w:w="10080" w:type="dxa"/>
          </w:tcPr>
          <w:p w14:paraId="5D00AD51" w14:textId="4DA6FF12" w:rsidR="00DC6FAE" w:rsidRPr="00DC6FAE" w:rsidRDefault="00DC6FAE" w:rsidP="00DC6FAE">
            <w:pPr>
              <w:spacing w:before="80"/>
              <w:rPr>
                <w:b/>
                <w:bCs/>
              </w:rPr>
            </w:pPr>
            <w:r w:rsidRPr="00DC6FAE">
              <w:rPr>
                <w:b/>
                <w:bCs/>
              </w:rPr>
              <w:t>Konsorcjum firm: ECO-ABC Sp. z o.o. (Lider); ECO CLEAN ENERGY S. A. (konsorcjant)</w:t>
            </w:r>
          </w:p>
          <w:p w14:paraId="1E1E7804" w14:textId="1A943DD8" w:rsidR="00877BA4" w:rsidRPr="00DC6FAE" w:rsidRDefault="00DC6FAE" w:rsidP="00DC6FAE">
            <w:pPr>
              <w:spacing w:line="360" w:lineRule="auto"/>
              <w:ind w:left="-75"/>
              <w:jc w:val="both"/>
              <w:rPr>
                <w:b/>
              </w:rPr>
            </w:pPr>
            <w:r w:rsidRPr="00DC6FAE">
              <w:t xml:space="preserve">ul. Przemysłowa 7, </w:t>
            </w:r>
          </w:p>
          <w:p w14:paraId="11EEEB9A" w14:textId="77777777" w:rsidR="00877BA4" w:rsidRPr="00DC6FAE" w:rsidRDefault="00877BA4" w:rsidP="00477139">
            <w:pPr>
              <w:ind w:left="-75"/>
              <w:jc w:val="both"/>
              <w:rPr>
                <w:bCs/>
              </w:rPr>
            </w:pPr>
            <w:r w:rsidRPr="00DC6FAE">
              <w:rPr>
                <w:bCs/>
              </w:rPr>
              <w:t>97-400 Bełchatów</w:t>
            </w:r>
          </w:p>
          <w:p w14:paraId="15D124A0" w14:textId="77777777" w:rsidR="00877BA4" w:rsidRPr="00DC6FAE" w:rsidRDefault="00877BA4" w:rsidP="00477139">
            <w:pPr>
              <w:spacing w:before="120" w:after="40" w:line="276" w:lineRule="auto"/>
              <w:ind w:left="-75"/>
              <w:jc w:val="both"/>
            </w:pPr>
            <w:r w:rsidRPr="00DC6FAE">
              <w:t>za cenę wykonania przedmiotu zamówienia w wysokości</w:t>
            </w:r>
            <w:bookmarkStart w:id="1" w:name="p360105_01"/>
            <w:r w:rsidRPr="00DC6FAE">
              <w:t xml:space="preserve"> </w:t>
            </w:r>
            <w:bookmarkEnd w:id="1"/>
            <w:r w:rsidRPr="00DC6FAE">
              <w:rPr>
                <w:b/>
              </w:rPr>
              <w:t>1 330 595.64 zł brutto</w:t>
            </w:r>
            <w:r w:rsidRPr="00DC6FAE">
              <w:rPr>
                <w:bCs/>
              </w:rPr>
              <w:t>.</w:t>
            </w:r>
          </w:p>
          <w:p w14:paraId="1376D203" w14:textId="77777777" w:rsidR="00877BA4" w:rsidRPr="00DC6FAE" w:rsidRDefault="00877BA4" w:rsidP="00477139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DC6FAE">
              <w:rPr>
                <w:color w:val="000000"/>
              </w:rPr>
              <w:t>Uzasadnienie wyboru:</w:t>
            </w:r>
          </w:p>
          <w:p w14:paraId="5063864B" w14:textId="77777777" w:rsidR="00877BA4" w:rsidRPr="00DC6FAE" w:rsidRDefault="00877BA4" w:rsidP="0047713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DC6FAE">
              <w:t>Najkorzystniejsza oferta, spełnia wymagania Zamawiającego określone w SWZ</w:t>
            </w:r>
          </w:p>
        </w:tc>
      </w:tr>
    </w:tbl>
    <w:p w14:paraId="1AF5F004" w14:textId="77777777" w:rsidR="00081D13" w:rsidRPr="00DC6FAE" w:rsidRDefault="00081D13" w:rsidP="00081D13">
      <w:pPr>
        <w:spacing w:before="240" w:after="120"/>
        <w:jc w:val="both"/>
        <w:rPr>
          <w:color w:val="000000"/>
        </w:rPr>
      </w:pPr>
      <w:r w:rsidRPr="00DC6FAE">
        <w:rPr>
          <w:b/>
          <w:bCs/>
          <w:color w:val="000000"/>
        </w:rPr>
        <w:t>Punktacja przyznana ofertom w każdym kryterium oceny ofert wraz z łączną punktacją</w:t>
      </w:r>
      <w:r w:rsidRPr="00DC6FA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418"/>
        <w:gridCol w:w="1842"/>
        <w:gridCol w:w="1418"/>
      </w:tblGrid>
      <w:tr w:rsidR="00DC6FAE" w:rsidRPr="00DC6FAE" w14:paraId="05FC6952" w14:textId="77777777" w:rsidTr="00DC6FA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805913B" w14:textId="77777777" w:rsidR="00DC6FAE" w:rsidRPr="00DC6FAE" w:rsidRDefault="00DC6FA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DC6FA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38A18516" w14:textId="77777777" w:rsidR="00DC6FAE" w:rsidRPr="00DC6FAE" w:rsidRDefault="00DC6FA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77B721D" w14:textId="77777777" w:rsidR="00DC6FAE" w:rsidRPr="00DC6FAE" w:rsidRDefault="00DC6FA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5D58333" w14:textId="77777777" w:rsidR="00DC6FAE" w:rsidRPr="00DC6FAE" w:rsidRDefault="00DC6FA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bCs/>
                <w:sz w:val="22"/>
                <w:szCs w:val="22"/>
              </w:rPr>
              <w:t>Czas reakcji na zgłoszenie awaryjnego odbioru odpadów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E88ED18" w14:textId="77777777" w:rsidR="00DC6FAE" w:rsidRPr="00DC6FAE" w:rsidRDefault="00DC6FA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DC6FAE" w:rsidRPr="00DC6FAE" w14:paraId="452FEED3" w14:textId="77777777" w:rsidTr="00DC6FAE">
        <w:tc>
          <w:tcPr>
            <w:tcW w:w="851" w:type="dxa"/>
            <w:vAlign w:val="center"/>
          </w:tcPr>
          <w:p w14:paraId="3F6119B9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5BA78BF0" w14:textId="77777777" w:rsidR="00DC6FAE" w:rsidRPr="00DC6FAE" w:rsidRDefault="00DC6FAE" w:rsidP="00DC6FAE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C6FAE">
              <w:rPr>
                <w:b/>
                <w:bCs/>
                <w:sz w:val="22"/>
                <w:szCs w:val="22"/>
              </w:rPr>
              <w:t>Konsorcjum firm: ECO-ABC Sp. z o.o. (Lider); ECO CLEAN ENERGY S. A. (konsorcjant)</w:t>
            </w:r>
          </w:p>
          <w:p w14:paraId="18C580BB" w14:textId="741EFFE9" w:rsidR="00DC6FAE" w:rsidRPr="00DC6FAE" w:rsidRDefault="00DC6FAE" w:rsidP="0047713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DC6FA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Przemysłowa 7 </w:t>
            </w:r>
          </w:p>
          <w:p w14:paraId="6BE84FCF" w14:textId="77777777" w:rsidR="00DC6FAE" w:rsidRPr="00DC6FAE" w:rsidRDefault="00DC6FAE" w:rsidP="0047713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bCs/>
                <w:sz w:val="22"/>
                <w:szCs w:val="22"/>
              </w:rPr>
              <w:t>97-400 Bełchatów</w:t>
            </w:r>
          </w:p>
        </w:tc>
        <w:tc>
          <w:tcPr>
            <w:tcW w:w="1418" w:type="dxa"/>
            <w:vAlign w:val="center"/>
          </w:tcPr>
          <w:p w14:paraId="4A4ABC26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300,00</w:t>
            </w:r>
          </w:p>
        </w:tc>
        <w:tc>
          <w:tcPr>
            <w:tcW w:w="1842" w:type="dxa"/>
            <w:vAlign w:val="center"/>
          </w:tcPr>
          <w:p w14:paraId="3020D2B3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200,00</w:t>
            </w:r>
          </w:p>
        </w:tc>
        <w:tc>
          <w:tcPr>
            <w:tcW w:w="1418" w:type="dxa"/>
            <w:vAlign w:val="center"/>
          </w:tcPr>
          <w:p w14:paraId="2B9318EC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DC6FAE" w:rsidRPr="00DC6FAE" w14:paraId="1B6656CC" w14:textId="77777777" w:rsidTr="00DC6FAE">
        <w:tc>
          <w:tcPr>
            <w:tcW w:w="851" w:type="dxa"/>
            <w:vAlign w:val="center"/>
          </w:tcPr>
          <w:p w14:paraId="5AE9ED5E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4394" w:type="dxa"/>
            <w:vAlign w:val="center"/>
          </w:tcPr>
          <w:p w14:paraId="0C691A9E" w14:textId="77777777" w:rsidR="00DC6FAE" w:rsidRPr="00DC6FAE" w:rsidRDefault="00DC6FAE" w:rsidP="00DC6FAE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C6FAE">
              <w:rPr>
                <w:b/>
                <w:bCs/>
                <w:sz w:val="22"/>
                <w:szCs w:val="22"/>
              </w:rPr>
              <w:t>Konsorcjum firm: REMONDIS Medison Sp. z o.o. (Lider)</w:t>
            </w:r>
          </w:p>
          <w:p w14:paraId="372EE66E" w14:textId="77777777" w:rsidR="00DC6FAE" w:rsidRPr="00DC6FAE" w:rsidRDefault="00DC6FAE" w:rsidP="00DC6FAE">
            <w:pPr>
              <w:rPr>
                <w:sz w:val="22"/>
                <w:szCs w:val="22"/>
              </w:rPr>
            </w:pPr>
            <w:r w:rsidRPr="00DC6FAE">
              <w:rPr>
                <w:sz w:val="22"/>
                <w:szCs w:val="22"/>
              </w:rPr>
              <w:t>ul. Puszkina 41, 42-530 Dąbrowa Górnicza;</w:t>
            </w:r>
          </w:p>
          <w:p w14:paraId="1D4AEB4C" w14:textId="77777777" w:rsidR="00DC6FAE" w:rsidRPr="00DC6FAE" w:rsidRDefault="00DC6FAE" w:rsidP="00DC6FAE">
            <w:pPr>
              <w:rPr>
                <w:b/>
                <w:bCs/>
                <w:sz w:val="22"/>
                <w:szCs w:val="22"/>
              </w:rPr>
            </w:pPr>
            <w:r w:rsidRPr="00DC6FAE">
              <w:rPr>
                <w:b/>
                <w:bCs/>
                <w:sz w:val="22"/>
                <w:szCs w:val="22"/>
              </w:rPr>
              <w:t>REMONDIS Medison Chrzanów Sp. z o.o. (konsorcjant)</w:t>
            </w:r>
          </w:p>
          <w:p w14:paraId="6CE088EC" w14:textId="77777777" w:rsidR="00DC6FAE" w:rsidRDefault="00DC6FAE" w:rsidP="00DC6FA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ul. Powstańców Styczniowych 9, </w:t>
            </w:r>
          </w:p>
          <w:p w14:paraId="2772A105" w14:textId="515960B9" w:rsidR="00DC6FAE" w:rsidRPr="00DC6FAE" w:rsidRDefault="00DC6FAE" w:rsidP="00DC6FA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>32-500 Chrzanów</w:t>
            </w:r>
          </w:p>
        </w:tc>
        <w:tc>
          <w:tcPr>
            <w:tcW w:w="1418" w:type="dxa"/>
            <w:vAlign w:val="center"/>
          </w:tcPr>
          <w:p w14:paraId="73981707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14:paraId="2CB85C0F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0D47ED46" w14:textId="77777777" w:rsidR="00DC6FAE" w:rsidRPr="00DC6FAE" w:rsidRDefault="00DC6FAE" w:rsidP="004771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6FA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</w:tbl>
    <w:p w14:paraId="401C84B6" w14:textId="77777777" w:rsidR="00E85D70" w:rsidRPr="00DC6FA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211C013A" w14:textId="77777777" w:rsidR="00F960D7" w:rsidRPr="00DC6FAE" w:rsidRDefault="00F960D7" w:rsidP="00F33C66">
      <w:pPr>
        <w:spacing w:line="276" w:lineRule="auto"/>
        <w:jc w:val="both"/>
      </w:pPr>
    </w:p>
    <w:bookmarkEnd w:id="0"/>
    <w:p w14:paraId="0BA3B093" w14:textId="7CF1BF44" w:rsidR="008642B3" w:rsidRPr="00DC6FAE" w:rsidRDefault="008642B3" w:rsidP="00005838">
      <w:pPr>
        <w:jc w:val="right"/>
        <w:rPr>
          <w:sz w:val="32"/>
          <w:szCs w:val="32"/>
        </w:rPr>
      </w:pPr>
    </w:p>
    <w:sectPr w:rsidR="008642B3" w:rsidRPr="00DC6FAE" w:rsidSect="00DC6F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24133" w14:textId="77777777" w:rsidR="008B4574" w:rsidRDefault="008B4574">
      <w:r>
        <w:separator/>
      </w:r>
    </w:p>
  </w:endnote>
  <w:endnote w:type="continuationSeparator" w:id="0">
    <w:p w14:paraId="2375E169" w14:textId="77777777" w:rsidR="008B4574" w:rsidRDefault="008B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2173" w14:textId="77777777" w:rsidR="00877BA4" w:rsidRDefault="00877B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17C3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C658F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CAF46" w14:textId="77777777" w:rsidR="00877BA4" w:rsidRDefault="00877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AD964" w14:textId="77777777" w:rsidR="008B4574" w:rsidRDefault="008B4574">
      <w:r>
        <w:separator/>
      </w:r>
    </w:p>
  </w:footnote>
  <w:footnote w:type="continuationSeparator" w:id="0">
    <w:p w14:paraId="42F69D91" w14:textId="77777777" w:rsidR="008B4574" w:rsidRDefault="008B4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2982D" w14:textId="77777777" w:rsidR="00877BA4" w:rsidRDefault="00877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B2356" w14:textId="77777777" w:rsidR="00877BA4" w:rsidRDefault="00877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E00BC" w14:textId="77777777" w:rsidR="00877BA4" w:rsidRDefault="00877B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57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7BA4"/>
    <w:rsid w:val="008A6C10"/>
    <w:rsid w:val="008B4574"/>
    <w:rsid w:val="008E5102"/>
    <w:rsid w:val="00915B9E"/>
    <w:rsid w:val="00952256"/>
    <w:rsid w:val="00975F3C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8171D"/>
    <w:rsid w:val="00CA0B33"/>
    <w:rsid w:val="00CA3511"/>
    <w:rsid w:val="00D01E5B"/>
    <w:rsid w:val="00D04203"/>
    <w:rsid w:val="00D26ED6"/>
    <w:rsid w:val="00D42C90"/>
    <w:rsid w:val="00D8427E"/>
    <w:rsid w:val="00DC6FAE"/>
    <w:rsid w:val="00E30B2D"/>
    <w:rsid w:val="00E40E1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25748"/>
  <w15:chartTrackingRefBased/>
  <w15:docId w15:val="{6FC525F5-8A9D-4946-9ED0-C645E39D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214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2024-08-07T08:12:00Z</dcterms:created>
  <dcterms:modified xsi:type="dcterms:W3CDTF">2024-08-13T12:10:00Z</dcterms:modified>
</cp:coreProperties>
</file>