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F94B30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4B30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F94B30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>FORMULARZ OFERTY</w:t>
      </w:r>
    </w:p>
    <w:p w14:paraId="51AD184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Do: Nazwa i siedziba Zamawiającego:</w:t>
      </w:r>
    </w:p>
    <w:p w14:paraId="2C67A43F" w14:textId="6346D4BA" w:rsidR="00A9639A" w:rsidRPr="00F94B30" w:rsidRDefault="00A9639A" w:rsidP="00A9639A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Akademia Górniczo </w:t>
      </w:r>
      <w:r w:rsidR="00B653E6" w:rsidRPr="00F94B30">
        <w:rPr>
          <w:b/>
          <w:sz w:val="22"/>
          <w:szCs w:val="22"/>
        </w:rPr>
        <w:t>–</w:t>
      </w:r>
      <w:r w:rsidRPr="00F94B30">
        <w:rPr>
          <w:b/>
          <w:sz w:val="22"/>
          <w:szCs w:val="22"/>
        </w:rPr>
        <w:t xml:space="preserve"> Hutnicza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>im. Stanisława Staszica w Krakowie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 xml:space="preserve">Dział Zamówień Publicznych  </w:t>
      </w:r>
    </w:p>
    <w:p w14:paraId="7DFF1F42" w14:textId="2F5BC068" w:rsidR="00A9639A" w:rsidRPr="00F94B30" w:rsidRDefault="00A9639A" w:rsidP="00AB794F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Al. Mickiewicza 30 30-059 Kraków,  </w:t>
      </w:r>
    </w:p>
    <w:p w14:paraId="3F5F19B1" w14:textId="77777777" w:rsidR="00A9639A" w:rsidRPr="00F94B30" w:rsidRDefault="00A9639A" w:rsidP="00A9639A">
      <w:pPr>
        <w:ind w:firstLine="3969"/>
        <w:rPr>
          <w:b/>
          <w:sz w:val="22"/>
          <w:szCs w:val="22"/>
        </w:rPr>
      </w:pPr>
    </w:p>
    <w:p w14:paraId="5D7419C9" w14:textId="2BAF9D69" w:rsidR="007D5896" w:rsidRDefault="00A9639A" w:rsidP="00485852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Przystępując do postępowania o udzielenie zamówienia publicznego, którego przedmiotem</w:t>
      </w:r>
      <w:r w:rsidR="007E435B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 xml:space="preserve">jest </w:t>
      </w:r>
      <w:r w:rsidR="00204048" w:rsidRPr="00F94B30">
        <w:rPr>
          <w:b/>
          <w:bCs/>
          <w:sz w:val="22"/>
          <w:szCs w:val="22"/>
        </w:rPr>
        <w:t xml:space="preserve"> </w:t>
      </w:r>
      <w:r w:rsidR="003025FF" w:rsidRPr="003025FF">
        <w:rPr>
          <w:b/>
          <w:bCs/>
          <w:sz w:val="22"/>
          <w:szCs w:val="22"/>
        </w:rPr>
        <w:t xml:space="preserve">Dostawa liczników Geigera-Mullera dla </w:t>
      </w:r>
      <w:proofErr w:type="spellStart"/>
      <w:r w:rsidR="003025FF" w:rsidRPr="003025FF">
        <w:rPr>
          <w:b/>
          <w:bCs/>
          <w:sz w:val="22"/>
          <w:szCs w:val="22"/>
        </w:rPr>
        <w:t>WEiP</w:t>
      </w:r>
      <w:proofErr w:type="spellEnd"/>
      <w:r w:rsidR="003025FF" w:rsidRPr="003025FF">
        <w:rPr>
          <w:b/>
          <w:bCs/>
          <w:sz w:val="22"/>
          <w:szCs w:val="22"/>
        </w:rPr>
        <w:t xml:space="preserve"> </w:t>
      </w:r>
      <w:r w:rsidR="004E481F">
        <w:rPr>
          <w:b/>
          <w:bCs/>
          <w:sz w:val="22"/>
          <w:szCs w:val="22"/>
        </w:rPr>
        <w:t>–</w:t>
      </w:r>
      <w:r w:rsidR="003025FF" w:rsidRPr="003025FF">
        <w:rPr>
          <w:b/>
          <w:bCs/>
          <w:sz w:val="22"/>
          <w:szCs w:val="22"/>
        </w:rPr>
        <w:t xml:space="preserve"> DE</w:t>
      </w:r>
      <w:r w:rsidR="004E481F">
        <w:rPr>
          <w:b/>
          <w:bCs/>
          <w:sz w:val="22"/>
          <w:szCs w:val="22"/>
        </w:rPr>
        <w:t>-</w:t>
      </w:r>
      <w:r w:rsidR="003025FF" w:rsidRPr="003025FF">
        <w:rPr>
          <w:b/>
          <w:bCs/>
          <w:sz w:val="22"/>
          <w:szCs w:val="22"/>
        </w:rPr>
        <w:t>dzp.272-386/24</w:t>
      </w:r>
      <w:r w:rsidR="003025FF">
        <w:rPr>
          <w:b/>
          <w:bCs/>
          <w:sz w:val="22"/>
          <w:szCs w:val="22"/>
        </w:rPr>
        <w:t xml:space="preserve">, </w:t>
      </w:r>
      <w:r w:rsidRPr="00F94B30">
        <w:rPr>
          <w:sz w:val="22"/>
          <w:szCs w:val="22"/>
        </w:rPr>
        <w:t>oferuję realizację przedmiotu zamówienia, zgodnie z zasadami określonymi w specyfikacji warunków zamówienia.</w:t>
      </w:r>
    </w:p>
    <w:p w14:paraId="5FB8D1AB" w14:textId="77777777" w:rsidR="008464AD" w:rsidRPr="00F94B30" w:rsidRDefault="008464AD" w:rsidP="00485852">
      <w:pPr>
        <w:jc w:val="both"/>
        <w:rPr>
          <w:sz w:val="22"/>
          <w:szCs w:val="22"/>
        </w:rPr>
      </w:pPr>
    </w:p>
    <w:p w14:paraId="18CC060D" w14:textId="681EBB9C" w:rsidR="00AB794F" w:rsidRPr="0063748E" w:rsidRDefault="001B0F2C" w:rsidP="008464AD">
      <w:pPr>
        <w:jc w:val="both"/>
        <w:rPr>
          <w:b/>
          <w:bCs/>
          <w:i/>
          <w:iCs/>
          <w:color w:val="FF0000"/>
          <w:sz w:val="22"/>
          <w:szCs w:val="22"/>
          <w:u w:val="single"/>
        </w:rPr>
      </w:pPr>
      <w:r w:rsidRPr="0063748E">
        <w:rPr>
          <w:b/>
          <w:bCs/>
          <w:i/>
          <w:iCs/>
          <w:color w:val="FF0000"/>
          <w:sz w:val="22"/>
          <w:szCs w:val="22"/>
          <w:u w:val="single"/>
        </w:rPr>
        <w:t xml:space="preserve">ZADANIE CZĘŚCIOWE </w:t>
      </w:r>
      <w:r w:rsidR="0063748E">
        <w:rPr>
          <w:b/>
          <w:bCs/>
          <w:i/>
          <w:iCs/>
          <w:color w:val="FF0000"/>
          <w:sz w:val="22"/>
          <w:szCs w:val="22"/>
          <w:u w:val="single"/>
        </w:rPr>
        <w:t xml:space="preserve">NR </w:t>
      </w:r>
      <w:r w:rsidRPr="0063748E">
        <w:rPr>
          <w:b/>
          <w:bCs/>
          <w:i/>
          <w:iCs/>
          <w:color w:val="FF0000"/>
          <w:sz w:val="22"/>
          <w:szCs w:val="22"/>
          <w:u w:val="single"/>
        </w:rPr>
        <w:t>1.</w:t>
      </w:r>
      <w:r w:rsidR="00AB794F" w:rsidRPr="0063748E">
        <w:rPr>
          <w:b/>
          <w:bCs/>
          <w:i/>
          <w:iCs/>
          <w:color w:val="FF0000"/>
          <w:sz w:val="22"/>
          <w:szCs w:val="22"/>
          <w:u w:val="single"/>
        </w:rPr>
        <w:t xml:space="preserve"> </w:t>
      </w:r>
    </w:p>
    <w:p w14:paraId="69501C9B" w14:textId="3420002F" w:rsidR="009A097B" w:rsidRPr="0063748E" w:rsidRDefault="0063748E" w:rsidP="008464AD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63748E">
        <w:rPr>
          <w:b/>
          <w:bCs/>
          <w:i/>
          <w:iCs/>
          <w:sz w:val="22"/>
          <w:szCs w:val="22"/>
          <w:u w:val="single"/>
        </w:rPr>
        <w:t xml:space="preserve">LICZNIK GEIGERA-MÜLLERA </w:t>
      </w:r>
      <w:r w:rsidR="009A097B" w:rsidRPr="0063748E">
        <w:rPr>
          <w:b/>
          <w:bCs/>
          <w:i/>
          <w:iCs/>
          <w:sz w:val="22"/>
          <w:szCs w:val="22"/>
          <w:u w:val="single"/>
        </w:rPr>
        <w:t>– 2</w:t>
      </w:r>
      <w:r w:rsidR="003025FF" w:rsidRPr="0063748E">
        <w:rPr>
          <w:b/>
          <w:bCs/>
          <w:i/>
          <w:iCs/>
          <w:sz w:val="22"/>
          <w:szCs w:val="22"/>
          <w:u w:val="single"/>
        </w:rPr>
        <w:t xml:space="preserve"> </w:t>
      </w:r>
      <w:r w:rsidR="009A097B" w:rsidRPr="0063748E">
        <w:rPr>
          <w:b/>
          <w:bCs/>
          <w:i/>
          <w:iCs/>
          <w:sz w:val="22"/>
          <w:szCs w:val="22"/>
          <w:u w:val="single"/>
        </w:rPr>
        <w:t>SZT</w:t>
      </w:r>
    </w:p>
    <w:p w14:paraId="11DB43E1" w14:textId="77777777" w:rsidR="00A37BE7" w:rsidRDefault="00A37BE7" w:rsidP="008464AD">
      <w:pPr>
        <w:jc w:val="both"/>
        <w:rPr>
          <w:b/>
          <w:bCs/>
          <w:i/>
          <w:iCs/>
          <w:color w:val="FF0000"/>
          <w:sz w:val="22"/>
          <w:szCs w:val="22"/>
          <w:u w:val="single"/>
        </w:rPr>
      </w:pPr>
    </w:p>
    <w:tbl>
      <w:tblPr>
        <w:tblW w:w="102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814"/>
        <w:gridCol w:w="745"/>
        <w:gridCol w:w="2268"/>
        <w:gridCol w:w="1147"/>
        <w:gridCol w:w="1236"/>
        <w:gridCol w:w="1236"/>
        <w:gridCol w:w="1122"/>
        <w:gridCol w:w="1254"/>
      </w:tblGrid>
      <w:tr w:rsidR="00A37BE7" w14:paraId="632EF4DA" w14:textId="77777777" w:rsidTr="0063748E">
        <w:trPr>
          <w:trHeight w:val="676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E0CB8B" w14:textId="77777777" w:rsidR="00A37BE7" w:rsidRDefault="00A37BE7" w:rsidP="00A73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ED6D1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7FAE4E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4EA5B9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67389DA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05A5CE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B68CE7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4F48552F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F8BFB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75DEDE69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075EAE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14:paraId="6FC7E87D" w14:textId="77777777" w:rsidR="00A37BE7" w:rsidRDefault="00A37BE7" w:rsidP="00A73F9F">
            <w:pPr>
              <w:jc w:val="center"/>
              <w:rPr>
                <w:sz w:val="18"/>
                <w:szCs w:val="18"/>
              </w:rPr>
            </w:pPr>
          </w:p>
        </w:tc>
      </w:tr>
      <w:tr w:rsidR="00A37BE7" w14:paraId="1D9BFF06" w14:textId="77777777" w:rsidTr="0063748E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744044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D227D9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4FA40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552FA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113A95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01531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DCDDCA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3558C9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A37BE7" w14:paraId="288E87D9" w14:textId="77777777" w:rsidTr="0063748E">
        <w:trPr>
          <w:trHeight w:val="54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4934128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03742F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03100639" w14:textId="77777777" w:rsidR="00A37BE7" w:rsidRDefault="00A37BE7" w:rsidP="00A73F9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756C78" w14:textId="77777777" w:rsidR="00A37BE7" w:rsidRDefault="00A37BE7" w:rsidP="00A37BE7">
            <w:pPr>
              <w:rPr>
                <w:b/>
                <w:bCs/>
                <w:sz w:val="18"/>
                <w:szCs w:val="18"/>
              </w:rPr>
            </w:pPr>
          </w:p>
          <w:p w14:paraId="145E41EE" w14:textId="7982FED7" w:rsidR="00A37BE7" w:rsidRDefault="0063748E" w:rsidP="00A37B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Licznik</w:t>
            </w:r>
            <w:r w:rsidRPr="0063748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G</w:t>
            </w:r>
            <w:r w:rsidRPr="0063748E">
              <w:rPr>
                <w:b/>
                <w:bCs/>
                <w:sz w:val="18"/>
                <w:szCs w:val="18"/>
              </w:rPr>
              <w:t xml:space="preserve">eigera-Mullera </w:t>
            </w:r>
            <w:r>
              <w:rPr>
                <w:b/>
                <w:bCs/>
                <w:sz w:val="18"/>
                <w:szCs w:val="18"/>
              </w:rPr>
              <w:t>nr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13F636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D9830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83B447" w14:textId="0A854D33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A7C563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4C2648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655E4A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BDF1753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37BE7" w14:paraId="4A60A1BD" w14:textId="77777777" w:rsidTr="0063748E">
        <w:trPr>
          <w:trHeight w:val="313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E027BA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04F21FD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6D7E311" w14:textId="77777777" w:rsidR="00A37BE7" w:rsidRDefault="00A37BE7" w:rsidP="00A73F9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RAZEM :</w:t>
            </w:r>
          </w:p>
        </w:tc>
        <w:tc>
          <w:tcPr>
            <w:tcW w:w="114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332EDC31" w14:textId="77777777" w:rsidR="00A37BE7" w:rsidRDefault="00A37BE7" w:rsidP="00A73F9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C2158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17C37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C73A73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E1A19E7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37BE7" w14:paraId="571378E2" w14:textId="77777777" w:rsidTr="00A73F9F">
        <w:trPr>
          <w:trHeight w:val="170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299C02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52FC73" w14:textId="77777777" w:rsidR="00A37BE7" w:rsidRDefault="00A37BE7" w:rsidP="00A73F9F">
            <w:pPr>
              <w:rPr>
                <w:sz w:val="18"/>
                <w:szCs w:val="18"/>
              </w:rPr>
            </w:pPr>
          </w:p>
          <w:p w14:paraId="5DABAE34" w14:textId="77777777" w:rsidR="00A37BE7" w:rsidRDefault="00A37BE7" w:rsidP="00A73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 wartość brutto: ……………………………………………………</w:t>
            </w:r>
          </w:p>
          <w:p w14:paraId="1E46E66C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756F" w14:textId="77777777" w:rsidR="00A37BE7" w:rsidRDefault="00A37BE7" w:rsidP="00A73F9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5FDFA3" w14:textId="77777777" w:rsidR="00A37BE7" w:rsidRDefault="00A37BE7" w:rsidP="00A73F9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098137B" w14:textId="77777777" w:rsidR="00A37BE7" w:rsidRDefault="00A37BE7" w:rsidP="008464AD">
      <w:pPr>
        <w:jc w:val="both"/>
        <w:rPr>
          <w:b/>
          <w:bCs/>
          <w:i/>
          <w:iCs/>
          <w:color w:val="FF0000"/>
          <w:sz w:val="22"/>
          <w:szCs w:val="22"/>
          <w:u w:val="single"/>
        </w:rPr>
      </w:pPr>
    </w:p>
    <w:p w14:paraId="29F14909" w14:textId="77777777" w:rsidR="00A37BE7" w:rsidRDefault="00A37BE7" w:rsidP="008464AD">
      <w:pPr>
        <w:jc w:val="both"/>
        <w:rPr>
          <w:b/>
          <w:bCs/>
          <w:i/>
          <w:iCs/>
          <w:color w:val="FF0000"/>
          <w:sz w:val="22"/>
          <w:szCs w:val="22"/>
          <w:u w:val="single"/>
        </w:rPr>
      </w:pPr>
    </w:p>
    <w:p w14:paraId="2300A267" w14:textId="0E7B23C8" w:rsidR="008464AD" w:rsidRPr="00F94B30" w:rsidRDefault="00A37BE7" w:rsidP="008464AD">
      <w:pPr>
        <w:jc w:val="both"/>
        <w:rPr>
          <w:sz w:val="22"/>
          <w:szCs w:val="22"/>
        </w:rPr>
      </w:pPr>
      <w:bookmarkStart w:id="0" w:name="_Hlk169004445"/>
      <w:r>
        <w:rPr>
          <w:sz w:val="22"/>
          <w:szCs w:val="22"/>
        </w:rPr>
        <w:t>Wartość</w:t>
      </w:r>
      <w:r w:rsidR="008464AD" w:rsidRPr="00F94B30">
        <w:rPr>
          <w:sz w:val="22"/>
          <w:szCs w:val="22"/>
        </w:rPr>
        <w:t xml:space="preserve"> brutto: ..........................</w:t>
      </w:r>
      <w:r>
        <w:rPr>
          <w:sz w:val="22"/>
          <w:szCs w:val="22"/>
        </w:rPr>
        <w:t>PLN</w:t>
      </w:r>
    </w:p>
    <w:p w14:paraId="75838CB8" w14:textId="09BABAF8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 PLN</w:t>
      </w:r>
    </w:p>
    <w:p w14:paraId="0B39AF1B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2D19AA33" w14:textId="40D6A4D1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</w:p>
    <w:p w14:paraId="4CA34396" w14:textId="25B73BE6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………m-cy.</w:t>
      </w:r>
      <w:r w:rsidR="00A37BE7"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 </w:t>
      </w:r>
      <w:r w:rsidR="00A37BE7" w:rsidRPr="00F94B30">
        <w:rPr>
          <w:sz w:val="22"/>
          <w:szCs w:val="22"/>
          <w:highlight w:val="yellow"/>
        </w:rPr>
        <w:t>(kryterium oceny ofert).</w:t>
      </w:r>
    </w:p>
    <w:p w14:paraId="5E81C9FC" w14:textId="2CCE1B6D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 w:rsidR="00A37BE7"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61547531" w14:textId="77777777" w:rsidR="008464AD" w:rsidRDefault="008464AD" w:rsidP="008464AD">
      <w:pPr>
        <w:jc w:val="both"/>
        <w:rPr>
          <w:sz w:val="22"/>
          <w:szCs w:val="22"/>
        </w:rPr>
      </w:pPr>
    </w:p>
    <w:p w14:paraId="7E20C934" w14:textId="77777777" w:rsidR="009F413B" w:rsidRPr="00F94B30" w:rsidRDefault="009F413B" w:rsidP="008464AD">
      <w:pPr>
        <w:jc w:val="both"/>
        <w:rPr>
          <w:sz w:val="22"/>
          <w:szCs w:val="22"/>
        </w:rPr>
      </w:pPr>
    </w:p>
    <w:p w14:paraId="3F3EF71F" w14:textId="7E104D53" w:rsidR="0063748E" w:rsidRPr="0063748E" w:rsidRDefault="009F413B" w:rsidP="0063748E">
      <w:pPr>
        <w:jc w:val="both"/>
        <w:rPr>
          <w:b/>
          <w:bCs/>
          <w:i/>
          <w:iCs/>
          <w:color w:val="FF0000"/>
          <w:sz w:val="22"/>
          <w:szCs w:val="22"/>
          <w:u w:val="single"/>
        </w:rPr>
      </w:pPr>
      <w:r w:rsidRPr="0063748E">
        <w:rPr>
          <w:b/>
          <w:bCs/>
          <w:i/>
          <w:iCs/>
          <w:color w:val="FF0000"/>
          <w:sz w:val="22"/>
          <w:szCs w:val="22"/>
          <w:u w:val="single"/>
        </w:rPr>
        <w:lastRenderedPageBreak/>
        <w:t xml:space="preserve">ZADANIE CZĘŚCIOWE </w:t>
      </w:r>
      <w:r w:rsidR="0063748E">
        <w:rPr>
          <w:b/>
          <w:bCs/>
          <w:i/>
          <w:iCs/>
          <w:color w:val="FF0000"/>
          <w:sz w:val="22"/>
          <w:szCs w:val="22"/>
          <w:u w:val="single"/>
        </w:rPr>
        <w:t xml:space="preserve">NR </w:t>
      </w:r>
      <w:r w:rsidRPr="0063748E">
        <w:rPr>
          <w:b/>
          <w:bCs/>
          <w:i/>
          <w:iCs/>
          <w:color w:val="FF0000"/>
          <w:sz w:val="22"/>
          <w:szCs w:val="22"/>
          <w:u w:val="single"/>
        </w:rPr>
        <w:t>2</w:t>
      </w:r>
      <w:r w:rsidR="0063748E">
        <w:rPr>
          <w:b/>
          <w:bCs/>
          <w:i/>
          <w:iCs/>
          <w:color w:val="FF0000"/>
          <w:sz w:val="22"/>
          <w:szCs w:val="22"/>
          <w:u w:val="single"/>
        </w:rPr>
        <w:t>.</w:t>
      </w:r>
    </w:p>
    <w:p w14:paraId="7A25BCB5" w14:textId="5D41A71A" w:rsidR="009F413B" w:rsidRPr="0063748E" w:rsidRDefault="0063748E" w:rsidP="0063748E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63748E">
        <w:rPr>
          <w:b/>
          <w:bCs/>
          <w:i/>
          <w:iCs/>
          <w:sz w:val="22"/>
          <w:szCs w:val="22"/>
          <w:u w:val="single"/>
        </w:rPr>
        <w:t xml:space="preserve">LICZNIK GEIGERA-MÜLLERA </w:t>
      </w:r>
      <w:r w:rsidR="00A37BE7" w:rsidRPr="0063748E">
        <w:rPr>
          <w:b/>
          <w:bCs/>
          <w:i/>
          <w:iCs/>
          <w:sz w:val="22"/>
          <w:szCs w:val="22"/>
          <w:u w:val="single"/>
        </w:rPr>
        <w:t>– 3szt</w:t>
      </w:r>
    </w:p>
    <w:p w14:paraId="42D97DE4" w14:textId="77777777" w:rsidR="00A37BE7" w:rsidRDefault="00A37BE7" w:rsidP="009F413B">
      <w:pPr>
        <w:rPr>
          <w:b/>
          <w:bCs/>
          <w:i/>
          <w:iCs/>
          <w:color w:val="FF0000"/>
          <w:sz w:val="22"/>
          <w:szCs w:val="22"/>
          <w:u w:val="single"/>
        </w:rPr>
      </w:pPr>
    </w:p>
    <w:tbl>
      <w:tblPr>
        <w:tblW w:w="102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814"/>
        <w:gridCol w:w="745"/>
        <w:gridCol w:w="2268"/>
        <w:gridCol w:w="1147"/>
        <w:gridCol w:w="1236"/>
        <w:gridCol w:w="1236"/>
        <w:gridCol w:w="1122"/>
        <w:gridCol w:w="1254"/>
      </w:tblGrid>
      <w:tr w:rsidR="00A37BE7" w14:paraId="632EDB11" w14:textId="77777777" w:rsidTr="0063748E">
        <w:trPr>
          <w:trHeight w:val="676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2CEEAE" w14:textId="77777777" w:rsidR="00A37BE7" w:rsidRDefault="00A37BE7" w:rsidP="00A73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D5D94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8BE4D6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D6B911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6A86740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1EFD60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EB1FDF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5532793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620117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26D0805C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D91B5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14:paraId="4EF9E0B8" w14:textId="77777777" w:rsidR="00A37BE7" w:rsidRDefault="00A37BE7" w:rsidP="00A73F9F">
            <w:pPr>
              <w:jc w:val="center"/>
              <w:rPr>
                <w:sz w:val="18"/>
                <w:szCs w:val="18"/>
              </w:rPr>
            </w:pPr>
          </w:p>
        </w:tc>
      </w:tr>
      <w:tr w:rsidR="00A37BE7" w14:paraId="101E8968" w14:textId="77777777" w:rsidTr="0063748E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970E6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10E049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7919F3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E5596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A4250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2E52FD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32AA00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B07FAA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A37BE7" w14:paraId="02BA8155" w14:textId="77777777" w:rsidTr="0063748E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E8A1CCA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37F7290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1B5AB77C" w14:textId="77777777" w:rsidR="00A37BE7" w:rsidRDefault="00A37BE7" w:rsidP="00A73F9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3DDA3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5FE53F5" w14:textId="4A9194DC" w:rsidR="00A37BE7" w:rsidRDefault="0063748E" w:rsidP="0063748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</w:t>
            </w:r>
            <w:r w:rsidRPr="0063748E">
              <w:rPr>
                <w:b/>
                <w:bCs/>
                <w:sz w:val="18"/>
                <w:szCs w:val="18"/>
              </w:rPr>
              <w:t xml:space="preserve">icznik Geigera Mullera </w:t>
            </w:r>
            <w:r>
              <w:rPr>
                <w:b/>
                <w:bCs/>
                <w:sz w:val="18"/>
                <w:szCs w:val="18"/>
              </w:rPr>
              <w:t>nr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E7C1A8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FD3A3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6AE8D39" w14:textId="2DA6997A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6C7D54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10CD25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9ABED0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96F825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37BE7" w14:paraId="47E7D1EC" w14:textId="77777777" w:rsidTr="0063748E">
        <w:trPr>
          <w:trHeight w:val="460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48003DD8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C516881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A22EFF5" w14:textId="77777777" w:rsidR="00A37BE7" w:rsidRDefault="00A37BE7" w:rsidP="00A73F9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RAZEM :</w:t>
            </w:r>
          </w:p>
        </w:tc>
        <w:tc>
          <w:tcPr>
            <w:tcW w:w="114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95C74B3" w14:textId="77777777" w:rsidR="00A37BE7" w:rsidRDefault="00A37BE7" w:rsidP="00A73F9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F5EA0B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207ADE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166C72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B4B0411" w14:textId="77777777" w:rsidR="00A37BE7" w:rsidRDefault="00A37BE7" w:rsidP="00A73F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37BE7" w14:paraId="47A517C8" w14:textId="77777777" w:rsidTr="00A73F9F">
        <w:trPr>
          <w:trHeight w:val="170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6D2B18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1B01D3" w14:textId="77777777" w:rsidR="00A37BE7" w:rsidRDefault="00A37BE7" w:rsidP="00A73F9F">
            <w:pPr>
              <w:rPr>
                <w:sz w:val="18"/>
                <w:szCs w:val="18"/>
              </w:rPr>
            </w:pPr>
          </w:p>
          <w:p w14:paraId="5D21C7C7" w14:textId="77777777" w:rsidR="00A37BE7" w:rsidRDefault="00A37BE7" w:rsidP="00A73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 wartość brutto: ……………………………………………………</w:t>
            </w:r>
          </w:p>
          <w:p w14:paraId="73FA0C1C" w14:textId="77777777" w:rsidR="00A37BE7" w:rsidRDefault="00A37BE7" w:rsidP="00A73F9F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80D0" w14:textId="77777777" w:rsidR="00A37BE7" w:rsidRDefault="00A37BE7" w:rsidP="00A73F9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ED821B" w14:textId="77777777" w:rsidR="00A37BE7" w:rsidRDefault="00A37BE7" w:rsidP="00A73F9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78E6E5E" w14:textId="77777777" w:rsidR="00A37BE7" w:rsidRPr="00A37BE7" w:rsidRDefault="00A37BE7" w:rsidP="009F413B">
      <w:pPr>
        <w:rPr>
          <w:b/>
          <w:bCs/>
          <w:i/>
          <w:iCs/>
          <w:color w:val="FF0000"/>
          <w:sz w:val="22"/>
          <w:szCs w:val="22"/>
          <w:u w:val="single"/>
        </w:rPr>
      </w:pPr>
    </w:p>
    <w:p w14:paraId="14C55315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189D261C" w14:textId="19423813" w:rsidR="009F413B" w:rsidRPr="00F94B30" w:rsidRDefault="00A37BE7" w:rsidP="009F413B">
      <w:pPr>
        <w:jc w:val="both"/>
        <w:rPr>
          <w:sz w:val="22"/>
          <w:szCs w:val="22"/>
        </w:rPr>
      </w:pPr>
      <w:r>
        <w:rPr>
          <w:sz w:val="22"/>
          <w:szCs w:val="22"/>
        </w:rPr>
        <w:t>Wartość</w:t>
      </w:r>
      <w:r w:rsidR="009F413B" w:rsidRPr="00F94B30">
        <w:rPr>
          <w:sz w:val="22"/>
          <w:szCs w:val="22"/>
        </w:rPr>
        <w:t xml:space="preserve"> brutto: .........................</w:t>
      </w:r>
      <w:r>
        <w:rPr>
          <w:sz w:val="22"/>
          <w:szCs w:val="22"/>
        </w:rPr>
        <w:t>PLN</w:t>
      </w:r>
    </w:p>
    <w:p w14:paraId="5FCBC627" w14:textId="16C55FE7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………PLN</w:t>
      </w:r>
    </w:p>
    <w:p w14:paraId="61F4CFED" w14:textId="77777777" w:rsidR="009F413B" w:rsidRPr="00F94B30" w:rsidRDefault="009F413B" w:rsidP="009F413B">
      <w:pPr>
        <w:jc w:val="both"/>
        <w:rPr>
          <w:sz w:val="22"/>
          <w:szCs w:val="22"/>
        </w:rPr>
      </w:pPr>
    </w:p>
    <w:p w14:paraId="07D98F5E" w14:textId="454010C9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</w:p>
    <w:p w14:paraId="405DBB93" w14:textId="45D0CA35" w:rsidR="009F413B" w:rsidRPr="00F94B30" w:rsidRDefault="009F413B" w:rsidP="009F413B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  <w:r w:rsidR="00A37BE7" w:rsidRPr="00F94B30">
        <w:rPr>
          <w:sz w:val="22"/>
          <w:szCs w:val="22"/>
          <w:highlight w:val="yellow"/>
        </w:rPr>
        <w:t>(kryterium oceny ofert).</w:t>
      </w:r>
    </w:p>
    <w:p w14:paraId="54F58DEC" w14:textId="1C6DE2CF" w:rsidR="00AB794F" w:rsidRDefault="009F413B" w:rsidP="003025FF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 w:rsidR="00A37BE7"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  <w:bookmarkEnd w:id="0"/>
    </w:p>
    <w:p w14:paraId="55B55D90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E1F23" w14:textId="49FEA571" w:rsidR="00A9639A" w:rsidRPr="00F94B30" w:rsidRDefault="00A9639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94B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94B30">
        <w:rPr>
          <w:b/>
          <w:sz w:val="22"/>
          <w:szCs w:val="22"/>
        </w:rPr>
        <w:t xml:space="preserve"> TAK/NIE</w:t>
      </w:r>
    </w:p>
    <w:p w14:paraId="322BB203" w14:textId="23C8A72C" w:rsidR="0031496D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94B30">
        <w:rPr>
          <w:sz w:val="22"/>
          <w:szCs w:val="22"/>
        </w:rPr>
        <w:t xml:space="preserve">Termin płatności: </w:t>
      </w:r>
      <w:r w:rsidRPr="00F94B3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F94B30">
        <w:rPr>
          <w:b w:val="0"/>
          <w:bCs/>
          <w:sz w:val="22"/>
          <w:szCs w:val="22"/>
        </w:rPr>
        <w:br/>
      </w:r>
    </w:p>
    <w:p w14:paraId="5CFA5AA6" w14:textId="77777777" w:rsidR="0031496D" w:rsidRPr="00F94B30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94B30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F94B30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F46DFEC" w14:textId="77777777" w:rsidR="00A37BE7" w:rsidRDefault="00A9639A" w:rsidP="00A37B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94B3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94B30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5AB07A0B" w:rsidR="00A9639A" w:rsidRPr="00A37BE7" w:rsidRDefault="00A9639A" w:rsidP="00A37B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37BE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F94B30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</w:t>
      </w:r>
      <w:r w:rsidRPr="00004386">
        <w:rPr>
          <w:i/>
          <w:sz w:val="22"/>
          <w:szCs w:val="22"/>
        </w:rPr>
        <w:t xml:space="preserve">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B7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4DCA2787" w14:textId="77777777" w:rsidR="00AB794F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6B64194C" w14:textId="138E1BB8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7A2B5C69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E7471" w14:textId="77777777" w:rsidR="00763704" w:rsidRDefault="00763704">
      <w:r>
        <w:separator/>
      </w:r>
    </w:p>
  </w:endnote>
  <w:endnote w:type="continuationSeparator" w:id="0">
    <w:p w14:paraId="31DC53EB" w14:textId="77777777" w:rsidR="00763704" w:rsidRDefault="00763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EAA95" w14:textId="77777777" w:rsidR="00763704" w:rsidRDefault="00763704">
      <w:r>
        <w:separator/>
      </w:r>
    </w:p>
  </w:footnote>
  <w:footnote w:type="continuationSeparator" w:id="0">
    <w:p w14:paraId="5FF7A035" w14:textId="77777777" w:rsidR="00763704" w:rsidRDefault="00763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15572"/>
    <w:rsid w:val="000162B0"/>
    <w:rsid w:val="00020AD4"/>
    <w:rsid w:val="00021DDE"/>
    <w:rsid w:val="00023500"/>
    <w:rsid w:val="000238AE"/>
    <w:rsid w:val="0002484D"/>
    <w:rsid w:val="00040050"/>
    <w:rsid w:val="00061007"/>
    <w:rsid w:val="000704FC"/>
    <w:rsid w:val="00071CCC"/>
    <w:rsid w:val="00074FA1"/>
    <w:rsid w:val="000A1465"/>
    <w:rsid w:val="000B0C91"/>
    <w:rsid w:val="000B731D"/>
    <w:rsid w:val="000D4A81"/>
    <w:rsid w:val="000D6134"/>
    <w:rsid w:val="000E09C7"/>
    <w:rsid w:val="000E5FBD"/>
    <w:rsid w:val="000E7CF3"/>
    <w:rsid w:val="000F19F5"/>
    <w:rsid w:val="000F22DB"/>
    <w:rsid w:val="000F6589"/>
    <w:rsid w:val="00106636"/>
    <w:rsid w:val="00116EC6"/>
    <w:rsid w:val="001333B0"/>
    <w:rsid w:val="001801DD"/>
    <w:rsid w:val="001B0F2C"/>
    <w:rsid w:val="001B39B7"/>
    <w:rsid w:val="001C468B"/>
    <w:rsid w:val="001D4612"/>
    <w:rsid w:val="001E2E06"/>
    <w:rsid w:val="001F03B4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25FF"/>
    <w:rsid w:val="003064E3"/>
    <w:rsid w:val="0031496D"/>
    <w:rsid w:val="00315A4A"/>
    <w:rsid w:val="003303C0"/>
    <w:rsid w:val="003336A1"/>
    <w:rsid w:val="00355607"/>
    <w:rsid w:val="003628D3"/>
    <w:rsid w:val="003A3FF8"/>
    <w:rsid w:val="003B007E"/>
    <w:rsid w:val="003B5A81"/>
    <w:rsid w:val="003E60FF"/>
    <w:rsid w:val="003F2313"/>
    <w:rsid w:val="00430A45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481F"/>
    <w:rsid w:val="004F1149"/>
    <w:rsid w:val="004F19DB"/>
    <w:rsid w:val="00514936"/>
    <w:rsid w:val="00537D66"/>
    <w:rsid w:val="00546FD8"/>
    <w:rsid w:val="00551F48"/>
    <w:rsid w:val="00562C21"/>
    <w:rsid w:val="00571AF7"/>
    <w:rsid w:val="005867A0"/>
    <w:rsid w:val="00595C87"/>
    <w:rsid w:val="005D2C65"/>
    <w:rsid w:val="005E6D94"/>
    <w:rsid w:val="005F15EC"/>
    <w:rsid w:val="006275CB"/>
    <w:rsid w:val="0063384F"/>
    <w:rsid w:val="0063748E"/>
    <w:rsid w:val="0064295B"/>
    <w:rsid w:val="00643C6F"/>
    <w:rsid w:val="00646202"/>
    <w:rsid w:val="0065290F"/>
    <w:rsid w:val="00667331"/>
    <w:rsid w:val="0067138D"/>
    <w:rsid w:val="006757E2"/>
    <w:rsid w:val="006815F6"/>
    <w:rsid w:val="006A0ED8"/>
    <w:rsid w:val="006D1797"/>
    <w:rsid w:val="006F375A"/>
    <w:rsid w:val="006F4272"/>
    <w:rsid w:val="00763704"/>
    <w:rsid w:val="00764B84"/>
    <w:rsid w:val="00773082"/>
    <w:rsid w:val="007748F0"/>
    <w:rsid w:val="00784335"/>
    <w:rsid w:val="00785956"/>
    <w:rsid w:val="0079623A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464AD"/>
    <w:rsid w:val="0084650F"/>
    <w:rsid w:val="00853083"/>
    <w:rsid w:val="00891A90"/>
    <w:rsid w:val="0089423D"/>
    <w:rsid w:val="008B2F0C"/>
    <w:rsid w:val="008B4928"/>
    <w:rsid w:val="008D2AB8"/>
    <w:rsid w:val="008F1C66"/>
    <w:rsid w:val="00931861"/>
    <w:rsid w:val="00933E69"/>
    <w:rsid w:val="00970FE4"/>
    <w:rsid w:val="00971E41"/>
    <w:rsid w:val="00990096"/>
    <w:rsid w:val="009A097B"/>
    <w:rsid w:val="009A0ABA"/>
    <w:rsid w:val="009B22A2"/>
    <w:rsid w:val="009D2342"/>
    <w:rsid w:val="009F413B"/>
    <w:rsid w:val="00A0022B"/>
    <w:rsid w:val="00A03DC0"/>
    <w:rsid w:val="00A346FE"/>
    <w:rsid w:val="00A37BE7"/>
    <w:rsid w:val="00A4066D"/>
    <w:rsid w:val="00A47B4D"/>
    <w:rsid w:val="00A83018"/>
    <w:rsid w:val="00A934F4"/>
    <w:rsid w:val="00A9639A"/>
    <w:rsid w:val="00AA0F7C"/>
    <w:rsid w:val="00AB794F"/>
    <w:rsid w:val="00AD653E"/>
    <w:rsid w:val="00AD6BB5"/>
    <w:rsid w:val="00B03F16"/>
    <w:rsid w:val="00B33824"/>
    <w:rsid w:val="00B62A32"/>
    <w:rsid w:val="00B653E6"/>
    <w:rsid w:val="00B774DC"/>
    <w:rsid w:val="00B84413"/>
    <w:rsid w:val="00B924C3"/>
    <w:rsid w:val="00B97CCF"/>
    <w:rsid w:val="00BA3A22"/>
    <w:rsid w:val="00BB41E4"/>
    <w:rsid w:val="00BD00E0"/>
    <w:rsid w:val="00BE264F"/>
    <w:rsid w:val="00C24CFC"/>
    <w:rsid w:val="00C449FF"/>
    <w:rsid w:val="00C471AA"/>
    <w:rsid w:val="00C51671"/>
    <w:rsid w:val="00C86564"/>
    <w:rsid w:val="00C95F26"/>
    <w:rsid w:val="00C969A6"/>
    <w:rsid w:val="00C96CB4"/>
    <w:rsid w:val="00CA7D36"/>
    <w:rsid w:val="00CD0353"/>
    <w:rsid w:val="00CD42E0"/>
    <w:rsid w:val="00D132FE"/>
    <w:rsid w:val="00D24208"/>
    <w:rsid w:val="00D360D5"/>
    <w:rsid w:val="00D464D4"/>
    <w:rsid w:val="00D470FA"/>
    <w:rsid w:val="00D60C38"/>
    <w:rsid w:val="00D644CA"/>
    <w:rsid w:val="00D66893"/>
    <w:rsid w:val="00D74EE8"/>
    <w:rsid w:val="00D90ACB"/>
    <w:rsid w:val="00DC1500"/>
    <w:rsid w:val="00E03D9E"/>
    <w:rsid w:val="00E369F5"/>
    <w:rsid w:val="00E44371"/>
    <w:rsid w:val="00E514A7"/>
    <w:rsid w:val="00E54317"/>
    <w:rsid w:val="00E55947"/>
    <w:rsid w:val="00E949B0"/>
    <w:rsid w:val="00EA2631"/>
    <w:rsid w:val="00EA579B"/>
    <w:rsid w:val="00EC0BEA"/>
    <w:rsid w:val="00F00591"/>
    <w:rsid w:val="00F03729"/>
    <w:rsid w:val="00F50E8A"/>
    <w:rsid w:val="00F51688"/>
    <w:rsid w:val="00F53146"/>
    <w:rsid w:val="00F53B9C"/>
    <w:rsid w:val="00F64F2F"/>
    <w:rsid w:val="00F91018"/>
    <w:rsid w:val="00F94B30"/>
    <w:rsid w:val="00FA0F30"/>
    <w:rsid w:val="00FA51A4"/>
    <w:rsid w:val="00FB6C4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1B0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2024-04-25T11:30:00Z</cp:lastPrinted>
  <dcterms:created xsi:type="dcterms:W3CDTF">2024-07-24T12:44:00Z</dcterms:created>
  <dcterms:modified xsi:type="dcterms:W3CDTF">2024-07-30T09:51:00Z</dcterms:modified>
</cp:coreProperties>
</file>