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1EF39D" w14:textId="6F0003B2" w:rsidR="008D2AB8" w:rsidRPr="005F236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b w:val="0"/>
          <w:sz w:val="18"/>
          <w:szCs w:val="18"/>
        </w:rPr>
        <w:tab/>
      </w:r>
      <w:r w:rsidRPr="005F2368">
        <w:rPr>
          <w:rFonts w:ascii="Verdana" w:hAnsi="Verdana"/>
          <w:sz w:val="18"/>
          <w:szCs w:val="18"/>
        </w:rPr>
        <w:t xml:space="preserve">Załącznik nr </w:t>
      </w:r>
      <w:r w:rsidR="00012286" w:rsidRPr="005F2368">
        <w:rPr>
          <w:rFonts w:ascii="Verdana" w:hAnsi="Verdana"/>
          <w:sz w:val="18"/>
          <w:szCs w:val="18"/>
        </w:rPr>
        <w:t>1</w:t>
      </w:r>
      <w:r w:rsidR="006A79FF">
        <w:rPr>
          <w:rFonts w:ascii="Verdana" w:hAnsi="Verdana"/>
          <w:sz w:val="18"/>
          <w:szCs w:val="18"/>
        </w:rPr>
        <w:t>a</w:t>
      </w:r>
    </w:p>
    <w:p w14:paraId="7F749BA9" w14:textId="77777777" w:rsidR="008D2AB8" w:rsidRPr="005F236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7849A21" w14:textId="40C5E23B" w:rsidR="008D2AB8" w:rsidRPr="005F2368" w:rsidRDefault="006A79FF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OBOWIĄZUJĄCY </w:t>
      </w:r>
      <w:r w:rsidR="008D2AB8" w:rsidRPr="005F2368">
        <w:rPr>
          <w:rFonts w:ascii="Verdana" w:hAnsi="Verdana"/>
          <w:b/>
          <w:sz w:val="18"/>
          <w:szCs w:val="18"/>
        </w:rPr>
        <w:t>FORMULARZ OFERTY</w:t>
      </w:r>
    </w:p>
    <w:p w14:paraId="7519C804" w14:textId="77777777" w:rsidR="008D2AB8" w:rsidRPr="005F2368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791B2E19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22C45D9C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6247EC22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7C3AB29C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72E2F7D7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084AE5F9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3C654677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44D283D" w14:textId="77777777" w:rsidR="00B067A5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6F0D59F0" w14:textId="77777777" w:rsidR="008D2AB8" w:rsidRPr="005F2368" w:rsidRDefault="00B067A5" w:rsidP="00B067A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6E404BB7" w14:textId="77777777" w:rsidR="008D2AB8" w:rsidRPr="005F236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Do: Nazwa i siedziba Zamawiającego:</w:t>
      </w:r>
    </w:p>
    <w:p w14:paraId="33A58B51" w14:textId="77777777" w:rsidR="003D2432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Akademia Górniczo - Hutnicza</w:t>
      </w:r>
    </w:p>
    <w:p w14:paraId="70DE6230" w14:textId="77777777" w:rsidR="003D2432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im. Stanisława Staszica w Krakowie</w:t>
      </w:r>
    </w:p>
    <w:p w14:paraId="1E69BB62" w14:textId="77777777" w:rsidR="008D2AB8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Dział Zamówień Publicznych</w:t>
      </w:r>
      <w:r w:rsidR="008D2AB8" w:rsidRPr="005F2368">
        <w:rPr>
          <w:rFonts w:ascii="Verdana" w:hAnsi="Verdana"/>
          <w:b/>
          <w:sz w:val="18"/>
          <w:szCs w:val="18"/>
        </w:rPr>
        <w:t xml:space="preserve">  </w:t>
      </w:r>
    </w:p>
    <w:p w14:paraId="59466076" w14:textId="77777777" w:rsidR="008D2AB8" w:rsidRPr="005F2368" w:rsidRDefault="003D2432" w:rsidP="008D2AB8">
      <w:pPr>
        <w:ind w:right="-110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Al. Mickiewicza</w:t>
      </w:r>
      <w:r w:rsidR="008D2AB8" w:rsidRPr="005F2368">
        <w:rPr>
          <w:rFonts w:ascii="Verdana" w:hAnsi="Verdana"/>
          <w:b/>
          <w:sz w:val="18"/>
          <w:szCs w:val="18"/>
        </w:rPr>
        <w:t xml:space="preserve"> </w:t>
      </w:r>
      <w:r w:rsidRPr="005F2368">
        <w:rPr>
          <w:rFonts w:ascii="Verdana" w:hAnsi="Verdana"/>
          <w:b/>
          <w:sz w:val="18"/>
          <w:szCs w:val="18"/>
        </w:rPr>
        <w:t>30</w:t>
      </w:r>
      <w:r w:rsidR="008D2AB8" w:rsidRPr="005F2368">
        <w:rPr>
          <w:rFonts w:ascii="Verdana" w:hAnsi="Verdana"/>
          <w:b/>
          <w:sz w:val="18"/>
          <w:szCs w:val="18"/>
        </w:rPr>
        <w:t xml:space="preserve"> </w:t>
      </w:r>
    </w:p>
    <w:p w14:paraId="7BEF821B" w14:textId="77777777" w:rsidR="008D2AB8" w:rsidRPr="005F2368" w:rsidRDefault="003D2432" w:rsidP="008D2AB8">
      <w:pPr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30-059</w:t>
      </w:r>
      <w:r w:rsidR="008D2AB8" w:rsidRPr="005F2368">
        <w:rPr>
          <w:rFonts w:ascii="Verdana" w:hAnsi="Verdana"/>
          <w:b/>
          <w:sz w:val="18"/>
          <w:szCs w:val="18"/>
        </w:rPr>
        <w:t xml:space="preserve"> </w:t>
      </w:r>
      <w:r w:rsidRPr="005F2368">
        <w:rPr>
          <w:rFonts w:ascii="Verdana" w:hAnsi="Verdana"/>
          <w:b/>
          <w:sz w:val="18"/>
          <w:szCs w:val="18"/>
        </w:rPr>
        <w:t>Kraków</w:t>
      </w:r>
      <w:r w:rsidR="008D2AB8" w:rsidRPr="005F2368">
        <w:rPr>
          <w:rFonts w:ascii="Verdana" w:hAnsi="Verdana"/>
          <w:b/>
          <w:sz w:val="18"/>
          <w:szCs w:val="18"/>
        </w:rPr>
        <w:t xml:space="preserve">,  </w:t>
      </w:r>
    </w:p>
    <w:p w14:paraId="2E5F2D96" w14:textId="77777777" w:rsidR="008D2AB8" w:rsidRPr="005F236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4649D00" w14:textId="77777777" w:rsidR="008D2AB8" w:rsidRPr="005F2368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D69FC" w:rsidRPr="005F2368">
        <w:rPr>
          <w:rFonts w:ascii="Verdana" w:hAnsi="Verdana"/>
          <w:b/>
          <w:sz w:val="18"/>
          <w:szCs w:val="18"/>
        </w:rPr>
        <w:t>dostawa i montaż mebli laboratoryjnych i warsztatowych do budynku D-3 AGH w Krakowie - DE-dzp.272-</w:t>
      </w:r>
      <w:r w:rsidR="0041099E">
        <w:rPr>
          <w:rFonts w:ascii="Verdana" w:hAnsi="Verdana"/>
          <w:b/>
          <w:sz w:val="18"/>
          <w:szCs w:val="18"/>
        </w:rPr>
        <w:t>423</w:t>
      </w:r>
      <w:r w:rsidR="00FD69FC" w:rsidRPr="005F2368">
        <w:rPr>
          <w:rFonts w:ascii="Verdana" w:hAnsi="Verdana"/>
          <w:b/>
          <w:sz w:val="18"/>
          <w:szCs w:val="18"/>
        </w:rPr>
        <w:t>/24</w:t>
      </w:r>
      <w:r w:rsidRPr="005F2368">
        <w:rPr>
          <w:rFonts w:ascii="Verdana" w:hAnsi="Verdana"/>
          <w:b/>
          <w:sz w:val="18"/>
          <w:szCs w:val="18"/>
        </w:rPr>
        <w:t xml:space="preserve">, </w:t>
      </w:r>
      <w:r w:rsidRPr="005F2368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2E7C3BE" w14:textId="77777777" w:rsidR="008D2AB8" w:rsidRPr="005F2368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04D3973" w14:textId="77777777" w:rsidR="00B5436B" w:rsidRPr="005F2368" w:rsidRDefault="00B5436B" w:rsidP="00B5436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......................................................................... PLN</w:t>
      </w:r>
    </w:p>
    <w:p w14:paraId="6DA1BA21" w14:textId="77777777" w:rsidR="00B5436B" w:rsidRPr="005F2368" w:rsidRDefault="00B5436B" w:rsidP="00B5436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06E7D85" w14:textId="77777777" w:rsidR="00B5436B" w:rsidRPr="005F2368" w:rsidRDefault="00B5436B" w:rsidP="00B5436B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59D24922" w14:textId="77777777" w:rsidR="00B5436B" w:rsidRPr="005F2368" w:rsidRDefault="00B5436B" w:rsidP="00B5436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34C73E4" w14:textId="77777777" w:rsidR="00B5436B" w:rsidRPr="005F2368" w:rsidRDefault="00B5436B" w:rsidP="00B5436B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5706EA29" w14:textId="77777777" w:rsidR="00B5436B" w:rsidRPr="005F2368" w:rsidRDefault="00B5436B" w:rsidP="00B5436B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F521C4F" w14:textId="77777777" w:rsidR="00B5436B" w:rsidRPr="005F2368" w:rsidRDefault="00B5436B" w:rsidP="00B5436B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>Powyższa cena zawiera podatek VAT w wysokości .......... % tj. ……………………. PLN</w:t>
      </w:r>
    </w:p>
    <w:p w14:paraId="4C14CE60" w14:textId="7850F47D" w:rsidR="00B5436B" w:rsidRPr="005F2368" w:rsidRDefault="00B5436B" w:rsidP="00B5436B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 xml:space="preserve">Termin realizacji umowy: </w:t>
      </w:r>
      <w:r w:rsidRPr="005F2368">
        <w:rPr>
          <w:rFonts w:ascii="Verdana" w:hAnsi="Verdana"/>
          <w:b/>
          <w:bCs/>
          <w:sz w:val="18"/>
          <w:szCs w:val="18"/>
        </w:rPr>
        <w:t xml:space="preserve">do </w:t>
      </w:r>
      <w:r w:rsidR="006A79FF">
        <w:rPr>
          <w:rFonts w:ascii="Verdana" w:hAnsi="Verdana"/>
          <w:b/>
          <w:bCs/>
          <w:sz w:val="18"/>
          <w:szCs w:val="18"/>
        </w:rPr>
        <w:t xml:space="preserve">63 </w:t>
      </w:r>
      <w:r w:rsidRPr="005F2368">
        <w:rPr>
          <w:rFonts w:ascii="Verdana" w:hAnsi="Verdana"/>
          <w:b/>
          <w:bCs/>
          <w:sz w:val="18"/>
          <w:szCs w:val="18"/>
        </w:rPr>
        <w:t>dni od daty podpisania umowy.</w:t>
      </w:r>
    </w:p>
    <w:p w14:paraId="553E243F" w14:textId="77777777" w:rsidR="00B5436B" w:rsidRPr="005F2368" w:rsidRDefault="00B5436B" w:rsidP="00B5436B">
      <w:pPr>
        <w:pStyle w:val="Tekstpodstawowy"/>
        <w:spacing w:line="276" w:lineRule="auto"/>
        <w:jc w:val="both"/>
        <w:rPr>
          <w:rFonts w:ascii="Verdana" w:hAnsi="Verdana" w:cs="Aptos"/>
          <w:sz w:val="18"/>
          <w:szCs w:val="18"/>
        </w:rPr>
      </w:pPr>
      <w:r w:rsidRPr="005F2368">
        <w:rPr>
          <w:rFonts w:ascii="Verdana" w:hAnsi="Verdana" w:cs="Aptos"/>
          <w:bCs/>
          <w:sz w:val="18"/>
          <w:szCs w:val="18"/>
        </w:rPr>
        <w:t>Okres gwarancji na wszystkie elementy dostawy oraz ich montaż</w:t>
      </w:r>
      <w:r w:rsidRPr="005F2368">
        <w:rPr>
          <w:rFonts w:ascii="Verdana" w:hAnsi="Verdana"/>
          <w:bCs/>
          <w:sz w:val="18"/>
          <w:szCs w:val="18"/>
        </w:rPr>
        <w:t>:</w:t>
      </w:r>
      <w:r w:rsidRPr="005F2368">
        <w:rPr>
          <w:rFonts w:ascii="Verdana" w:hAnsi="Verdana"/>
          <w:sz w:val="18"/>
          <w:szCs w:val="18"/>
        </w:rPr>
        <w:t xml:space="preserve"> </w:t>
      </w:r>
      <w:r w:rsidRPr="005F2368">
        <w:rPr>
          <w:rFonts w:ascii="Verdana" w:hAnsi="Verdana"/>
          <w:bCs/>
          <w:sz w:val="18"/>
          <w:szCs w:val="18"/>
        </w:rPr>
        <w:t>………… miesięcy</w:t>
      </w:r>
      <w:r w:rsidRPr="005F2368">
        <w:rPr>
          <w:rFonts w:ascii="Verdana" w:hAnsi="Verdana"/>
          <w:sz w:val="18"/>
          <w:szCs w:val="18"/>
        </w:rPr>
        <w:t xml:space="preserve"> (</w:t>
      </w:r>
      <w:r w:rsidRPr="005F2368">
        <w:rPr>
          <w:rFonts w:ascii="Verdana" w:hAnsi="Verdana"/>
          <w:i/>
          <w:sz w:val="18"/>
          <w:szCs w:val="18"/>
        </w:rPr>
        <w:t>kryterium oceny ofert)</w:t>
      </w:r>
    </w:p>
    <w:p w14:paraId="4C0169E4" w14:textId="77777777" w:rsidR="00B5436B" w:rsidRPr="005F2368" w:rsidRDefault="00B5436B" w:rsidP="00B5436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F2368">
        <w:rPr>
          <w:rFonts w:ascii="Verdana" w:hAnsi="Verdana"/>
          <w:b/>
          <w:sz w:val="18"/>
          <w:szCs w:val="18"/>
        </w:rPr>
        <w:t xml:space="preserve"> TAK/NIE</w:t>
      </w:r>
    </w:p>
    <w:p w14:paraId="6D4823F8" w14:textId="77777777" w:rsidR="00B5436B" w:rsidRPr="005F2368" w:rsidRDefault="00B5436B" w:rsidP="00B5436B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5F2368">
        <w:rPr>
          <w:rFonts w:ascii="Verdana" w:hAnsi="Verdana"/>
          <w:b/>
          <w:sz w:val="18"/>
          <w:szCs w:val="18"/>
        </w:rPr>
        <w:t xml:space="preserve">Termin płatności: </w:t>
      </w:r>
      <w:r w:rsidRPr="005F2368">
        <w:rPr>
          <w:rFonts w:ascii="Verdana" w:hAnsi="Verdana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398E0A0" w14:textId="77777777" w:rsidR="00B5436B" w:rsidRPr="005F2368" w:rsidRDefault="00B5436B" w:rsidP="00B5436B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1AEE1399" w14:textId="77777777" w:rsidR="00B5436B" w:rsidRPr="005F2368" w:rsidRDefault="00B5436B" w:rsidP="00B5436B">
      <w:pPr>
        <w:rPr>
          <w:rFonts w:ascii="Verdana" w:hAnsi="Verdana"/>
          <w:b/>
          <w:sz w:val="18"/>
          <w:szCs w:val="18"/>
          <w:u w:val="single"/>
        </w:rPr>
      </w:pPr>
      <w:r w:rsidRPr="005F2368">
        <w:rPr>
          <w:rFonts w:ascii="Verdana" w:hAnsi="Verdana"/>
          <w:sz w:val="18"/>
          <w:szCs w:val="18"/>
        </w:rPr>
        <w:br w:type="page"/>
      </w:r>
      <w:r w:rsidRPr="005F2368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3A729446" w14:textId="77777777" w:rsidR="00B5436B" w:rsidRPr="005F2368" w:rsidRDefault="00B5436B" w:rsidP="00B5436B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F2368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8AF040A" w14:textId="77777777" w:rsidR="00B5436B" w:rsidRPr="005F2368" w:rsidRDefault="00B5436B" w:rsidP="00B5436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F2368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F2368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D3ADFD4" w14:textId="77777777" w:rsidR="00B5436B" w:rsidRPr="005F2368" w:rsidRDefault="00B5436B" w:rsidP="00B5436B">
      <w:pPr>
        <w:numPr>
          <w:ilvl w:val="0"/>
          <w:numId w:val="1"/>
        </w:numPr>
        <w:suppressAutoHyphens/>
        <w:spacing w:line="276" w:lineRule="auto"/>
        <w:contextualSpacing/>
        <w:jc w:val="both"/>
        <w:rPr>
          <w:rFonts w:ascii="Verdana" w:eastAsia="Calibri" w:hAnsi="Verdana"/>
          <w:b/>
          <w:bCs/>
          <w:iCs/>
          <w:spacing w:val="-3"/>
          <w:sz w:val="18"/>
          <w:szCs w:val="18"/>
          <w:lang w:eastAsia="ar-SA"/>
        </w:rPr>
      </w:pPr>
      <w:r w:rsidRPr="005F2368">
        <w:rPr>
          <w:rFonts w:ascii="Verdana" w:eastAsia="Calibri" w:hAnsi="Verdana"/>
          <w:b/>
          <w:bCs/>
          <w:spacing w:val="-3"/>
          <w:sz w:val="18"/>
          <w:szCs w:val="18"/>
          <w:lang w:eastAsia="ar-SA"/>
        </w:rPr>
        <w:t>Oświadczamy, że oferowany przedmiot zamówienia jest fabrycznie nowy (nieużywany).</w:t>
      </w:r>
    </w:p>
    <w:p w14:paraId="66A9ACF1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65C8D18" w14:textId="77777777" w:rsidR="00B5436B" w:rsidRPr="005F2368" w:rsidRDefault="00B5436B" w:rsidP="00B5436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F2368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9D88A3" w14:textId="77777777" w:rsidR="00B5436B" w:rsidRPr="005F2368" w:rsidRDefault="00B5436B" w:rsidP="00B5436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F2368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18FDAE2" w14:textId="77777777" w:rsidR="00B5436B" w:rsidRPr="005F2368" w:rsidRDefault="00B5436B" w:rsidP="00B5436B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5436B" w:rsidRPr="005F2368" w14:paraId="0274412E" w14:textId="77777777" w:rsidTr="000F7D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D121A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C4EFA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8AEBD5D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36C07" w14:textId="77777777" w:rsidR="00B5436B" w:rsidRPr="005F2368" w:rsidRDefault="00B5436B" w:rsidP="000F7DF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Nazwa podwykonawcy</w:t>
            </w:r>
            <w:r w:rsidRPr="005F236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5436B" w:rsidRPr="005F2368" w14:paraId="367EAC11" w14:textId="77777777" w:rsidTr="000F7D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54645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5A6A1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625A3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5436B" w:rsidRPr="005F2368" w14:paraId="4E0F9916" w14:textId="77777777" w:rsidTr="000F7D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BD773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5375C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9A36F" w14:textId="77777777" w:rsidR="00B5436B" w:rsidRPr="005F2368" w:rsidRDefault="00B5436B" w:rsidP="000F7DFD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770D0EF" w14:textId="77777777" w:rsidR="00B5436B" w:rsidRPr="005F2368" w:rsidRDefault="00B5436B" w:rsidP="00B5436B">
      <w:pPr>
        <w:numPr>
          <w:ilvl w:val="0"/>
          <w:numId w:val="1"/>
        </w:numPr>
        <w:spacing w:before="120" w:after="120" w:line="276" w:lineRule="auto"/>
        <w:contextualSpacing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B5436B" w:rsidRPr="005F2368" w14:paraId="2F00B773" w14:textId="77777777" w:rsidTr="000F7D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C48E6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584DC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6B594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 xml:space="preserve">Dostawa (zakres), którą wykonają poszczególni wykonawcy </w:t>
            </w:r>
          </w:p>
        </w:tc>
      </w:tr>
      <w:tr w:rsidR="00B5436B" w:rsidRPr="005F2368" w14:paraId="4BADCABE" w14:textId="77777777" w:rsidTr="000F7D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A7199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C49C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8033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5436B" w:rsidRPr="005F2368" w14:paraId="5E952633" w14:textId="77777777" w:rsidTr="000F7D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7A6ED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F236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BAC04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C7BA" w14:textId="77777777" w:rsidR="00B5436B" w:rsidRPr="005F2368" w:rsidRDefault="00B5436B" w:rsidP="000F7DFD">
            <w:pPr>
              <w:spacing w:before="120" w:after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AE767A5" w14:textId="77777777" w:rsidR="00B5436B" w:rsidRPr="005F2368" w:rsidRDefault="00B5436B" w:rsidP="00B5436B">
      <w:pPr>
        <w:jc w:val="both"/>
        <w:rPr>
          <w:rFonts w:ascii="Verdana" w:hAnsi="Verdana"/>
          <w:sz w:val="18"/>
          <w:szCs w:val="18"/>
        </w:rPr>
      </w:pPr>
    </w:p>
    <w:p w14:paraId="3A7FD4BF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51178E1" w14:textId="77777777" w:rsidR="00B5436B" w:rsidRPr="005F2368" w:rsidRDefault="00B5436B" w:rsidP="00B5436B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5F2368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  <w:r w:rsidRPr="005F2368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1A57333F" w14:textId="77777777" w:rsidR="00B5436B" w:rsidRPr="005F2368" w:rsidRDefault="00B5436B" w:rsidP="00B5436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F2368">
        <w:rPr>
          <w:rFonts w:ascii="Verdana" w:hAnsi="Verdana"/>
          <w:sz w:val="18"/>
          <w:szCs w:val="18"/>
        </w:rPr>
        <w:tab/>
      </w:r>
      <w:r w:rsidRPr="005F2368">
        <w:rPr>
          <w:rFonts w:ascii="Verdana" w:hAnsi="Verdana"/>
          <w:sz w:val="18"/>
          <w:szCs w:val="18"/>
        </w:rPr>
        <w:tab/>
        <w:t xml:space="preserve"> </w:t>
      </w:r>
    </w:p>
    <w:p w14:paraId="1E55B3C2" w14:textId="77777777" w:rsidR="00B5436B" w:rsidRPr="005F2368" w:rsidRDefault="00B5436B" w:rsidP="00B5436B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F2368">
        <w:rPr>
          <w:rFonts w:ascii="Verdana" w:hAnsi="Verdana"/>
          <w:sz w:val="18"/>
          <w:szCs w:val="18"/>
        </w:rPr>
        <w:tab/>
      </w:r>
      <w:r w:rsidRPr="005F2368">
        <w:rPr>
          <w:rFonts w:ascii="Verdana" w:hAnsi="Verdana"/>
          <w:sz w:val="18"/>
          <w:szCs w:val="18"/>
        </w:rPr>
        <w:tab/>
        <w:t xml:space="preserve"> </w:t>
      </w:r>
    </w:p>
    <w:p w14:paraId="58DDD1F9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F2368">
        <w:rPr>
          <w:rFonts w:ascii="Verdana" w:hAnsi="Verdana"/>
          <w:sz w:val="18"/>
          <w:szCs w:val="18"/>
        </w:rPr>
        <w:t>ych</w:t>
      </w:r>
      <w:proofErr w:type="spellEnd"/>
      <w:r w:rsidRPr="005F2368">
        <w:rPr>
          <w:rFonts w:ascii="Verdana" w:hAnsi="Verdana"/>
          <w:sz w:val="18"/>
          <w:szCs w:val="18"/>
        </w:rPr>
        <w:t>) dokumentu(ów)</w:t>
      </w:r>
    </w:p>
    <w:p w14:paraId="50CD15A6" w14:textId="77777777" w:rsidR="00B5436B" w:rsidRPr="005F2368" w:rsidRDefault="00B5436B" w:rsidP="00B5436B">
      <w:p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6C45320" w14:textId="77777777" w:rsidR="00B5436B" w:rsidRPr="005F2368" w:rsidRDefault="00B5436B" w:rsidP="00B5436B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załącznikami do niniejszej oferty są:</w:t>
      </w:r>
    </w:p>
    <w:p w14:paraId="14B5D9F4" w14:textId="77777777" w:rsidR="00B5436B" w:rsidRPr="005F2368" w:rsidRDefault="00B5436B" w:rsidP="00B5436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F772BA0" w14:textId="77777777" w:rsidR="00B5436B" w:rsidRPr="005F2368" w:rsidRDefault="00B5436B" w:rsidP="00B5436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D165A1" w14:textId="77777777" w:rsidR="00B5436B" w:rsidRPr="005F2368" w:rsidRDefault="00B5436B" w:rsidP="00B5436B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3134966C" w14:textId="77777777" w:rsidR="005F2368" w:rsidRDefault="005F2368" w:rsidP="00B5436B">
      <w:pPr>
        <w:spacing w:line="360" w:lineRule="auto"/>
        <w:jc w:val="both"/>
        <w:rPr>
          <w:rFonts w:ascii="Verdana" w:eastAsia="Calibri" w:hAnsi="Verdana"/>
          <w:b/>
          <w:sz w:val="18"/>
          <w:szCs w:val="18"/>
          <w:lang w:eastAsia="zh-CN"/>
        </w:rPr>
      </w:pPr>
    </w:p>
    <w:p w14:paraId="497B8B45" w14:textId="77777777" w:rsidR="00B5436B" w:rsidRPr="005F2368" w:rsidRDefault="00B5436B" w:rsidP="00B5436B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5F2368">
        <w:rPr>
          <w:rFonts w:ascii="Verdana" w:eastAsia="Calibri" w:hAnsi="Verdana"/>
          <w:b/>
          <w:sz w:val="18"/>
          <w:szCs w:val="18"/>
          <w:lang w:eastAsia="zh-CN"/>
        </w:rPr>
        <w:t>Oferta</w:t>
      </w:r>
      <w:r w:rsidRPr="005F2368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5F2368">
        <w:rPr>
          <w:rFonts w:ascii="Verdana" w:eastAsia="Calibri" w:hAnsi="Verdana"/>
          <w:b/>
          <w:sz w:val="18"/>
          <w:szCs w:val="18"/>
          <w:lang w:eastAsia="zh-CN"/>
        </w:rPr>
        <w:t>powinna</w:t>
      </w:r>
      <w:r w:rsidRPr="005F2368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5F2368">
        <w:rPr>
          <w:rFonts w:ascii="Verdana" w:eastAsia="Calibri" w:hAnsi="Verdana"/>
          <w:b/>
          <w:sz w:val="18"/>
          <w:szCs w:val="18"/>
          <w:lang w:eastAsia="zh-CN"/>
        </w:rPr>
        <w:t>być sporządzona</w:t>
      </w:r>
      <w:r w:rsidRPr="005F2368">
        <w:rPr>
          <w:rFonts w:ascii="Verdana" w:eastAsia="Calibri" w:hAnsi="Verdana"/>
          <w:sz w:val="18"/>
          <w:szCs w:val="18"/>
          <w:lang w:eastAsia="zh-CN"/>
        </w:rPr>
        <w:t xml:space="preserve"> </w:t>
      </w:r>
      <w:r w:rsidRPr="005F2368">
        <w:rPr>
          <w:rFonts w:ascii="Verdana" w:eastAsia="Calibri" w:hAnsi="Verdana"/>
          <w:b/>
          <w:sz w:val="18"/>
          <w:szCs w:val="18"/>
          <w:lang w:eastAsia="zh-CN"/>
        </w:rPr>
        <w:t>w języku polskim, z zachowaniem postaci elektronicznej i podpisana kwalifikowanym podpisem elektronicznym, podpisem zaufanym lub podpisem osobistym</w:t>
      </w:r>
      <w:r w:rsidRPr="005F2368">
        <w:rPr>
          <w:rFonts w:ascii="Verdana" w:eastAsia="Calibri" w:hAnsi="Verdana"/>
          <w:sz w:val="18"/>
          <w:szCs w:val="18"/>
          <w:lang w:eastAsia="zh-CN"/>
        </w:rPr>
        <w:t>.</w:t>
      </w:r>
    </w:p>
    <w:p w14:paraId="239AAE56" w14:textId="77777777" w:rsidR="00FE545C" w:rsidRPr="005F2368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5F23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841D68" w14:textId="77777777" w:rsidR="006A79FF" w:rsidRDefault="006A79FF">
      <w:r>
        <w:separator/>
      </w:r>
    </w:p>
  </w:endnote>
  <w:endnote w:type="continuationSeparator" w:id="0">
    <w:p w14:paraId="16083293" w14:textId="77777777" w:rsidR="006A79FF" w:rsidRDefault="006A7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A60FD" w14:textId="77777777" w:rsidR="003D2432" w:rsidRDefault="003D24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23A4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05328" w14:textId="77777777" w:rsidR="003D2432" w:rsidRDefault="003D24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784254" w14:textId="77777777" w:rsidR="006A79FF" w:rsidRDefault="006A79FF">
      <w:r>
        <w:separator/>
      </w:r>
    </w:p>
  </w:footnote>
  <w:footnote w:type="continuationSeparator" w:id="0">
    <w:p w14:paraId="1432A6BF" w14:textId="77777777" w:rsidR="006A79FF" w:rsidRDefault="006A7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D9FBD" w14:textId="77777777" w:rsidR="003D2432" w:rsidRDefault="003D2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BED85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24DFB" w14:textId="77777777" w:rsidR="003D2432" w:rsidRDefault="003D24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44992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24860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6026116">
    <w:abstractNumId w:val="0"/>
  </w:num>
  <w:num w:numId="4" w16cid:durableId="505020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073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6EF1"/>
    <w:rsid w:val="002B6CEC"/>
    <w:rsid w:val="003013A7"/>
    <w:rsid w:val="00315A4A"/>
    <w:rsid w:val="00341D84"/>
    <w:rsid w:val="003D2432"/>
    <w:rsid w:val="0041099E"/>
    <w:rsid w:val="00497A23"/>
    <w:rsid w:val="004B7300"/>
    <w:rsid w:val="004C6753"/>
    <w:rsid w:val="00595C87"/>
    <w:rsid w:val="005D2C65"/>
    <w:rsid w:val="005E22F9"/>
    <w:rsid w:val="005E6D94"/>
    <w:rsid w:val="005F2368"/>
    <w:rsid w:val="0063384F"/>
    <w:rsid w:val="00643C6F"/>
    <w:rsid w:val="00646202"/>
    <w:rsid w:val="0065290F"/>
    <w:rsid w:val="006815F6"/>
    <w:rsid w:val="006A79FF"/>
    <w:rsid w:val="006F7C01"/>
    <w:rsid w:val="007178F3"/>
    <w:rsid w:val="007748F0"/>
    <w:rsid w:val="007A4321"/>
    <w:rsid w:val="00833933"/>
    <w:rsid w:val="00840BEF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79B3"/>
    <w:rsid w:val="00B067A5"/>
    <w:rsid w:val="00B31321"/>
    <w:rsid w:val="00B5436B"/>
    <w:rsid w:val="00B774DC"/>
    <w:rsid w:val="00C1073B"/>
    <w:rsid w:val="00C54E64"/>
    <w:rsid w:val="00C969A6"/>
    <w:rsid w:val="00CA7D36"/>
    <w:rsid w:val="00CE67B8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69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DA4D7C"/>
  <w15:chartTrackingRefBased/>
  <w15:docId w15:val="{7F3B8ACE-52E7-4C6E-9D91-AC4E563E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rsid w:val="00B5436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758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1</cp:revision>
  <cp:lastPrinted>1899-12-31T23:00:00Z</cp:lastPrinted>
  <dcterms:created xsi:type="dcterms:W3CDTF">2024-08-13T10:53:00Z</dcterms:created>
  <dcterms:modified xsi:type="dcterms:W3CDTF">2024-08-13T10:54:00Z</dcterms:modified>
</cp:coreProperties>
</file>