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0846E0" w:rsidRDefault="00C05AAE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92FD7">
        <w:rPr>
          <w:rFonts w:ascii="Verdana" w:hAnsi="Verdana"/>
          <w:sz w:val="18"/>
          <w:szCs w:val="18"/>
        </w:rPr>
        <w:t>Kraków</w:t>
      </w:r>
      <w:r w:rsidR="00FB7F50" w:rsidRPr="00192FD7">
        <w:rPr>
          <w:rFonts w:ascii="Verdana" w:hAnsi="Verdana"/>
          <w:sz w:val="18"/>
          <w:szCs w:val="18"/>
        </w:rPr>
        <w:t xml:space="preserve"> dnia: </w:t>
      </w:r>
      <w:r w:rsidRPr="00192FD7">
        <w:rPr>
          <w:rFonts w:ascii="Verdana" w:hAnsi="Verdana"/>
          <w:sz w:val="18"/>
          <w:szCs w:val="18"/>
        </w:rPr>
        <w:t>2024-08-</w:t>
      </w:r>
      <w:r w:rsidR="00192FD7" w:rsidRPr="00192FD7">
        <w:rPr>
          <w:rFonts w:ascii="Verdana" w:hAnsi="Verdana"/>
          <w:sz w:val="18"/>
          <w:szCs w:val="18"/>
        </w:rPr>
        <w:t>12</w:t>
      </w:r>
    </w:p>
    <w:p w:rsidR="00FB7F50" w:rsidRPr="000846E0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C05AAE" w:rsidRPr="000846E0" w:rsidRDefault="00C05AA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846E0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C05AAE" w:rsidRPr="000846E0" w:rsidRDefault="00C05AA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846E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0846E0" w:rsidRDefault="00C05AA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846E0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0846E0" w:rsidRDefault="00C05AAE" w:rsidP="00FB7F50">
      <w:pPr>
        <w:rPr>
          <w:rFonts w:ascii="Verdana" w:hAnsi="Verdana"/>
          <w:sz w:val="18"/>
          <w:szCs w:val="18"/>
        </w:rPr>
      </w:pPr>
      <w:r w:rsidRPr="000846E0">
        <w:rPr>
          <w:rFonts w:ascii="Verdana" w:hAnsi="Verdana"/>
          <w:sz w:val="18"/>
          <w:szCs w:val="18"/>
        </w:rPr>
        <w:t>Al. Mickiewicza</w:t>
      </w:r>
      <w:r w:rsidR="00FB7F50" w:rsidRPr="000846E0">
        <w:rPr>
          <w:rFonts w:ascii="Verdana" w:hAnsi="Verdana"/>
          <w:sz w:val="18"/>
          <w:szCs w:val="18"/>
        </w:rPr>
        <w:t xml:space="preserve"> </w:t>
      </w:r>
      <w:r w:rsidRPr="000846E0">
        <w:rPr>
          <w:rFonts w:ascii="Verdana" w:hAnsi="Verdana"/>
          <w:sz w:val="18"/>
          <w:szCs w:val="18"/>
        </w:rPr>
        <w:t>30</w:t>
      </w:r>
      <w:bookmarkStart w:id="1" w:name="_GoBack"/>
      <w:bookmarkEnd w:id="1"/>
    </w:p>
    <w:p w:rsidR="00FB7F50" w:rsidRPr="000846E0" w:rsidRDefault="00C05AAE" w:rsidP="00FB7F50">
      <w:pPr>
        <w:rPr>
          <w:rFonts w:ascii="Verdana" w:hAnsi="Verdana"/>
          <w:sz w:val="18"/>
          <w:szCs w:val="18"/>
        </w:rPr>
      </w:pPr>
      <w:r w:rsidRPr="000846E0">
        <w:rPr>
          <w:rFonts w:ascii="Verdana" w:hAnsi="Verdana"/>
          <w:sz w:val="18"/>
          <w:szCs w:val="18"/>
        </w:rPr>
        <w:t>30-059</w:t>
      </w:r>
      <w:r w:rsidR="00FB7F50" w:rsidRPr="000846E0">
        <w:rPr>
          <w:rFonts w:ascii="Verdana" w:hAnsi="Verdana"/>
          <w:sz w:val="18"/>
          <w:szCs w:val="18"/>
        </w:rPr>
        <w:t xml:space="preserve"> </w:t>
      </w:r>
      <w:r w:rsidRPr="000846E0">
        <w:rPr>
          <w:rFonts w:ascii="Verdana" w:hAnsi="Verdana"/>
          <w:sz w:val="18"/>
          <w:szCs w:val="18"/>
        </w:rPr>
        <w:t>Kraków</w:t>
      </w:r>
    </w:p>
    <w:p w:rsidR="008642B3" w:rsidRPr="000846E0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846E0">
        <w:rPr>
          <w:rFonts w:ascii="Verdana" w:hAnsi="Verdana"/>
          <w:sz w:val="18"/>
          <w:szCs w:val="18"/>
        </w:rPr>
        <w:t>OGŁOSZENIE</w:t>
      </w:r>
    </w:p>
    <w:p w:rsidR="008642B3" w:rsidRPr="000846E0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846E0">
        <w:rPr>
          <w:rFonts w:ascii="Verdana" w:hAnsi="Verdana"/>
          <w:b/>
          <w:sz w:val="18"/>
          <w:szCs w:val="18"/>
        </w:rPr>
        <w:t xml:space="preserve">o </w:t>
      </w:r>
      <w:r w:rsidR="0054734E" w:rsidRPr="000846E0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C05AAE" w:rsidRPr="000846E0" w:rsidTr="00263268">
        <w:trPr>
          <w:trHeight w:val="638"/>
        </w:trPr>
        <w:tc>
          <w:tcPr>
            <w:tcW w:w="959" w:type="dxa"/>
            <w:shd w:val="clear" w:color="auto" w:fill="auto"/>
          </w:tcPr>
          <w:p w:rsidR="00C05AAE" w:rsidRPr="000846E0" w:rsidRDefault="00C05AAE" w:rsidP="0026326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46E0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05AAE" w:rsidRPr="000846E0" w:rsidRDefault="00C05AAE" w:rsidP="00263268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46E0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0846E0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0846E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846E0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0846E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846E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846E0">
              <w:rPr>
                <w:rFonts w:ascii="Verdana" w:hAnsi="Verdana"/>
                <w:b/>
                <w:bCs/>
                <w:sz w:val="18"/>
                <w:szCs w:val="18"/>
              </w:rPr>
              <w:t>Wymiana opraw oświetleniowych w budynkach domów studenckich: (1) DS3 "Akropol" przy ul. Tokarskiego 1, (2) DS16 "Itaka" przy ul. Tokarskiego 8 i (3) DS17 "Arkadia" w Krakowie - DE-dzp.272-326/24</w:t>
            </w:r>
            <w:r w:rsidRPr="000846E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846E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846E0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846E0">
              <w:rPr>
                <w:rFonts w:ascii="Verdana" w:hAnsi="Verdana"/>
                <w:b/>
                <w:sz w:val="18"/>
                <w:szCs w:val="18"/>
              </w:rPr>
              <w:t xml:space="preserve"> DE-dzp.272-326/24</w:t>
            </w:r>
            <w:r w:rsidRPr="000846E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0846E0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846E0">
        <w:rPr>
          <w:rFonts w:ascii="Verdana" w:hAnsi="Verdana"/>
          <w:sz w:val="18"/>
          <w:szCs w:val="18"/>
        </w:rPr>
        <w:t>Zamawiający,</w:t>
      </w:r>
      <w:r w:rsidRPr="000846E0">
        <w:rPr>
          <w:rFonts w:ascii="Verdana" w:hAnsi="Verdana"/>
          <w:b/>
          <w:sz w:val="18"/>
          <w:szCs w:val="18"/>
        </w:rPr>
        <w:t xml:space="preserve"> </w:t>
      </w:r>
      <w:r w:rsidR="00F17110" w:rsidRPr="000846E0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0846E0">
        <w:rPr>
          <w:rFonts w:ascii="Verdana" w:hAnsi="Verdana"/>
          <w:b/>
          <w:sz w:val="18"/>
          <w:szCs w:val="18"/>
        </w:rPr>
        <w:t xml:space="preserve">, </w:t>
      </w:r>
      <w:r w:rsidRPr="000846E0">
        <w:rPr>
          <w:rFonts w:ascii="Verdana" w:hAnsi="Verdana"/>
          <w:sz w:val="18"/>
          <w:szCs w:val="18"/>
        </w:rPr>
        <w:t>działając na podstawie art. 253 ust. 1</w:t>
      </w:r>
      <w:r w:rsidR="00836DAF" w:rsidRPr="000846E0">
        <w:rPr>
          <w:rFonts w:ascii="Verdana" w:hAnsi="Verdana"/>
          <w:sz w:val="18"/>
          <w:szCs w:val="18"/>
        </w:rPr>
        <w:t xml:space="preserve"> pkt. 1 i ust. 2</w:t>
      </w:r>
      <w:r w:rsidRPr="000846E0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FE4E38" w:rsidRPr="000846E0">
        <w:rPr>
          <w:rFonts w:ascii="Verdana" w:hAnsi="Verdana"/>
          <w:sz w:val="18"/>
          <w:szCs w:val="18"/>
        </w:rPr>
        <w:t>(Dz. U.</w:t>
      </w:r>
      <w:r w:rsidR="00B12712" w:rsidRPr="000846E0">
        <w:rPr>
          <w:rFonts w:ascii="Verdana" w:hAnsi="Verdana"/>
          <w:sz w:val="18"/>
          <w:szCs w:val="18"/>
        </w:rPr>
        <w:t>2023.1605 ze zm.</w:t>
      </w:r>
      <w:r w:rsidR="00FE4E38" w:rsidRPr="000846E0">
        <w:rPr>
          <w:rFonts w:ascii="Verdana" w:hAnsi="Verdana"/>
          <w:sz w:val="18"/>
          <w:szCs w:val="18"/>
        </w:rPr>
        <w:t>)</w:t>
      </w:r>
      <w:r w:rsidRPr="000846E0">
        <w:rPr>
          <w:rFonts w:ascii="Verdana" w:hAnsi="Verdana"/>
          <w:sz w:val="18"/>
          <w:szCs w:val="18"/>
        </w:rPr>
        <w:t xml:space="preserve">, zwanej dalej „ustawą </w:t>
      </w:r>
      <w:proofErr w:type="spellStart"/>
      <w:r w:rsidRPr="000846E0">
        <w:rPr>
          <w:rFonts w:ascii="Verdana" w:hAnsi="Verdana"/>
          <w:sz w:val="18"/>
          <w:szCs w:val="18"/>
        </w:rPr>
        <w:t>Pzp</w:t>
      </w:r>
      <w:proofErr w:type="spellEnd"/>
      <w:r w:rsidRPr="000846E0">
        <w:rPr>
          <w:rFonts w:ascii="Verdana" w:hAnsi="Verdana"/>
          <w:sz w:val="18"/>
          <w:szCs w:val="18"/>
        </w:rPr>
        <w:t>”</w:t>
      </w:r>
      <w:r w:rsidR="00D26ED6" w:rsidRPr="000846E0">
        <w:rPr>
          <w:rFonts w:ascii="Verdana" w:hAnsi="Verdana"/>
          <w:sz w:val="18"/>
          <w:szCs w:val="18"/>
        </w:rPr>
        <w:t xml:space="preserve">, </w:t>
      </w:r>
      <w:r w:rsidRPr="000846E0">
        <w:rPr>
          <w:rFonts w:ascii="Verdana" w:hAnsi="Verdana"/>
          <w:sz w:val="18"/>
          <w:szCs w:val="18"/>
        </w:rPr>
        <w:t>informuje</w:t>
      </w:r>
      <w:r w:rsidR="00D26ED6" w:rsidRPr="000846E0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846E0">
        <w:rPr>
          <w:rFonts w:ascii="Verdana" w:hAnsi="Verdana"/>
          <w:sz w:val="18"/>
          <w:szCs w:val="18"/>
        </w:rPr>
        <w:t>najkorzystniejsz</w:t>
      </w:r>
      <w:r w:rsidR="00D26ED6" w:rsidRPr="000846E0">
        <w:rPr>
          <w:rFonts w:ascii="Verdana" w:hAnsi="Verdana"/>
          <w:sz w:val="18"/>
          <w:szCs w:val="18"/>
        </w:rPr>
        <w:t xml:space="preserve">a wybrana została </w:t>
      </w:r>
      <w:r w:rsidR="00756CDA" w:rsidRPr="000846E0">
        <w:rPr>
          <w:rFonts w:ascii="Verdana" w:hAnsi="Verdana"/>
          <w:sz w:val="18"/>
          <w:szCs w:val="18"/>
        </w:rPr>
        <w:t>ofer</w:t>
      </w:r>
      <w:r w:rsidR="00D26ED6" w:rsidRPr="000846E0">
        <w:rPr>
          <w:rFonts w:ascii="Verdana" w:hAnsi="Verdana"/>
          <w:sz w:val="18"/>
          <w:szCs w:val="18"/>
        </w:rPr>
        <w:t>t</w:t>
      </w:r>
      <w:r w:rsidR="009F0E5C" w:rsidRPr="000846E0">
        <w:rPr>
          <w:rFonts w:ascii="Verdana" w:hAnsi="Verdana"/>
          <w:sz w:val="18"/>
          <w:szCs w:val="18"/>
        </w:rPr>
        <w:t>a</w:t>
      </w:r>
      <w:r w:rsidR="00D26ED6" w:rsidRPr="000846E0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05AAE" w:rsidRPr="000846E0" w:rsidTr="00263268">
        <w:trPr>
          <w:cantSplit/>
        </w:trPr>
        <w:tc>
          <w:tcPr>
            <w:tcW w:w="9498" w:type="dxa"/>
          </w:tcPr>
          <w:p w:rsidR="00C05AAE" w:rsidRPr="000846E0" w:rsidRDefault="00C05AAE" w:rsidP="00263268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846E0">
              <w:rPr>
                <w:rFonts w:ascii="Verdana" w:hAnsi="Verdana"/>
                <w:b/>
                <w:sz w:val="18"/>
                <w:szCs w:val="18"/>
              </w:rPr>
              <w:t>P.P.M. Elektro-Naft  Jan Niziołek</w:t>
            </w:r>
          </w:p>
          <w:p w:rsidR="00C05AAE" w:rsidRPr="000846E0" w:rsidRDefault="00C05AAE" w:rsidP="0026326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846E0">
              <w:rPr>
                <w:rFonts w:ascii="Verdana" w:hAnsi="Verdana"/>
                <w:bCs/>
                <w:sz w:val="18"/>
                <w:szCs w:val="18"/>
              </w:rPr>
              <w:t xml:space="preserve">Forteczna 11 </w:t>
            </w:r>
          </w:p>
          <w:p w:rsidR="00C05AAE" w:rsidRPr="000846E0" w:rsidRDefault="00C05AAE" w:rsidP="0026326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846E0">
              <w:rPr>
                <w:rFonts w:ascii="Verdana" w:hAnsi="Verdana"/>
                <w:bCs/>
                <w:sz w:val="18"/>
                <w:szCs w:val="18"/>
              </w:rPr>
              <w:t>30-437 Kraków</w:t>
            </w:r>
          </w:p>
          <w:p w:rsidR="00C05AAE" w:rsidRPr="000846E0" w:rsidRDefault="00C05AAE" w:rsidP="00263268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46E0">
              <w:rPr>
                <w:rFonts w:ascii="Verdana" w:hAnsi="Verdana"/>
                <w:sz w:val="18"/>
                <w:szCs w:val="18"/>
              </w:rPr>
              <w:t>na:</w:t>
            </w:r>
          </w:p>
          <w:p w:rsidR="00C05AAE" w:rsidRPr="000846E0" w:rsidRDefault="00C05AAE" w:rsidP="00263268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46E0">
              <w:rPr>
                <w:rFonts w:ascii="Verdana" w:hAnsi="Verdana"/>
                <w:sz w:val="18"/>
                <w:szCs w:val="18"/>
              </w:rPr>
              <w:t xml:space="preserve">Zadanie nr 1: Wymiana opraw oświetleniowych w budynku domu studenckiego DS3 "Akropol" przy ul. Tokarskiego 1 w Krakowie </w:t>
            </w:r>
          </w:p>
          <w:p w:rsidR="00C05AAE" w:rsidRPr="000846E0" w:rsidRDefault="00C05AAE" w:rsidP="00263268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46E0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0846E0">
              <w:rPr>
                <w:rFonts w:ascii="Verdana" w:hAnsi="Verdana"/>
                <w:b/>
                <w:sz w:val="18"/>
                <w:szCs w:val="18"/>
              </w:rPr>
              <w:t>405 810.32 zł</w:t>
            </w:r>
            <w:r w:rsidRPr="000846E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C05AAE" w:rsidRPr="000846E0" w:rsidRDefault="00C05AAE" w:rsidP="00263268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46E0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846E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846E0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846E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C05AAE" w:rsidRPr="000846E0" w:rsidTr="00263268">
        <w:trPr>
          <w:cantSplit/>
        </w:trPr>
        <w:tc>
          <w:tcPr>
            <w:tcW w:w="9498" w:type="dxa"/>
          </w:tcPr>
          <w:p w:rsidR="00C05AAE" w:rsidRPr="000846E0" w:rsidRDefault="00C05AAE" w:rsidP="00263268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846E0">
              <w:rPr>
                <w:rFonts w:ascii="Verdana" w:hAnsi="Verdana"/>
                <w:b/>
                <w:sz w:val="18"/>
                <w:szCs w:val="18"/>
              </w:rPr>
              <w:t>P.P.M. Elektro-Naft  Jan Niziołek</w:t>
            </w:r>
          </w:p>
          <w:p w:rsidR="00C05AAE" w:rsidRPr="000846E0" w:rsidRDefault="00C05AAE" w:rsidP="0026326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846E0">
              <w:rPr>
                <w:rFonts w:ascii="Verdana" w:hAnsi="Verdana"/>
                <w:bCs/>
                <w:sz w:val="18"/>
                <w:szCs w:val="18"/>
              </w:rPr>
              <w:t xml:space="preserve">Forteczna 11 </w:t>
            </w:r>
          </w:p>
          <w:p w:rsidR="00C05AAE" w:rsidRPr="000846E0" w:rsidRDefault="00C05AAE" w:rsidP="0026326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846E0">
              <w:rPr>
                <w:rFonts w:ascii="Verdana" w:hAnsi="Verdana"/>
                <w:bCs/>
                <w:sz w:val="18"/>
                <w:szCs w:val="18"/>
              </w:rPr>
              <w:t>30-437 Kraków</w:t>
            </w:r>
          </w:p>
          <w:p w:rsidR="00C05AAE" w:rsidRPr="000846E0" w:rsidRDefault="00C05AAE" w:rsidP="00263268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46E0">
              <w:rPr>
                <w:rFonts w:ascii="Verdana" w:hAnsi="Verdana"/>
                <w:sz w:val="18"/>
                <w:szCs w:val="18"/>
              </w:rPr>
              <w:t>na:</w:t>
            </w:r>
          </w:p>
          <w:p w:rsidR="00C05AAE" w:rsidRPr="000846E0" w:rsidRDefault="00C05AAE" w:rsidP="00263268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46E0">
              <w:rPr>
                <w:rFonts w:ascii="Verdana" w:hAnsi="Verdana"/>
                <w:sz w:val="18"/>
                <w:szCs w:val="18"/>
              </w:rPr>
              <w:t xml:space="preserve">Zadanie nr 2: Wymiana opraw oświetleniowych w budynku domu studenckiego DS16 "Itaka" przy ul. Tokarskiego 8 w Krakowie </w:t>
            </w:r>
          </w:p>
          <w:p w:rsidR="00C05AAE" w:rsidRPr="000846E0" w:rsidRDefault="00C05AAE" w:rsidP="00263268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46E0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0846E0">
              <w:rPr>
                <w:rFonts w:ascii="Verdana" w:hAnsi="Verdana"/>
                <w:b/>
                <w:sz w:val="18"/>
                <w:szCs w:val="18"/>
              </w:rPr>
              <w:t>77 719.69 zł</w:t>
            </w:r>
            <w:r w:rsidRPr="000846E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C05AAE" w:rsidRPr="000846E0" w:rsidRDefault="00C05AAE" w:rsidP="00263268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46E0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846E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846E0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846E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C05AAE" w:rsidRPr="000846E0" w:rsidTr="00263268">
        <w:trPr>
          <w:cantSplit/>
        </w:trPr>
        <w:tc>
          <w:tcPr>
            <w:tcW w:w="9498" w:type="dxa"/>
          </w:tcPr>
          <w:p w:rsidR="00C05AAE" w:rsidRPr="000846E0" w:rsidRDefault="00C05AAE" w:rsidP="00263268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846E0">
              <w:rPr>
                <w:rFonts w:ascii="Verdana" w:hAnsi="Verdana"/>
                <w:b/>
                <w:sz w:val="18"/>
                <w:szCs w:val="18"/>
              </w:rPr>
              <w:t>P.P.M. Elektro-Naft  Jan Niziołek</w:t>
            </w:r>
          </w:p>
          <w:p w:rsidR="00C05AAE" w:rsidRPr="000846E0" w:rsidRDefault="00C05AAE" w:rsidP="0026326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846E0">
              <w:rPr>
                <w:rFonts w:ascii="Verdana" w:hAnsi="Verdana"/>
                <w:bCs/>
                <w:sz w:val="18"/>
                <w:szCs w:val="18"/>
              </w:rPr>
              <w:t xml:space="preserve">Forteczna 11 </w:t>
            </w:r>
          </w:p>
          <w:p w:rsidR="00C05AAE" w:rsidRPr="000846E0" w:rsidRDefault="00C05AAE" w:rsidP="0026326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846E0">
              <w:rPr>
                <w:rFonts w:ascii="Verdana" w:hAnsi="Verdana"/>
                <w:bCs/>
                <w:sz w:val="18"/>
                <w:szCs w:val="18"/>
              </w:rPr>
              <w:t>30-437 Kraków</w:t>
            </w:r>
          </w:p>
          <w:p w:rsidR="00C05AAE" w:rsidRPr="000846E0" w:rsidRDefault="00C05AAE" w:rsidP="00263268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46E0">
              <w:rPr>
                <w:rFonts w:ascii="Verdana" w:hAnsi="Verdana"/>
                <w:sz w:val="18"/>
                <w:szCs w:val="18"/>
              </w:rPr>
              <w:t>na:</w:t>
            </w:r>
          </w:p>
          <w:p w:rsidR="00C05AAE" w:rsidRPr="000846E0" w:rsidRDefault="00C05AAE" w:rsidP="00263268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46E0">
              <w:rPr>
                <w:rFonts w:ascii="Verdana" w:hAnsi="Verdana"/>
                <w:sz w:val="18"/>
                <w:szCs w:val="18"/>
              </w:rPr>
              <w:t xml:space="preserve">Zadanie nr 3: Wymiana opraw oświetleniowych w budynku domu studenckiego DS17 "Arkadia" przy ul. Tokarskiego 6 w Krakowie </w:t>
            </w:r>
          </w:p>
          <w:p w:rsidR="00C05AAE" w:rsidRPr="000846E0" w:rsidRDefault="00C05AAE" w:rsidP="00263268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46E0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0846E0">
              <w:rPr>
                <w:rFonts w:ascii="Verdana" w:hAnsi="Verdana"/>
                <w:b/>
                <w:sz w:val="18"/>
                <w:szCs w:val="18"/>
              </w:rPr>
              <w:t>39 558.77 zł</w:t>
            </w:r>
            <w:r w:rsidRPr="000846E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C05AAE" w:rsidRPr="000846E0" w:rsidRDefault="00C05AAE" w:rsidP="00263268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846E0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846E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846E0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846E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bookmarkEnd w:id="0"/>
    <w:p w:rsidR="006F683A" w:rsidRPr="00A73E75" w:rsidRDefault="006F683A" w:rsidP="006F683A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A73E7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976"/>
        <w:gridCol w:w="2694"/>
        <w:gridCol w:w="1134"/>
      </w:tblGrid>
      <w:tr w:rsidR="006F683A" w:rsidRPr="00A73E75" w:rsidTr="007B1BD4">
        <w:tc>
          <w:tcPr>
            <w:tcW w:w="2694" w:type="dxa"/>
            <w:shd w:val="clear" w:color="auto" w:fill="F3F3F3"/>
          </w:tcPr>
          <w:p w:rsidR="006F683A" w:rsidRPr="00A73E75" w:rsidRDefault="006F683A" w:rsidP="00263268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sz w:val="16"/>
                <w:szCs w:val="16"/>
              </w:rPr>
              <w:lastRenderedPageBreak/>
              <w:t>Zadanie częściowe</w:t>
            </w:r>
          </w:p>
        </w:tc>
        <w:tc>
          <w:tcPr>
            <w:tcW w:w="2976" w:type="dxa"/>
            <w:shd w:val="clear" w:color="auto" w:fill="F3F3F3"/>
          </w:tcPr>
          <w:p w:rsidR="006F683A" w:rsidRPr="00A73E75" w:rsidRDefault="006F683A" w:rsidP="00263268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694" w:type="dxa"/>
            <w:shd w:val="clear" w:color="auto" w:fill="F3F3F3"/>
          </w:tcPr>
          <w:p w:rsidR="006F683A" w:rsidRPr="00A73E75" w:rsidRDefault="006F683A" w:rsidP="00263268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6F683A" w:rsidRPr="00A73E75" w:rsidRDefault="006F683A" w:rsidP="00263268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6F683A" w:rsidRPr="00A73E75" w:rsidTr="007B1BD4"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sz w:val="16"/>
                <w:szCs w:val="16"/>
              </w:rPr>
              <w:t xml:space="preserve">1 </w:t>
            </w:r>
            <w:r w:rsidRPr="00A73E75">
              <w:rPr>
                <w:rFonts w:ascii="Verdana" w:hAnsi="Verdana"/>
                <w:sz w:val="16"/>
                <w:szCs w:val="16"/>
              </w:rPr>
              <w:t>- Wymiana opraw oświetleniowych w budynku domu studenckiego DS3 "Akropol" przy ul. Tokarskiego 1 w Krakowie</w:t>
            </w:r>
          </w:p>
        </w:tc>
        <w:tc>
          <w:tcPr>
            <w:tcW w:w="2976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>VOLTEL Usługi Elektryczne Łukasz Piech</w:t>
            </w:r>
          </w:p>
          <w:p w:rsidR="006F683A" w:rsidRPr="00A73E75" w:rsidRDefault="006F683A" w:rsidP="00263268">
            <w:pPr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os. Strusia 9/12</w:t>
            </w:r>
          </w:p>
          <w:p w:rsidR="006F683A" w:rsidRPr="00A73E75" w:rsidRDefault="006F683A" w:rsidP="00263268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31-808 Kraków</w:t>
            </w:r>
          </w:p>
        </w:tc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1 - Cena - 56.03</w:t>
            </w:r>
          </w:p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83A" w:rsidRPr="00A73E75" w:rsidRDefault="006F683A" w:rsidP="0026326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  96,03</w:t>
            </w:r>
          </w:p>
        </w:tc>
      </w:tr>
      <w:tr w:rsidR="006F683A" w:rsidRPr="00A73E75" w:rsidTr="007B1BD4"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sz w:val="16"/>
                <w:szCs w:val="16"/>
              </w:rPr>
              <w:t>1 -</w:t>
            </w:r>
            <w:r w:rsidRPr="00A73E75">
              <w:rPr>
                <w:rFonts w:ascii="Verdana" w:hAnsi="Verdana"/>
                <w:sz w:val="16"/>
                <w:szCs w:val="16"/>
              </w:rPr>
              <w:t xml:space="preserve"> Wymiana opraw oświetleniowych w budynku domu studenckiego DS3 "Akropol" przy ul. Tokarskiego 1 w Krakowie</w:t>
            </w:r>
          </w:p>
        </w:tc>
        <w:tc>
          <w:tcPr>
            <w:tcW w:w="2976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>Elektroinstalacje</w:t>
            </w:r>
            <w:proofErr w:type="spellEnd"/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 xml:space="preserve"> Zimny Paweł</w:t>
            </w:r>
          </w:p>
          <w:p w:rsidR="006F683A" w:rsidRPr="00A73E75" w:rsidRDefault="006F683A" w:rsidP="00263268">
            <w:pPr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A73E75">
              <w:rPr>
                <w:rFonts w:ascii="Verdana" w:hAnsi="Verdana"/>
                <w:sz w:val="16"/>
                <w:szCs w:val="16"/>
              </w:rPr>
              <w:t>Błogocice</w:t>
            </w:r>
            <w:proofErr w:type="spellEnd"/>
            <w:r w:rsidRPr="00A73E75">
              <w:rPr>
                <w:rFonts w:ascii="Verdana" w:hAnsi="Verdana"/>
                <w:sz w:val="16"/>
                <w:szCs w:val="16"/>
              </w:rPr>
              <w:t xml:space="preserve"> 53</w:t>
            </w:r>
          </w:p>
          <w:p w:rsidR="006F683A" w:rsidRPr="00A73E75" w:rsidRDefault="006F683A" w:rsidP="00263268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32-107 </w:t>
            </w:r>
            <w:proofErr w:type="spellStart"/>
            <w:r w:rsidRPr="00A73E75">
              <w:rPr>
                <w:rFonts w:ascii="Verdana" w:hAnsi="Verdana"/>
                <w:sz w:val="16"/>
                <w:szCs w:val="16"/>
              </w:rPr>
              <w:t>Błogocice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1 - Cena - 49.88</w:t>
            </w:r>
          </w:p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83A" w:rsidRPr="00A73E75" w:rsidRDefault="006F683A" w:rsidP="0026326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  89,88</w:t>
            </w:r>
          </w:p>
        </w:tc>
      </w:tr>
      <w:tr w:rsidR="006F683A" w:rsidRPr="00A73E75" w:rsidTr="007B1BD4"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sz w:val="16"/>
                <w:szCs w:val="16"/>
              </w:rPr>
              <w:t>1 -</w:t>
            </w:r>
            <w:r w:rsidRPr="00A73E75">
              <w:rPr>
                <w:rFonts w:ascii="Verdana" w:hAnsi="Verdana"/>
                <w:sz w:val="16"/>
                <w:szCs w:val="16"/>
              </w:rPr>
              <w:t xml:space="preserve"> Wymiana opraw oświetleniowych w budynku domu studenckiego DS3 "Akropol" przy ul. Tokarskiego 1 w Krakowie</w:t>
            </w:r>
          </w:p>
        </w:tc>
        <w:tc>
          <w:tcPr>
            <w:tcW w:w="2976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>Zakład Remontowo-Budowlany Lucyna Wygoda</w:t>
            </w:r>
          </w:p>
          <w:p w:rsidR="006F683A" w:rsidRPr="00A73E75" w:rsidRDefault="006F683A" w:rsidP="00263268">
            <w:pPr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Krzeczów ul. Św. Floriana 10/32-700</w:t>
            </w:r>
          </w:p>
          <w:p w:rsidR="006F683A" w:rsidRPr="00A73E75" w:rsidRDefault="006F683A" w:rsidP="00263268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Bochni bocheński</w:t>
            </w:r>
          </w:p>
        </w:tc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1 - Cena - 43.73</w:t>
            </w:r>
          </w:p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83A" w:rsidRPr="00A73E75" w:rsidRDefault="006F683A" w:rsidP="0026326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  83,73</w:t>
            </w:r>
          </w:p>
        </w:tc>
      </w:tr>
      <w:tr w:rsidR="006F683A" w:rsidRPr="00A73E75" w:rsidTr="007B1BD4"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sz w:val="16"/>
                <w:szCs w:val="16"/>
              </w:rPr>
              <w:t>1 -</w:t>
            </w:r>
            <w:r w:rsidRPr="00A73E75">
              <w:rPr>
                <w:rFonts w:ascii="Verdana" w:hAnsi="Verdana"/>
                <w:sz w:val="16"/>
                <w:szCs w:val="16"/>
              </w:rPr>
              <w:t xml:space="preserve"> Wymiana opraw oświetleniowych w budynku domu studenckiego DS3 "Akropol" przy ul. Tokarskiego 1 w Krakowie</w:t>
            </w:r>
          </w:p>
        </w:tc>
        <w:tc>
          <w:tcPr>
            <w:tcW w:w="2976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>P.P.M. Elektro-Naft  Jan Niziołek</w:t>
            </w:r>
          </w:p>
          <w:p w:rsidR="006F683A" w:rsidRPr="00A73E75" w:rsidRDefault="006F683A" w:rsidP="00263268">
            <w:pPr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Forteczna 11</w:t>
            </w:r>
          </w:p>
          <w:p w:rsidR="006F683A" w:rsidRPr="00A73E75" w:rsidRDefault="006F683A" w:rsidP="00263268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30-437 Kraków</w:t>
            </w:r>
          </w:p>
        </w:tc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1 - Cena - 60.00</w:t>
            </w:r>
          </w:p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83A" w:rsidRPr="00A73E75" w:rsidRDefault="006F683A" w:rsidP="0026326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  100,00</w:t>
            </w:r>
          </w:p>
        </w:tc>
      </w:tr>
      <w:tr w:rsidR="006F683A" w:rsidRPr="00A73E75" w:rsidTr="007B1BD4"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sz w:val="16"/>
                <w:szCs w:val="16"/>
              </w:rPr>
              <w:t xml:space="preserve">1 </w:t>
            </w:r>
            <w:r w:rsidRPr="00A73E75">
              <w:rPr>
                <w:rFonts w:ascii="Verdana" w:hAnsi="Verdana"/>
                <w:sz w:val="16"/>
                <w:szCs w:val="16"/>
              </w:rPr>
              <w:t>- Wymiana opraw oświetleniowych w budynku domu studenckiego DS3 "Akropol" przy ul. Tokarskiego 1 w Krakowie</w:t>
            </w:r>
          </w:p>
        </w:tc>
        <w:tc>
          <w:tcPr>
            <w:tcW w:w="2976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>P.M. ELEKTRO-MAX PIOTR MOROŃSKI</w:t>
            </w:r>
          </w:p>
          <w:p w:rsidR="006F683A" w:rsidRPr="00A73E75" w:rsidRDefault="006F683A" w:rsidP="00263268">
            <w:pPr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Pod Akacjami 6</w:t>
            </w:r>
          </w:p>
          <w:p w:rsidR="006F683A" w:rsidRPr="00A73E75" w:rsidRDefault="006F683A" w:rsidP="00263268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32-091 Michałowice</w:t>
            </w:r>
          </w:p>
        </w:tc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1 - Cena - 49.33</w:t>
            </w:r>
          </w:p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83A" w:rsidRPr="00A73E75" w:rsidRDefault="006F683A" w:rsidP="0026326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  89,33</w:t>
            </w:r>
          </w:p>
        </w:tc>
      </w:tr>
      <w:tr w:rsidR="006F683A" w:rsidRPr="00A73E75" w:rsidTr="007B1BD4"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sz w:val="16"/>
                <w:szCs w:val="16"/>
              </w:rPr>
              <w:t>1 -</w:t>
            </w:r>
            <w:r w:rsidRPr="00A73E75">
              <w:rPr>
                <w:rFonts w:ascii="Verdana" w:hAnsi="Verdana"/>
                <w:sz w:val="16"/>
                <w:szCs w:val="16"/>
              </w:rPr>
              <w:t xml:space="preserve"> Wymiana opraw oświetleniowych w budynku domu studenckiego DS3 "Akropol" przy ul. Tokarskiego 1 w Krakowie</w:t>
            </w:r>
          </w:p>
        </w:tc>
        <w:tc>
          <w:tcPr>
            <w:tcW w:w="2976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>Skorut</w:t>
            </w:r>
            <w:proofErr w:type="spellEnd"/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 xml:space="preserve"> Systemy Solarne Sp. z o.o.</w:t>
            </w:r>
          </w:p>
          <w:p w:rsidR="006F683A" w:rsidRPr="00A73E75" w:rsidRDefault="006F683A" w:rsidP="00263268">
            <w:pPr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Wybickiego 71</w:t>
            </w:r>
          </w:p>
          <w:p w:rsidR="006F683A" w:rsidRPr="00A73E75" w:rsidRDefault="006F683A" w:rsidP="00263268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32-400 Myślenice</w:t>
            </w:r>
          </w:p>
        </w:tc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1 - Cena - 48.54</w:t>
            </w:r>
          </w:p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83A" w:rsidRPr="00A73E75" w:rsidRDefault="006F683A" w:rsidP="0026326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  88,54</w:t>
            </w:r>
          </w:p>
        </w:tc>
      </w:tr>
      <w:tr w:rsidR="006F683A" w:rsidRPr="00A73E75" w:rsidTr="007B1BD4"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Wymiana opraw oświetleniowych w budynku domu studenckiego DS16 "Itaka" przy ul. Tokarskiego 8 w Krakowie</w:t>
            </w:r>
          </w:p>
        </w:tc>
        <w:tc>
          <w:tcPr>
            <w:tcW w:w="2976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>VOLTEL Usługi Elektryczne Łukasz Piech</w:t>
            </w:r>
          </w:p>
          <w:p w:rsidR="006F683A" w:rsidRPr="00A73E75" w:rsidRDefault="006F683A" w:rsidP="00263268">
            <w:pPr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os. Strusia 9/12</w:t>
            </w:r>
          </w:p>
          <w:p w:rsidR="006F683A" w:rsidRPr="00A73E75" w:rsidRDefault="006F683A" w:rsidP="00263268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31-808 Kraków</w:t>
            </w:r>
          </w:p>
        </w:tc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1 - Cena - 58.83</w:t>
            </w:r>
          </w:p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83A" w:rsidRPr="00A73E75" w:rsidRDefault="006F683A" w:rsidP="0026326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  98,83</w:t>
            </w:r>
          </w:p>
        </w:tc>
      </w:tr>
      <w:tr w:rsidR="006F683A" w:rsidRPr="00A73E75" w:rsidTr="007B1BD4"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Wymiana opraw oświetleniowych w budynku domu studenckiego DS16 "Itaka" przy ul. Tokarskiego 8 w Krakowie</w:t>
            </w:r>
          </w:p>
        </w:tc>
        <w:tc>
          <w:tcPr>
            <w:tcW w:w="2976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>Zakład Remontowo-Budowlany Lucyna Wygoda</w:t>
            </w:r>
          </w:p>
          <w:p w:rsidR="006F683A" w:rsidRPr="00A73E75" w:rsidRDefault="006F683A" w:rsidP="00263268">
            <w:pPr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Krzeczów ul. Św. Floriana 10/32-700</w:t>
            </w:r>
          </w:p>
          <w:p w:rsidR="006F683A" w:rsidRPr="00A73E75" w:rsidRDefault="006F683A" w:rsidP="00263268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Bochni bocheński</w:t>
            </w:r>
          </w:p>
        </w:tc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1 - Cena - 49.72</w:t>
            </w:r>
          </w:p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83A" w:rsidRPr="00A73E75" w:rsidRDefault="006F683A" w:rsidP="0026326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  89,72</w:t>
            </w:r>
          </w:p>
        </w:tc>
      </w:tr>
      <w:tr w:rsidR="006F683A" w:rsidRPr="00A73E75" w:rsidTr="007B1BD4"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Wymiana opraw oświetleniowych w budynku domu studenckiego DS16 "Itaka" przy ul. Tokarskiego 8 w Krakowie</w:t>
            </w:r>
          </w:p>
        </w:tc>
        <w:tc>
          <w:tcPr>
            <w:tcW w:w="2976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>Elektroinstalacje</w:t>
            </w:r>
            <w:proofErr w:type="spellEnd"/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 xml:space="preserve"> Zimny Paweł</w:t>
            </w:r>
          </w:p>
          <w:p w:rsidR="006F683A" w:rsidRPr="00A73E75" w:rsidRDefault="006F683A" w:rsidP="00263268">
            <w:pPr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A73E75">
              <w:rPr>
                <w:rFonts w:ascii="Verdana" w:hAnsi="Verdana"/>
                <w:sz w:val="16"/>
                <w:szCs w:val="16"/>
              </w:rPr>
              <w:t>Błogocice</w:t>
            </w:r>
            <w:proofErr w:type="spellEnd"/>
            <w:r w:rsidRPr="00A73E75">
              <w:rPr>
                <w:rFonts w:ascii="Verdana" w:hAnsi="Verdana"/>
                <w:sz w:val="16"/>
                <w:szCs w:val="16"/>
              </w:rPr>
              <w:t xml:space="preserve"> 53</w:t>
            </w:r>
          </w:p>
          <w:p w:rsidR="006F683A" w:rsidRPr="00A73E75" w:rsidRDefault="006F683A" w:rsidP="00263268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32-107 </w:t>
            </w:r>
            <w:proofErr w:type="spellStart"/>
            <w:r w:rsidRPr="00A73E75">
              <w:rPr>
                <w:rFonts w:ascii="Verdana" w:hAnsi="Verdana"/>
                <w:sz w:val="16"/>
                <w:szCs w:val="16"/>
              </w:rPr>
              <w:t>Błogocice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1 - Cena - 49.59</w:t>
            </w:r>
          </w:p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83A" w:rsidRPr="00A73E75" w:rsidRDefault="006F683A" w:rsidP="0026326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  89,59</w:t>
            </w:r>
          </w:p>
        </w:tc>
      </w:tr>
      <w:tr w:rsidR="006F683A" w:rsidRPr="00A73E75" w:rsidTr="007B1BD4"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Wymiana opraw oświetleniowych w budynku domu studenckiego DS16 "Itaka" przy ul. Tokarskiego 8 w Krakowie</w:t>
            </w:r>
          </w:p>
        </w:tc>
        <w:tc>
          <w:tcPr>
            <w:tcW w:w="2976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>P.P.M. Elektro-Naft  Jan Niziołek</w:t>
            </w:r>
          </w:p>
          <w:p w:rsidR="006F683A" w:rsidRPr="00A73E75" w:rsidRDefault="006F683A" w:rsidP="00263268">
            <w:pPr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Forteczna 11</w:t>
            </w:r>
          </w:p>
          <w:p w:rsidR="006F683A" w:rsidRPr="00A73E75" w:rsidRDefault="006F683A" w:rsidP="00263268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30-437 Kraków</w:t>
            </w:r>
          </w:p>
        </w:tc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1 - Cena - 60.00</w:t>
            </w:r>
          </w:p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83A" w:rsidRPr="00A73E75" w:rsidRDefault="006F683A" w:rsidP="0026326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  100,00</w:t>
            </w:r>
          </w:p>
        </w:tc>
      </w:tr>
      <w:tr w:rsidR="006F683A" w:rsidRPr="00A73E75" w:rsidTr="007B1BD4"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Wymiana opraw oświetleniowych w budynku domu studenckiego DS16 "Itaka" przy ul. Tokarskiego 8 w Krakowie</w:t>
            </w:r>
          </w:p>
        </w:tc>
        <w:tc>
          <w:tcPr>
            <w:tcW w:w="2976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>P.M. ELEKTRO-MAX PIOTR MOROŃSKI</w:t>
            </w:r>
          </w:p>
          <w:p w:rsidR="006F683A" w:rsidRPr="00A73E75" w:rsidRDefault="006F683A" w:rsidP="00263268">
            <w:pPr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Pod Akacjami 6</w:t>
            </w:r>
          </w:p>
          <w:p w:rsidR="006F683A" w:rsidRPr="00A73E75" w:rsidRDefault="006F683A" w:rsidP="00263268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32-091 Michałowice</w:t>
            </w:r>
          </w:p>
        </w:tc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1 - Cena - 53.89</w:t>
            </w:r>
          </w:p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83A" w:rsidRPr="00A73E75" w:rsidRDefault="006F683A" w:rsidP="0026326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  93,89</w:t>
            </w:r>
          </w:p>
        </w:tc>
      </w:tr>
      <w:tr w:rsidR="006F683A" w:rsidRPr="00A73E75" w:rsidTr="007B1BD4"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Wymiana opraw oświetleniowych w budynku domu studenckiego DS16 "Itaka" przy ul. Tokarskiego 8 w Krakowie</w:t>
            </w:r>
          </w:p>
        </w:tc>
        <w:tc>
          <w:tcPr>
            <w:tcW w:w="2976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>Skorut</w:t>
            </w:r>
            <w:proofErr w:type="spellEnd"/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 xml:space="preserve"> Systemy Solarne Sp. z o.o.</w:t>
            </w:r>
          </w:p>
          <w:p w:rsidR="006F683A" w:rsidRPr="00A73E75" w:rsidRDefault="006F683A" w:rsidP="00263268">
            <w:pPr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Wybickiego 71</w:t>
            </w:r>
          </w:p>
          <w:p w:rsidR="006F683A" w:rsidRPr="00A73E75" w:rsidRDefault="006F683A" w:rsidP="00263268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32-400 Myślenice</w:t>
            </w:r>
          </w:p>
        </w:tc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1 - Cena - 50.79</w:t>
            </w:r>
          </w:p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83A" w:rsidRPr="00A73E75" w:rsidRDefault="006F683A" w:rsidP="0026326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  90,79</w:t>
            </w:r>
          </w:p>
        </w:tc>
      </w:tr>
      <w:tr w:rsidR="006F683A" w:rsidRPr="00A73E75" w:rsidTr="007B1BD4"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3 - Wymiana opraw oświetleniowych w budynku domu studenckiego DS17 "Arkadia" przy ul. Tokarskiego </w:t>
            </w:r>
            <w:r w:rsidRPr="00A73E75">
              <w:rPr>
                <w:rFonts w:ascii="Verdana" w:hAnsi="Verdana"/>
                <w:sz w:val="16"/>
                <w:szCs w:val="16"/>
              </w:rPr>
              <w:lastRenderedPageBreak/>
              <w:t>6 w Krakowie</w:t>
            </w:r>
          </w:p>
        </w:tc>
        <w:tc>
          <w:tcPr>
            <w:tcW w:w="2976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lastRenderedPageBreak/>
              <w:t>VOLTEL Usługi Elektryczne Łukasz Piech</w:t>
            </w:r>
          </w:p>
          <w:p w:rsidR="006F683A" w:rsidRPr="00A73E75" w:rsidRDefault="006F683A" w:rsidP="00263268">
            <w:pPr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os. Strusia 9/12</w:t>
            </w:r>
          </w:p>
          <w:p w:rsidR="006F683A" w:rsidRPr="00A73E75" w:rsidRDefault="006F683A" w:rsidP="00263268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lastRenderedPageBreak/>
              <w:t>31-808 Kraków</w:t>
            </w:r>
          </w:p>
        </w:tc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lastRenderedPageBreak/>
              <w:t>1 - Cena - 52.89</w:t>
            </w:r>
          </w:p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83A" w:rsidRPr="00A73E75" w:rsidRDefault="006F683A" w:rsidP="0026326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  92,89</w:t>
            </w:r>
          </w:p>
        </w:tc>
      </w:tr>
      <w:tr w:rsidR="006F683A" w:rsidRPr="00A73E75" w:rsidTr="007B1BD4"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3 - Wymiana opraw oświetleniowych w budynku domu studenckiego DS17 "Arkadia" przy ul. Tokarskiego 6 w Krakowie</w:t>
            </w:r>
          </w:p>
        </w:tc>
        <w:tc>
          <w:tcPr>
            <w:tcW w:w="2976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>Elektroinstalacje</w:t>
            </w:r>
            <w:proofErr w:type="spellEnd"/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 xml:space="preserve"> Zimny Paweł</w:t>
            </w:r>
          </w:p>
          <w:p w:rsidR="006F683A" w:rsidRPr="00A73E75" w:rsidRDefault="006F683A" w:rsidP="00263268">
            <w:pPr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A73E75">
              <w:rPr>
                <w:rFonts w:ascii="Verdana" w:hAnsi="Verdana"/>
                <w:sz w:val="16"/>
                <w:szCs w:val="16"/>
              </w:rPr>
              <w:t>Błogocice</w:t>
            </w:r>
            <w:proofErr w:type="spellEnd"/>
            <w:r w:rsidRPr="00A73E75">
              <w:rPr>
                <w:rFonts w:ascii="Verdana" w:hAnsi="Verdana"/>
                <w:sz w:val="16"/>
                <w:szCs w:val="16"/>
              </w:rPr>
              <w:t xml:space="preserve"> 53</w:t>
            </w:r>
          </w:p>
          <w:p w:rsidR="006F683A" w:rsidRPr="00A73E75" w:rsidRDefault="006F683A" w:rsidP="00263268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32-107 </w:t>
            </w:r>
            <w:proofErr w:type="spellStart"/>
            <w:r w:rsidRPr="00A73E75">
              <w:rPr>
                <w:rFonts w:ascii="Verdana" w:hAnsi="Verdana"/>
                <w:sz w:val="16"/>
                <w:szCs w:val="16"/>
              </w:rPr>
              <w:t>Błogocice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1 - Cena - 49.39</w:t>
            </w:r>
          </w:p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83A" w:rsidRPr="00A73E75" w:rsidRDefault="006F683A" w:rsidP="0026326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  89,39</w:t>
            </w:r>
          </w:p>
        </w:tc>
      </w:tr>
      <w:tr w:rsidR="006F683A" w:rsidRPr="00A73E75" w:rsidTr="007B1BD4"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3 - Wymiana opraw oświetleniowych w budynku domu studenckiego DS17 "Arkadia" przy ul. Tokarskiego 6 w Krakowie</w:t>
            </w:r>
          </w:p>
        </w:tc>
        <w:tc>
          <w:tcPr>
            <w:tcW w:w="2976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>Zakład Remontowo-Budowlany Lucyna Wygoda</w:t>
            </w:r>
          </w:p>
          <w:p w:rsidR="006F683A" w:rsidRPr="00A73E75" w:rsidRDefault="006F683A" w:rsidP="00263268">
            <w:pPr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Krzeczów ul. Św. Floriana 10/32-700</w:t>
            </w:r>
          </w:p>
          <w:p w:rsidR="006F683A" w:rsidRPr="00A73E75" w:rsidRDefault="006F683A" w:rsidP="00263268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Bochni bocheński</w:t>
            </w:r>
          </w:p>
        </w:tc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1 - Cena - 48.05</w:t>
            </w:r>
          </w:p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83A" w:rsidRPr="00A73E75" w:rsidRDefault="006F683A" w:rsidP="0026326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  88,05</w:t>
            </w:r>
          </w:p>
        </w:tc>
      </w:tr>
      <w:tr w:rsidR="006F683A" w:rsidRPr="00A73E75" w:rsidTr="007B1BD4"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3 - Wymiana opraw oświetleniowych w budynku domu studenckiego DS17 "Arkadia" przy ul. Tokarskiego 6 w Krakowie</w:t>
            </w:r>
          </w:p>
        </w:tc>
        <w:tc>
          <w:tcPr>
            <w:tcW w:w="2976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>P.P.M. Elektro-Naft  Jan Niziołek</w:t>
            </w:r>
          </w:p>
          <w:p w:rsidR="006F683A" w:rsidRPr="00A73E75" w:rsidRDefault="006F683A" w:rsidP="00263268">
            <w:pPr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Forteczna 11</w:t>
            </w:r>
          </w:p>
          <w:p w:rsidR="006F683A" w:rsidRPr="00A73E75" w:rsidRDefault="006F683A" w:rsidP="00263268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30-437 Kraków</w:t>
            </w:r>
          </w:p>
        </w:tc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1 - Cena - 60.00</w:t>
            </w:r>
          </w:p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83A" w:rsidRPr="00A73E75" w:rsidRDefault="006F683A" w:rsidP="0026326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  100,00</w:t>
            </w:r>
          </w:p>
        </w:tc>
      </w:tr>
      <w:tr w:rsidR="006F683A" w:rsidRPr="00A73E75" w:rsidTr="007B1BD4"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3 - Wymiana opraw oświetleniowych w budynku domu studenckiego DS17 "Arkadia" przy ul. Tokarskiego 6 w Krakowie</w:t>
            </w:r>
          </w:p>
        </w:tc>
        <w:tc>
          <w:tcPr>
            <w:tcW w:w="2976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>P.M. ELEKTRO-MAX PIOTR MOROŃSKI</w:t>
            </w:r>
          </w:p>
          <w:p w:rsidR="006F683A" w:rsidRPr="00A73E75" w:rsidRDefault="006F683A" w:rsidP="00263268">
            <w:pPr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Pod Akacjami 6</w:t>
            </w:r>
          </w:p>
          <w:p w:rsidR="006F683A" w:rsidRPr="00A73E75" w:rsidRDefault="006F683A" w:rsidP="00263268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32-091 Michałowice</w:t>
            </w:r>
          </w:p>
        </w:tc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1 - Cena - 52.52</w:t>
            </w:r>
          </w:p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83A" w:rsidRPr="00A73E75" w:rsidRDefault="006F683A" w:rsidP="0026326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  92,52</w:t>
            </w:r>
          </w:p>
        </w:tc>
      </w:tr>
      <w:tr w:rsidR="006F683A" w:rsidRPr="00A73E75" w:rsidTr="007B1BD4"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3 - Wymiana opraw oświetleniowych w budynku domu studenckiego DS17 "Arkadia" przy ul. Tokarskiego 6 w Krakowie</w:t>
            </w:r>
          </w:p>
        </w:tc>
        <w:tc>
          <w:tcPr>
            <w:tcW w:w="2976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b/>
                <w:bCs/>
                <w:sz w:val="16"/>
                <w:szCs w:val="16"/>
              </w:rPr>
            </w:pPr>
            <w:proofErr w:type="spellStart"/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>Skorut</w:t>
            </w:r>
            <w:proofErr w:type="spellEnd"/>
            <w:r w:rsidRPr="00A73E75">
              <w:rPr>
                <w:rFonts w:ascii="Verdana" w:hAnsi="Verdana"/>
                <w:b/>
                <w:bCs/>
                <w:sz w:val="16"/>
                <w:szCs w:val="16"/>
              </w:rPr>
              <w:t xml:space="preserve"> Systemy Solarne Sp. z o.o.</w:t>
            </w:r>
          </w:p>
          <w:p w:rsidR="006F683A" w:rsidRPr="00A73E75" w:rsidRDefault="006F683A" w:rsidP="00263268">
            <w:pPr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Wybickiego 71</w:t>
            </w:r>
          </w:p>
          <w:p w:rsidR="006F683A" w:rsidRPr="00A73E75" w:rsidRDefault="006F683A" w:rsidP="00263268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32-400 Myślenice</w:t>
            </w:r>
          </w:p>
        </w:tc>
        <w:tc>
          <w:tcPr>
            <w:tcW w:w="2694" w:type="dxa"/>
            <w:shd w:val="clear" w:color="auto" w:fill="auto"/>
          </w:tcPr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1 - Cena - 50.38</w:t>
            </w:r>
          </w:p>
          <w:p w:rsidR="006F683A" w:rsidRPr="00A73E75" w:rsidRDefault="006F683A" w:rsidP="00263268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F683A" w:rsidRPr="00A73E75" w:rsidRDefault="006F683A" w:rsidP="00263268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A73E75">
              <w:rPr>
                <w:rFonts w:ascii="Verdana" w:hAnsi="Verdana"/>
                <w:sz w:val="16"/>
                <w:szCs w:val="16"/>
              </w:rPr>
              <w:t xml:space="preserve">  90,38</w:t>
            </w:r>
          </w:p>
        </w:tc>
      </w:tr>
    </w:tbl>
    <w:p w:rsidR="008642B3" w:rsidRPr="000846E0" w:rsidRDefault="008642B3" w:rsidP="006F683A">
      <w:pPr>
        <w:spacing w:before="240" w:after="120"/>
        <w:jc w:val="both"/>
        <w:rPr>
          <w:rFonts w:ascii="Verdana" w:hAnsi="Verdana"/>
          <w:bCs/>
          <w:sz w:val="18"/>
          <w:szCs w:val="18"/>
        </w:rPr>
      </w:pPr>
    </w:p>
    <w:sectPr w:rsidR="008642B3" w:rsidRPr="000846E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1195" w:rsidRDefault="00821195">
      <w:r>
        <w:separator/>
      </w:r>
    </w:p>
  </w:endnote>
  <w:endnote w:type="continuationSeparator" w:id="0">
    <w:p w:rsidR="00821195" w:rsidRDefault="00821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1195" w:rsidRDefault="00821195">
      <w:r>
        <w:separator/>
      </w:r>
    </w:p>
  </w:footnote>
  <w:footnote w:type="continuationSeparator" w:id="0">
    <w:p w:rsidR="00821195" w:rsidRDefault="00821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1195"/>
    <w:rsid w:val="00022322"/>
    <w:rsid w:val="00042497"/>
    <w:rsid w:val="000846E0"/>
    <w:rsid w:val="000C1E6F"/>
    <w:rsid w:val="000E4E56"/>
    <w:rsid w:val="00192FD7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683A"/>
    <w:rsid w:val="006F7F60"/>
    <w:rsid w:val="00712C39"/>
    <w:rsid w:val="00756CDA"/>
    <w:rsid w:val="007B1BD4"/>
    <w:rsid w:val="007E2ACC"/>
    <w:rsid w:val="007E68C5"/>
    <w:rsid w:val="0082119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05AAE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0DD5F2"/>
  <w15:chartTrackingRefBased/>
  <w15:docId w15:val="{B596A77D-DBAD-49BD-B952-2795AF6CB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985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6</cp:revision>
  <cp:lastPrinted>2024-08-12T10:55:00Z</cp:lastPrinted>
  <dcterms:created xsi:type="dcterms:W3CDTF">2024-08-08T10:14:00Z</dcterms:created>
  <dcterms:modified xsi:type="dcterms:W3CDTF">2024-08-12T11:08:00Z</dcterms:modified>
</cp:coreProperties>
</file>