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AB6A4" w14:textId="52F883DF" w:rsidR="00B048DA" w:rsidRPr="00353FDC" w:rsidRDefault="0013465F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3465F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="004749C6">
        <w:rPr>
          <w:rFonts w:ascii="Arial" w:hAnsi="Arial" w:cs="Arial"/>
        </w:rPr>
        <w:t>09.08.2024 r.</w:t>
      </w:r>
    </w:p>
    <w:p w14:paraId="731D98AD" w14:textId="77777777" w:rsidR="0013465F" w:rsidRPr="0013465F" w:rsidRDefault="0013465F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3465F">
        <w:rPr>
          <w:rFonts w:ascii="Arial" w:hAnsi="Arial" w:cs="Arial"/>
          <w:b/>
          <w:bCs/>
        </w:rPr>
        <w:t>Szpital Miejski Specjalistyczny</w:t>
      </w:r>
    </w:p>
    <w:p w14:paraId="517722A7" w14:textId="77777777" w:rsidR="00B048DA" w:rsidRPr="00353FDC" w:rsidRDefault="0013465F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3465F">
        <w:rPr>
          <w:rFonts w:ascii="Arial" w:hAnsi="Arial" w:cs="Arial"/>
          <w:b/>
          <w:bCs/>
        </w:rPr>
        <w:t>im. Gabriela Narutowicza w Krakowie</w:t>
      </w:r>
    </w:p>
    <w:p w14:paraId="6279399B" w14:textId="77777777" w:rsidR="00B048DA" w:rsidRPr="00353FDC" w:rsidRDefault="0013465F" w:rsidP="00B048DA">
      <w:pPr>
        <w:spacing w:line="360" w:lineRule="auto"/>
        <w:ind w:right="3969"/>
        <w:rPr>
          <w:rFonts w:ascii="Arial" w:hAnsi="Arial" w:cs="Arial"/>
        </w:rPr>
      </w:pPr>
      <w:r w:rsidRPr="0013465F">
        <w:rPr>
          <w:rFonts w:ascii="Arial" w:hAnsi="Arial" w:cs="Arial"/>
        </w:rPr>
        <w:t>ul. Prądnicka</w:t>
      </w:r>
      <w:r w:rsidR="00B048DA" w:rsidRPr="00353FDC">
        <w:rPr>
          <w:rFonts w:ascii="Arial" w:hAnsi="Arial" w:cs="Arial"/>
        </w:rPr>
        <w:t xml:space="preserve"> </w:t>
      </w:r>
      <w:r w:rsidRPr="0013465F">
        <w:rPr>
          <w:rFonts w:ascii="Arial" w:hAnsi="Arial" w:cs="Arial"/>
        </w:rPr>
        <w:t>35-37</w:t>
      </w:r>
    </w:p>
    <w:p w14:paraId="5FA3E073" w14:textId="77777777" w:rsidR="00B048DA" w:rsidRDefault="0013465F" w:rsidP="00B048DA">
      <w:pPr>
        <w:ind w:right="3969"/>
        <w:rPr>
          <w:rFonts w:ascii="Arial" w:hAnsi="Arial" w:cs="Arial"/>
        </w:rPr>
      </w:pPr>
      <w:r w:rsidRPr="0013465F">
        <w:rPr>
          <w:rFonts w:ascii="Arial" w:hAnsi="Arial" w:cs="Arial"/>
        </w:rPr>
        <w:t>31-202</w:t>
      </w:r>
      <w:r w:rsidR="00B048DA" w:rsidRPr="00353FDC">
        <w:rPr>
          <w:rFonts w:ascii="Arial" w:hAnsi="Arial" w:cs="Arial"/>
        </w:rPr>
        <w:t xml:space="preserve"> </w:t>
      </w:r>
      <w:r w:rsidRPr="0013465F">
        <w:rPr>
          <w:rFonts w:ascii="Arial" w:hAnsi="Arial" w:cs="Arial"/>
        </w:rPr>
        <w:t>Kraków</w:t>
      </w:r>
    </w:p>
    <w:p w14:paraId="0A067FA9" w14:textId="77777777" w:rsidR="00ED3B28" w:rsidRPr="00353FDC" w:rsidRDefault="00ED3B28" w:rsidP="00B048DA">
      <w:pPr>
        <w:ind w:right="3969"/>
        <w:rPr>
          <w:rFonts w:ascii="Arial" w:hAnsi="Arial" w:cs="Arial"/>
        </w:rPr>
      </w:pPr>
    </w:p>
    <w:p w14:paraId="3D8D4867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B048DA" w:rsidRPr="00353FDC" w14:paraId="6533FD11" w14:textId="77777777" w:rsidTr="00B048DA">
        <w:tc>
          <w:tcPr>
            <w:tcW w:w="9498" w:type="dxa"/>
            <w:shd w:val="clear" w:color="auto" w:fill="F2F2F2"/>
            <w:hideMark/>
          </w:tcPr>
          <w:p w14:paraId="5CC190A6" w14:textId="77777777" w:rsidR="0013323C" w:rsidRPr="00353FDC" w:rsidRDefault="0013323C" w:rsidP="0013323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8D70E45" w14:textId="29B70EC3" w:rsidR="0013323C" w:rsidRDefault="0013323C" w:rsidP="0013323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PAKIETU 3</w:t>
            </w:r>
          </w:p>
          <w:p w14:paraId="01C45D17" w14:textId="3D4B1800" w:rsidR="00B048DA" w:rsidRPr="00353FDC" w:rsidRDefault="0013323C" w:rsidP="0013323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WYNIKI CZĘSCIOWE</w:t>
            </w:r>
          </w:p>
        </w:tc>
      </w:tr>
    </w:tbl>
    <w:p w14:paraId="16805A7C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51C0157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8DA" w:rsidRPr="00353FDC" w14:paraId="4C0452AB" w14:textId="77777777" w:rsidTr="00ED3B28">
        <w:tc>
          <w:tcPr>
            <w:tcW w:w="2269" w:type="dxa"/>
            <w:shd w:val="clear" w:color="auto" w:fill="auto"/>
          </w:tcPr>
          <w:p w14:paraId="2E6C4C96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C2D223" w14:textId="77777777" w:rsidR="00B048DA" w:rsidRPr="00ED3B28" w:rsidRDefault="0013465F" w:rsidP="00ED3B28">
            <w:pPr>
              <w:tabs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D3B28">
              <w:rPr>
                <w:rFonts w:ascii="Arial" w:hAnsi="Arial" w:cs="Arial"/>
                <w:b/>
              </w:rPr>
              <w:t xml:space="preserve">Opieka serwisowa strategicznej aparatury medycznej: sprzęt endoskopowy Olympus, aparaty RTG Siemens, Samsung oraz sterylizatorów parowych </w:t>
            </w:r>
            <w:proofErr w:type="spellStart"/>
            <w:r w:rsidRPr="00ED3B28">
              <w:rPr>
                <w:rFonts w:ascii="Arial" w:hAnsi="Arial" w:cs="Arial"/>
                <w:b/>
              </w:rPr>
              <w:t>Sterivap</w:t>
            </w:r>
            <w:proofErr w:type="spellEnd"/>
          </w:p>
        </w:tc>
      </w:tr>
      <w:tr w:rsidR="0013465F" w:rsidRPr="00353FDC" w14:paraId="6719AD63" w14:textId="77777777" w:rsidTr="00ED3B28">
        <w:tc>
          <w:tcPr>
            <w:tcW w:w="2269" w:type="dxa"/>
            <w:shd w:val="clear" w:color="auto" w:fill="auto"/>
          </w:tcPr>
          <w:p w14:paraId="5CE44EAC" w14:textId="77777777" w:rsidR="0013465F" w:rsidRPr="00353FDC" w:rsidRDefault="0013465F" w:rsidP="00084D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AB138C" w14:textId="77777777" w:rsidR="0013465F" w:rsidRPr="00ED3B28" w:rsidRDefault="0013465F" w:rsidP="00084D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D3B28">
              <w:rPr>
                <w:rFonts w:ascii="Arial" w:hAnsi="Arial" w:cs="Arial"/>
                <w:b/>
              </w:rPr>
              <w:t>ZP/33/2024</w:t>
            </w:r>
          </w:p>
        </w:tc>
      </w:tr>
    </w:tbl>
    <w:p w14:paraId="5F1D8C66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6EAE75F" w14:textId="2ED96602" w:rsidR="008642B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>Zamawiający</w:t>
      </w:r>
      <w:r w:rsidR="00ED3B28">
        <w:rPr>
          <w:rFonts w:ascii="Arial" w:hAnsi="Arial" w:cs="Arial"/>
        </w:rPr>
        <w:t xml:space="preserve"> </w:t>
      </w:r>
      <w:r w:rsidRPr="00B048DA">
        <w:rPr>
          <w:rFonts w:ascii="Arial" w:hAnsi="Arial" w:cs="Arial"/>
        </w:rPr>
        <w:t xml:space="preserve">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</w:t>
      </w:r>
      <w:r w:rsidR="00ED3B28">
        <w:rPr>
          <w:rFonts w:ascii="Arial" w:hAnsi="Arial" w:cs="Arial"/>
        </w:rPr>
        <w:t xml:space="preserve"> </w:t>
      </w:r>
      <w:r w:rsidR="00C65E53" w:rsidRPr="00B048DA">
        <w:rPr>
          <w:rFonts w:ascii="Arial" w:hAnsi="Arial" w:cs="Arial"/>
        </w:rPr>
        <w:t xml:space="preserve">r. Prawo zamówień publicznych,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p w14:paraId="7E752894" w14:textId="77777777" w:rsidR="00ED3B28" w:rsidRPr="00B048DA" w:rsidRDefault="00ED3B28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13465F" w14:paraId="41D8F1D4" w14:textId="77777777" w:rsidTr="00ED3B28">
        <w:trPr>
          <w:cantSplit/>
        </w:trPr>
        <w:tc>
          <w:tcPr>
            <w:tcW w:w="9072" w:type="dxa"/>
          </w:tcPr>
          <w:p w14:paraId="4CBAE15B" w14:textId="65DD815F" w:rsidR="0013465F" w:rsidRDefault="0013465F" w:rsidP="00084D7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13465F">
              <w:rPr>
                <w:rFonts w:ascii="Arial" w:hAnsi="Arial" w:cs="Arial"/>
                <w:color w:val="000000"/>
              </w:rPr>
              <w:t>Pakiet 3 - Opieka serwisowa aparatów rentgenowskich marki Samsung</w:t>
            </w:r>
          </w:p>
          <w:p w14:paraId="38644297" w14:textId="77777777" w:rsidR="0013465F" w:rsidRPr="00B048DA" w:rsidRDefault="0013465F" w:rsidP="00084D7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3465F">
              <w:rPr>
                <w:rFonts w:ascii="Arial" w:hAnsi="Arial" w:cs="Arial"/>
                <w:b/>
              </w:rPr>
              <w:t>Medikol</w:t>
            </w:r>
            <w:proofErr w:type="spellEnd"/>
            <w:r w:rsidRPr="0013465F">
              <w:rPr>
                <w:rFonts w:ascii="Arial" w:hAnsi="Arial" w:cs="Arial"/>
                <w:b/>
              </w:rPr>
              <w:t xml:space="preserve"> Systems sp. z o.o.</w:t>
            </w:r>
          </w:p>
          <w:p w14:paraId="795B6F39" w14:textId="77777777" w:rsidR="0013465F" w:rsidRDefault="0013465F" w:rsidP="00084D79">
            <w:pPr>
              <w:spacing w:line="360" w:lineRule="auto"/>
              <w:rPr>
                <w:rFonts w:ascii="Arial" w:hAnsi="Arial" w:cs="Arial"/>
                <w:bCs/>
              </w:rPr>
            </w:pPr>
            <w:r w:rsidRPr="0013465F">
              <w:rPr>
                <w:rFonts w:ascii="Arial" w:hAnsi="Arial" w:cs="Arial"/>
                <w:bCs/>
              </w:rPr>
              <w:t>ul. Polska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3465F">
              <w:rPr>
                <w:rFonts w:ascii="Arial" w:hAnsi="Arial" w:cs="Arial"/>
                <w:bCs/>
              </w:rPr>
              <w:t>118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C8464B0" w14:textId="6DE8FA3C" w:rsidR="0013465F" w:rsidRPr="00ED3B28" w:rsidRDefault="0013465F" w:rsidP="00ED3B28">
            <w:pPr>
              <w:spacing w:line="360" w:lineRule="auto"/>
              <w:rPr>
                <w:rFonts w:ascii="Arial" w:hAnsi="Arial" w:cs="Arial"/>
                <w:bCs/>
              </w:rPr>
            </w:pPr>
            <w:r w:rsidRPr="0013465F">
              <w:rPr>
                <w:rFonts w:ascii="Arial" w:hAnsi="Arial" w:cs="Arial"/>
                <w:bCs/>
              </w:rPr>
              <w:t>60-401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3465F">
              <w:rPr>
                <w:rFonts w:ascii="Arial" w:hAnsi="Arial" w:cs="Arial"/>
                <w:bCs/>
              </w:rPr>
              <w:t>Poznań</w:t>
            </w:r>
          </w:p>
          <w:p w14:paraId="3E179425" w14:textId="77777777" w:rsidR="0013465F" w:rsidRPr="00B048DA" w:rsidRDefault="0013465F" w:rsidP="00084D7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9B31F9" w14:textId="77777777" w:rsidR="0013465F" w:rsidRPr="00B048DA" w:rsidRDefault="0013465F" w:rsidP="00084D7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3465F">
              <w:rPr>
                <w:rFonts w:ascii="Arial" w:hAnsi="Arial" w:cs="Arial"/>
              </w:rPr>
              <w:t>Najkorzystniejsza oferta, spełnia wymagania SWZ.</w:t>
            </w:r>
          </w:p>
        </w:tc>
      </w:tr>
    </w:tbl>
    <w:p w14:paraId="717418D1" w14:textId="77777777" w:rsidR="00ED3B28" w:rsidRDefault="00ED3B28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</w:p>
    <w:p w14:paraId="500EFE22" w14:textId="77777777" w:rsidR="00ED3B28" w:rsidRDefault="00ED3B28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</w:p>
    <w:p w14:paraId="3AC219B9" w14:textId="6FA2B53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3119"/>
        <w:gridCol w:w="1134"/>
      </w:tblGrid>
      <w:tr w:rsidR="00992FF5" w14:paraId="54822377" w14:textId="77777777" w:rsidTr="00ED3B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61A18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7E914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985DC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53A23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3465F" w14:paraId="72E06732" w14:textId="77777777" w:rsidTr="00ED3B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68A0" w14:textId="77777777" w:rsidR="0013465F" w:rsidRPr="007D7932" w:rsidRDefault="0013465F" w:rsidP="00084D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465F">
              <w:rPr>
                <w:rFonts w:ascii="Arial" w:hAnsi="Arial" w:cs="Arial"/>
                <w:sz w:val="22"/>
                <w:szCs w:val="22"/>
              </w:rPr>
              <w:t>Pakiet 3 - Opieka serwisowa aparatów rentgenowskich marki Samsung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89E9" w14:textId="77777777" w:rsidR="0013465F" w:rsidRPr="007D7932" w:rsidRDefault="0013465F" w:rsidP="00084D7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465F">
              <w:rPr>
                <w:rFonts w:ascii="Arial" w:hAnsi="Arial" w:cs="Arial"/>
                <w:b/>
                <w:bCs/>
                <w:sz w:val="22"/>
                <w:szCs w:val="22"/>
              </w:rPr>
              <w:t>RESQMED SP. Z O.O.</w:t>
            </w:r>
          </w:p>
          <w:p w14:paraId="285B6392" w14:textId="77777777" w:rsidR="0013465F" w:rsidRPr="007D7932" w:rsidRDefault="0013465F" w:rsidP="00084D7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ul. Narciarska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65F">
              <w:rPr>
                <w:rFonts w:ascii="Arial" w:hAnsi="Arial" w:cs="Arial"/>
                <w:sz w:val="22"/>
                <w:szCs w:val="22"/>
              </w:rPr>
              <w:t>30/45</w:t>
            </w:r>
          </w:p>
          <w:p w14:paraId="5507AD28" w14:textId="77777777" w:rsidR="0013465F" w:rsidRPr="007D7932" w:rsidRDefault="0013465F" w:rsidP="00084D7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31-579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65F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BE8F" w14:textId="77777777" w:rsidR="0013465F" w:rsidRPr="0013465F" w:rsidRDefault="0013465F" w:rsidP="00084D7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1 - Cena - 289.15</w:t>
            </w:r>
          </w:p>
          <w:p w14:paraId="3FBD446C" w14:textId="77777777" w:rsidR="0013465F" w:rsidRPr="0013465F" w:rsidRDefault="0013465F" w:rsidP="00084D7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2 - Autoryzacja - 0.00</w:t>
            </w:r>
          </w:p>
          <w:p w14:paraId="5AF6C038" w14:textId="77777777" w:rsidR="0013465F" w:rsidRPr="007D7932" w:rsidRDefault="0013465F" w:rsidP="00084D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3 - Czas reakcji serwisowej  - 50.00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90E24" w14:textId="77777777" w:rsidR="0013465F" w:rsidRPr="007D7932" w:rsidRDefault="0013465F" w:rsidP="00084D7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 xml:space="preserve">  339,15</w:t>
            </w:r>
          </w:p>
        </w:tc>
      </w:tr>
      <w:tr w:rsidR="0013465F" w14:paraId="307AEB98" w14:textId="77777777" w:rsidTr="00ED3B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A5DC" w14:textId="77777777" w:rsidR="0013465F" w:rsidRPr="007D7932" w:rsidRDefault="0013465F" w:rsidP="00084D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3465F">
              <w:rPr>
                <w:rFonts w:ascii="Arial" w:hAnsi="Arial" w:cs="Arial"/>
                <w:sz w:val="22"/>
                <w:szCs w:val="22"/>
              </w:rPr>
              <w:t>Pakiet 3 - Opieka serwisowa aparatów rentgenowskich marki Samsung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AD67" w14:textId="77777777" w:rsidR="0013465F" w:rsidRPr="007D7932" w:rsidRDefault="0013465F" w:rsidP="00084D7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3465F">
              <w:rPr>
                <w:rFonts w:ascii="Arial" w:hAnsi="Arial" w:cs="Arial"/>
                <w:b/>
                <w:bCs/>
                <w:sz w:val="22"/>
                <w:szCs w:val="22"/>
              </w:rPr>
              <w:t>Medikol</w:t>
            </w:r>
            <w:proofErr w:type="spellEnd"/>
            <w:r w:rsidRPr="001346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Systems sp. z o.o.</w:t>
            </w:r>
          </w:p>
          <w:p w14:paraId="745E495E" w14:textId="77777777" w:rsidR="0013465F" w:rsidRPr="007D7932" w:rsidRDefault="0013465F" w:rsidP="00084D7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ul. 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65F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60318C37" w14:textId="77777777" w:rsidR="0013465F" w:rsidRPr="007D7932" w:rsidRDefault="0013465F" w:rsidP="00084D7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465F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CF790" w14:textId="77777777" w:rsidR="0013465F" w:rsidRPr="0013465F" w:rsidRDefault="0013465F" w:rsidP="00084D7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1 - Cena - 300.00</w:t>
            </w:r>
          </w:p>
          <w:p w14:paraId="23124A7F" w14:textId="77777777" w:rsidR="0013465F" w:rsidRPr="0013465F" w:rsidRDefault="0013465F" w:rsidP="00084D7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2 - Autoryzacja - 150.00</w:t>
            </w:r>
          </w:p>
          <w:p w14:paraId="0FC0B54B" w14:textId="77777777" w:rsidR="0013465F" w:rsidRPr="007D7932" w:rsidRDefault="0013465F" w:rsidP="00084D7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>3 - Czas reakcji serwisowej  - 50.00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B8D6" w14:textId="77777777" w:rsidR="0013465F" w:rsidRPr="007D7932" w:rsidRDefault="0013465F" w:rsidP="00084D7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465F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</w:tbl>
    <w:p w14:paraId="3FE1F602" w14:textId="1A9967DB" w:rsidR="008642B3" w:rsidRPr="00992FF5" w:rsidRDefault="0013465F" w:rsidP="00ED3B28">
      <w:pPr>
        <w:spacing w:before="720" w:after="480" w:line="360" w:lineRule="auto"/>
        <w:ind w:left="3119" w:firstLine="425"/>
        <w:jc w:val="right"/>
        <w:rPr>
          <w:rFonts w:ascii="Arial" w:hAnsi="Arial" w:cs="Arial"/>
        </w:rPr>
      </w:pPr>
      <w:r w:rsidRPr="00992FF5">
        <w:rPr>
          <w:rFonts w:ascii="Arial" w:hAnsi="Arial" w:cs="Arial"/>
          <w:i/>
        </w:rPr>
        <w:t xml:space="preserve"> </w:t>
      </w:r>
      <w:bookmarkEnd w:id="0"/>
    </w:p>
    <w:sectPr w:rsidR="008642B3" w:rsidRPr="00992FF5" w:rsidSect="00ED3B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C1548" w14:textId="77777777" w:rsidR="008B1F23" w:rsidRDefault="008B1F23">
      <w:r>
        <w:separator/>
      </w:r>
    </w:p>
  </w:endnote>
  <w:endnote w:type="continuationSeparator" w:id="0">
    <w:p w14:paraId="3C6A77E9" w14:textId="77777777" w:rsidR="008B1F23" w:rsidRDefault="008B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27EB7" w14:textId="77777777" w:rsidR="0013465F" w:rsidRDefault="00134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54A6A" w14:textId="1677EEC2" w:rsidR="00992FF5" w:rsidRDefault="00992FF5" w:rsidP="00ED3B28">
    <w:pPr>
      <w:pStyle w:val="Stopka"/>
      <w:tabs>
        <w:tab w:val="clear" w:pos="4536"/>
      </w:tabs>
      <w:spacing w:before="60"/>
      <w:jc w:val="right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854B66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D71CE" w14:textId="77777777" w:rsidR="0013465F" w:rsidRDefault="00134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29459" w14:textId="77777777" w:rsidR="008B1F23" w:rsidRDefault="008B1F23">
      <w:r>
        <w:separator/>
      </w:r>
    </w:p>
  </w:footnote>
  <w:footnote w:type="continuationSeparator" w:id="0">
    <w:p w14:paraId="641EC972" w14:textId="77777777" w:rsidR="008B1F23" w:rsidRDefault="008B1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7379" w14:textId="77777777" w:rsidR="0013465F" w:rsidRDefault="00134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2FBE6" w14:textId="77777777" w:rsidR="0013465F" w:rsidRDefault="00134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E5CA8" w14:textId="77777777" w:rsidR="0013465F" w:rsidRDefault="00134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1F23"/>
    <w:rsid w:val="00022322"/>
    <w:rsid w:val="00042497"/>
    <w:rsid w:val="000C1E6F"/>
    <w:rsid w:val="000E4E56"/>
    <w:rsid w:val="0013323C"/>
    <w:rsid w:val="0013465F"/>
    <w:rsid w:val="001A1468"/>
    <w:rsid w:val="001B7815"/>
    <w:rsid w:val="001D1EEC"/>
    <w:rsid w:val="00211A34"/>
    <w:rsid w:val="002B1E4F"/>
    <w:rsid w:val="002B6761"/>
    <w:rsid w:val="00307715"/>
    <w:rsid w:val="003445A0"/>
    <w:rsid w:val="003A0AFC"/>
    <w:rsid w:val="003D611C"/>
    <w:rsid w:val="00413495"/>
    <w:rsid w:val="00431C0B"/>
    <w:rsid w:val="00437CAD"/>
    <w:rsid w:val="004657DA"/>
    <w:rsid w:val="004749C6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3991"/>
    <w:rsid w:val="007E68C5"/>
    <w:rsid w:val="00832144"/>
    <w:rsid w:val="00836DAF"/>
    <w:rsid w:val="008567C7"/>
    <w:rsid w:val="008642B3"/>
    <w:rsid w:val="008A6C10"/>
    <w:rsid w:val="008B1F23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D767F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D3B28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A2E2BD"/>
  <w15:chartTrackingRefBased/>
  <w15:docId w15:val="{23C715B4-81BD-4164-ADB8-06C9D4FC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cp:lastPrinted>2024-08-09T07:16:00Z</cp:lastPrinted>
  <dcterms:created xsi:type="dcterms:W3CDTF">2024-08-09T06:39:00Z</dcterms:created>
  <dcterms:modified xsi:type="dcterms:W3CDTF">2024-08-09T12:16:00Z</dcterms:modified>
</cp:coreProperties>
</file>