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0D0BEFBE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7C2372AE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BB0B9E" w:rsidRPr="00BB0B9E">
        <w:rPr>
          <w:rFonts w:ascii="Times New Roman" w:hAnsi="Times New Roman"/>
          <w:b/>
        </w:rPr>
        <w:t xml:space="preserve">Wynajem sali konferencyjnej wraz z obsługą techniczną i zapewnieniem cateringu na potrzeby organizacji Szkolenia </w:t>
      </w:r>
      <w:proofErr w:type="spellStart"/>
      <w:r w:rsidR="00BB0B9E" w:rsidRPr="00BB0B9E">
        <w:rPr>
          <w:rFonts w:ascii="Times New Roman" w:hAnsi="Times New Roman"/>
          <w:b/>
        </w:rPr>
        <w:t>GEOdata</w:t>
      </w:r>
      <w:proofErr w:type="spellEnd"/>
      <w:r w:rsidR="00BB0B9E" w:rsidRPr="00BB0B9E">
        <w:rPr>
          <w:rFonts w:ascii="Times New Roman" w:hAnsi="Times New Roman"/>
          <w:b/>
        </w:rPr>
        <w:t xml:space="preserve"> applied </w:t>
      </w:r>
      <w:proofErr w:type="spellStart"/>
      <w:r w:rsidR="00BB0B9E" w:rsidRPr="00BB0B9E">
        <w:rPr>
          <w:rFonts w:ascii="Times New Roman" w:hAnsi="Times New Roman"/>
          <w:b/>
        </w:rPr>
        <w:t>innovation</w:t>
      </w:r>
      <w:proofErr w:type="spellEnd"/>
      <w:r w:rsidR="00BB0B9E" w:rsidRPr="00BB0B9E">
        <w:rPr>
          <w:rFonts w:ascii="Times New Roman" w:hAnsi="Times New Roman"/>
          <w:b/>
        </w:rPr>
        <w:t xml:space="preserve">  w dniach od 30/09/2024r. do 04/10/2024r. - </w:t>
      </w:r>
      <w:r w:rsidR="00583175">
        <w:rPr>
          <w:rFonts w:ascii="Times New Roman" w:hAnsi="Times New Roman"/>
          <w:b/>
        </w:rPr>
        <w:t>DE</w:t>
      </w:r>
      <w:r w:rsidR="00BB0B9E" w:rsidRPr="00BB0B9E">
        <w:rPr>
          <w:rFonts w:ascii="Times New Roman" w:hAnsi="Times New Roman"/>
          <w:b/>
        </w:rPr>
        <w:t>-</w:t>
      </w:r>
      <w:r w:rsidR="00583175">
        <w:rPr>
          <w:rFonts w:ascii="Times New Roman" w:hAnsi="Times New Roman"/>
          <w:b/>
        </w:rPr>
        <w:t>d</w:t>
      </w:r>
      <w:bookmarkStart w:id="0" w:name="_GoBack"/>
      <w:bookmarkEnd w:id="0"/>
      <w:r w:rsidR="00BB0B9E" w:rsidRPr="00BB0B9E">
        <w:rPr>
          <w:rFonts w:ascii="Times New Roman" w:hAnsi="Times New Roman"/>
          <w:b/>
        </w:rPr>
        <w:t>zp.272-406/24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25FB9CC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1C7406B2" w14:textId="1DF909D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393EA74B" w14:textId="127826F1" w:rsidR="005103B9" w:rsidRPr="00C50D9C" w:rsidRDefault="00A821AF" w:rsidP="005C526D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E794C5" w14:textId="77777777" w:rsidR="00C86E9B" w:rsidRDefault="00C86E9B" w:rsidP="0038231F">
      <w:pPr>
        <w:spacing w:after="0" w:line="240" w:lineRule="auto"/>
      </w:pPr>
      <w:r>
        <w:separator/>
      </w:r>
    </w:p>
  </w:endnote>
  <w:endnote w:type="continuationSeparator" w:id="0">
    <w:p w14:paraId="1CF746DD" w14:textId="77777777" w:rsidR="00C86E9B" w:rsidRDefault="00C86E9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9928D4B" w14:textId="77777777" w:rsidR="005C526D" w:rsidRDefault="005C526D" w:rsidP="005C526D">
    <w:pPr>
      <w:pStyle w:val="Stopka"/>
    </w:pPr>
    <w:r>
      <w:t>Projekt jest finansowany</w:t>
    </w:r>
  </w:p>
  <w:p w14:paraId="06437BC6" w14:textId="77777777" w:rsidR="005C526D" w:rsidRDefault="005C526D" w:rsidP="005C526D">
    <w:pPr>
      <w:pStyle w:val="Stopka"/>
    </w:pPr>
    <w:r>
      <w:t xml:space="preserve">przez Narodową Agencję Wymiany Akademickiej w ramach zadania zleconego </w:t>
    </w:r>
    <w:proofErr w:type="spellStart"/>
    <w:r>
      <w:t>MEiN</w:t>
    </w:r>
    <w:proofErr w:type="spellEnd"/>
    <w:r>
      <w:t xml:space="preserve"> pn.</w:t>
    </w:r>
  </w:p>
  <w:p w14:paraId="2DC31FFA" w14:textId="65F0026A" w:rsidR="001C6945" w:rsidRDefault="005C526D" w:rsidP="005C526D">
    <w:pPr>
      <w:pStyle w:val="Stopka"/>
    </w:pPr>
    <w:r>
      <w:t>Solidarni z Ukrainą – Uniwersytety Europejskie”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A4F18A" w14:textId="77777777" w:rsidR="00C86E9B" w:rsidRDefault="00C86E9B" w:rsidP="0038231F">
      <w:pPr>
        <w:spacing w:after="0" w:line="240" w:lineRule="auto"/>
      </w:pPr>
      <w:r>
        <w:separator/>
      </w:r>
    </w:p>
  </w:footnote>
  <w:footnote w:type="continuationSeparator" w:id="0">
    <w:p w14:paraId="0A8792CF" w14:textId="77777777" w:rsidR="00C86E9B" w:rsidRDefault="00C86E9B" w:rsidP="0038231F">
      <w:pPr>
        <w:spacing w:after="0" w:line="240" w:lineRule="auto"/>
      </w:pPr>
      <w:r>
        <w:continuationSeparator/>
      </w:r>
    </w:p>
  </w:footnote>
  <w:footnote w:id="1">
    <w:p w14:paraId="69DDBFB6" w14:textId="68647AA3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B1507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025"/>
      <w:gridCol w:w="1261"/>
      <w:gridCol w:w="1262"/>
      <w:gridCol w:w="1262"/>
      <w:gridCol w:w="1262"/>
    </w:tblGrid>
    <w:tr w:rsidR="00534756" w14:paraId="36ED9734" w14:textId="77777777" w:rsidTr="005C526D">
      <w:tc>
        <w:tcPr>
          <w:tcW w:w="4025" w:type="dxa"/>
        </w:tcPr>
        <w:p w14:paraId="48DDF0B7" w14:textId="72E08663" w:rsidR="00534756" w:rsidRPr="005C526D" w:rsidRDefault="00534756" w:rsidP="005C526D">
          <w:pPr>
            <w:pStyle w:val="Nagwek"/>
          </w:pPr>
        </w:p>
      </w:tc>
      <w:tc>
        <w:tcPr>
          <w:tcW w:w="1261" w:type="dxa"/>
        </w:tcPr>
        <w:p w14:paraId="5ABE03FF" w14:textId="1292AFD0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262" w:type="dxa"/>
        </w:tcPr>
        <w:p w14:paraId="05688695" w14:textId="73860734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262" w:type="dxa"/>
        </w:tcPr>
        <w:p w14:paraId="15FFBD66" w14:textId="32898689" w:rsidR="00534756" w:rsidRDefault="00534756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1262" w:type="dxa"/>
        </w:tcPr>
        <w:p w14:paraId="0F11BF89" w14:textId="4AF5D978" w:rsidR="00534756" w:rsidRDefault="00534756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632FE712" w:rsidR="008128AD" w:rsidRPr="00083F86" w:rsidRDefault="005C526D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CAF399B" wp14:editId="380AD8DF">
          <wp:simplePos x="0" y="0"/>
          <wp:positionH relativeFrom="column">
            <wp:posOffset>-67790</wp:posOffset>
          </wp:positionH>
          <wp:positionV relativeFrom="paragraph">
            <wp:posOffset>-225425</wp:posOffset>
          </wp:positionV>
          <wp:extent cx="2409837" cy="185403"/>
          <wp:effectExtent l="0" t="0" r="9513" b="5097"/>
          <wp:wrapTopAndBottom/>
          <wp:docPr id="1833584148" name="grafik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09837" cy="185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1EC587A6" wp14:editId="45BF9B10">
          <wp:simplePos x="0" y="0"/>
          <wp:positionH relativeFrom="column">
            <wp:posOffset>5036820</wp:posOffset>
          </wp:positionH>
          <wp:positionV relativeFrom="paragraph">
            <wp:posOffset>-768985</wp:posOffset>
          </wp:positionV>
          <wp:extent cx="1025525" cy="906780"/>
          <wp:effectExtent l="0" t="0" r="2543" b="7617"/>
          <wp:wrapTight wrapText="bothSides">
            <wp:wrapPolygon edited="0">
              <wp:start x="0" y="0"/>
              <wp:lineTo x="0" y="21328"/>
              <wp:lineTo x="21253" y="21328"/>
              <wp:lineTo x="21253" y="0"/>
              <wp:lineTo x="0" y="0"/>
            </wp:wrapPolygon>
          </wp:wrapTight>
          <wp:docPr id="616241200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5525" cy="9067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6B30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34756"/>
    <w:rsid w:val="005641F0"/>
    <w:rsid w:val="00583175"/>
    <w:rsid w:val="00586F1F"/>
    <w:rsid w:val="005A4CE4"/>
    <w:rsid w:val="005A6711"/>
    <w:rsid w:val="005C39CA"/>
    <w:rsid w:val="005C526D"/>
    <w:rsid w:val="005E176A"/>
    <w:rsid w:val="005F45D5"/>
    <w:rsid w:val="00613B9A"/>
    <w:rsid w:val="00634311"/>
    <w:rsid w:val="00641874"/>
    <w:rsid w:val="006676AE"/>
    <w:rsid w:val="006A3A1F"/>
    <w:rsid w:val="006A52B6"/>
    <w:rsid w:val="006A7AB3"/>
    <w:rsid w:val="006B1507"/>
    <w:rsid w:val="006B43F3"/>
    <w:rsid w:val="006C1DDC"/>
    <w:rsid w:val="006C44B9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B9E"/>
    <w:rsid w:val="00BB0C3C"/>
    <w:rsid w:val="00BD6866"/>
    <w:rsid w:val="00C014B5"/>
    <w:rsid w:val="00C113BF"/>
    <w:rsid w:val="00C25002"/>
    <w:rsid w:val="00C4103F"/>
    <w:rsid w:val="00C50D9C"/>
    <w:rsid w:val="00C57DEB"/>
    <w:rsid w:val="00C737A7"/>
    <w:rsid w:val="00C81012"/>
    <w:rsid w:val="00C86E9B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25B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3480C-1056-4CC5-88CD-9BA57AC0B3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320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16</cp:revision>
  <cp:lastPrinted>2023-02-21T11:13:00Z</cp:lastPrinted>
  <dcterms:created xsi:type="dcterms:W3CDTF">2022-08-29T19:27:00Z</dcterms:created>
  <dcterms:modified xsi:type="dcterms:W3CDTF">2024-08-06T10:28:00Z</dcterms:modified>
</cp:coreProperties>
</file>