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77B9C" w14:textId="77777777" w:rsidR="00D34297" w:rsidRPr="00471F3F" w:rsidRDefault="001E0C1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E0C1F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E0C1F">
        <w:rPr>
          <w:rFonts w:ascii="Arial" w:hAnsi="Arial" w:cs="Arial"/>
          <w:sz w:val="24"/>
          <w:szCs w:val="24"/>
        </w:rPr>
        <w:t>2024-08-09</w:t>
      </w:r>
    </w:p>
    <w:p w14:paraId="241DF580" w14:textId="77777777" w:rsidR="00D34297" w:rsidRPr="00471F3F" w:rsidRDefault="001E0C1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0C1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C6003A5" w14:textId="77777777" w:rsidR="00D34297" w:rsidRPr="00471F3F" w:rsidRDefault="001E0C1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E0C1F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E0C1F">
        <w:rPr>
          <w:rFonts w:ascii="Arial" w:hAnsi="Arial" w:cs="Arial"/>
          <w:sz w:val="24"/>
          <w:szCs w:val="24"/>
        </w:rPr>
        <w:t>66</w:t>
      </w:r>
    </w:p>
    <w:p w14:paraId="7A78AA1A" w14:textId="77777777" w:rsidR="00D34297" w:rsidRPr="00471F3F" w:rsidRDefault="001E0C1F" w:rsidP="00D34297">
      <w:pPr>
        <w:rPr>
          <w:rFonts w:ascii="Arial" w:hAnsi="Arial" w:cs="Arial"/>
          <w:sz w:val="24"/>
          <w:szCs w:val="24"/>
        </w:rPr>
      </w:pPr>
      <w:r w:rsidRPr="001E0C1F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E0C1F">
        <w:rPr>
          <w:rFonts w:ascii="Arial" w:hAnsi="Arial" w:cs="Arial"/>
          <w:sz w:val="24"/>
          <w:szCs w:val="24"/>
        </w:rPr>
        <w:t>Kraków</w:t>
      </w:r>
    </w:p>
    <w:p w14:paraId="0222AD7F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6692F8" w14:textId="38B1C2C3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6898650" w14:textId="32F4D25F" w:rsidR="002E454A" w:rsidRPr="003261E7" w:rsidRDefault="002E454A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SZP-271-15/24.</w:t>
      </w:r>
      <w:r w:rsidR="005F0BE2">
        <w:rPr>
          <w:rFonts w:ascii="Arial" w:hAnsi="Arial" w:cs="Arial"/>
          <w:bCs/>
          <w:sz w:val="18"/>
          <w:szCs w:val="18"/>
        </w:rPr>
        <w:t>673.EJK</w:t>
      </w:r>
    </w:p>
    <w:p w14:paraId="0520DF8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92D228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77E169E" w14:textId="77777777" w:rsidTr="00D34297">
        <w:tc>
          <w:tcPr>
            <w:tcW w:w="9180" w:type="dxa"/>
            <w:shd w:val="clear" w:color="auto" w:fill="F2F2F2"/>
            <w:hideMark/>
          </w:tcPr>
          <w:p w14:paraId="3393028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BF52730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29D47AF7" w14:textId="756C896A" w:rsidR="002E454A" w:rsidRPr="00471F3F" w:rsidRDefault="002E454A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zadań 3, 12, 13, 14</w:t>
            </w:r>
          </w:p>
        </w:tc>
      </w:tr>
    </w:tbl>
    <w:p w14:paraId="1B3690C7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75CF2EB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2542F53" w14:textId="77777777" w:rsidTr="00310284">
        <w:tc>
          <w:tcPr>
            <w:tcW w:w="2269" w:type="dxa"/>
            <w:shd w:val="clear" w:color="auto" w:fill="auto"/>
          </w:tcPr>
          <w:p w14:paraId="63DFE5EE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84BD05" w14:textId="77777777" w:rsidR="00D34297" w:rsidRPr="00D34297" w:rsidRDefault="001E0C1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0C1F">
              <w:rPr>
                <w:rFonts w:ascii="Arial" w:hAnsi="Arial" w:cs="Arial"/>
                <w:bCs/>
                <w:sz w:val="24"/>
                <w:szCs w:val="24"/>
              </w:rPr>
              <w:t>Dostawa wyrobów medycznych jednorazowych sterylnych - opatrunków specjalistycznych</w:t>
            </w:r>
          </w:p>
        </w:tc>
      </w:tr>
      <w:tr w:rsidR="001E0C1F" w:rsidRPr="00D34297" w14:paraId="7374F491" w14:textId="77777777" w:rsidTr="00130E7C">
        <w:tc>
          <w:tcPr>
            <w:tcW w:w="2269" w:type="dxa"/>
            <w:shd w:val="clear" w:color="auto" w:fill="auto"/>
          </w:tcPr>
          <w:p w14:paraId="32A85A12" w14:textId="77777777" w:rsidR="001E0C1F" w:rsidRPr="00D34297" w:rsidRDefault="001E0C1F" w:rsidP="00130E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9432FC" w14:textId="77777777" w:rsidR="001E0C1F" w:rsidRPr="00D34297" w:rsidRDefault="001E0C1F" w:rsidP="00130E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0C1F">
              <w:rPr>
                <w:rFonts w:ascii="Arial" w:hAnsi="Arial" w:cs="Arial"/>
                <w:bCs/>
                <w:sz w:val="24"/>
                <w:szCs w:val="24"/>
              </w:rPr>
              <w:t>SZP-271-15/24</w:t>
            </w:r>
          </w:p>
        </w:tc>
      </w:tr>
    </w:tbl>
    <w:p w14:paraId="68D744CD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5775C7E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E0C1F" w:rsidRPr="001E0C1F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E0C1F" w:rsidRPr="001E0C1F">
        <w:rPr>
          <w:rFonts w:ascii="Arial" w:hAnsi="Arial" w:cs="Arial"/>
          <w:sz w:val="24"/>
          <w:szCs w:val="24"/>
        </w:rPr>
        <w:t>(t.j.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FFACB1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1674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4152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449CD74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1E0C1F" w:rsidRPr="00D34297" w14:paraId="0BB7D8A0" w14:textId="77777777" w:rsidTr="00130E7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9343" w14:textId="77777777" w:rsidR="001E0C1F" w:rsidRPr="00D34297" w:rsidRDefault="001E0C1F" w:rsidP="00130E7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63FB" w14:textId="77777777" w:rsidR="001E0C1F" w:rsidRPr="00D34297" w:rsidRDefault="001E0C1F" w:rsidP="00130E7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E0C1F">
              <w:rPr>
                <w:rFonts w:ascii="Arial" w:hAnsi="Arial" w:cs="Arial"/>
                <w:b/>
                <w:sz w:val="24"/>
                <w:szCs w:val="24"/>
              </w:rPr>
              <w:t>Opatrunki specjalistyczne</w:t>
            </w:r>
          </w:p>
          <w:p w14:paraId="042C6A94" w14:textId="77777777" w:rsidR="001E0C1F" w:rsidRPr="00D34297" w:rsidRDefault="001E0C1F" w:rsidP="00130E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0173CD" w14:textId="77777777" w:rsidR="001E0C1F" w:rsidRPr="00D34297" w:rsidRDefault="001E0C1F" w:rsidP="00130E7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E0C1F">
              <w:rPr>
                <w:rFonts w:ascii="Arial" w:hAnsi="Arial" w:cs="Arial"/>
                <w:sz w:val="24"/>
                <w:szCs w:val="24"/>
              </w:rPr>
              <w:t xml:space="preserve">nie złożono żadnego wniosku o dopuszczenie </w:t>
            </w:r>
            <w:r w:rsidRPr="001E0C1F">
              <w:rPr>
                <w:rFonts w:ascii="Arial" w:hAnsi="Arial" w:cs="Arial"/>
                <w:sz w:val="24"/>
                <w:szCs w:val="24"/>
              </w:rPr>
              <w:lastRenderedPageBreak/>
              <w:t>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C4569D" w14:textId="77777777" w:rsidR="001E0C1F" w:rsidRPr="00D34297" w:rsidRDefault="001E0C1F" w:rsidP="00130E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3BA865" w14:textId="77777777" w:rsidR="001E0C1F" w:rsidRPr="00D34297" w:rsidRDefault="001E0C1F" w:rsidP="00130E7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E0C1F" w:rsidRPr="00D34297" w14:paraId="773EAE82" w14:textId="77777777" w:rsidTr="00130E7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32DE" w14:textId="77777777" w:rsidR="001E0C1F" w:rsidRPr="00D34297" w:rsidRDefault="001E0C1F" w:rsidP="00130E7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2E1C" w14:textId="77777777" w:rsidR="001E0C1F" w:rsidRPr="00D34297" w:rsidRDefault="001E0C1F" w:rsidP="00130E7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E0C1F">
              <w:rPr>
                <w:rFonts w:ascii="Arial" w:hAnsi="Arial" w:cs="Arial"/>
                <w:b/>
                <w:sz w:val="24"/>
                <w:szCs w:val="24"/>
              </w:rPr>
              <w:t>Preparat do leczenia ran</w:t>
            </w:r>
          </w:p>
          <w:p w14:paraId="65DF86A1" w14:textId="77777777" w:rsidR="001E0C1F" w:rsidRPr="00D34297" w:rsidRDefault="001E0C1F" w:rsidP="00130E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3CB541" w14:textId="77777777" w:rsidR="001E0C1F" w:rsidRPr="00D34297" w:rsidRDefault="001E0C1F" w:rsidP="00130E7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E0C1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025561" w14:textId="77777777" w:rsidR="001E0C1F" w:rsidRPr="00D34297" w:rsidRDefault="001E0C1F" w:rsidP="00130E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92511E" w14:textId="7B2E88C1" w:rsidR="001E0C1F" w:rsidRPr="00D34297" w:rsidRDefault="001E0C1F" w:rsidP="00130E7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nie złożono żadnej oferty</w:t>
            </w:r>
            <w:r w:rsidR="002E454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E0C1F" w:rsidRPr="00D34297" w14:paraId="4638F327" w14:textId="77777777" w:rsidTr="00130E7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9D6C" w14:textId="77777777" w:rsidR="001E0C1F" w:rsidRPr="00D34297" w:rsidRDefault="001E0C1F" w:rsidP="00130E7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1D29" w14:textId="77777777" w:rsidR="001E0C1F" w:rsidRPr="00D34297" w:rsidRDefault="001E0C1F" w:rsidP="00130E7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E0C1F">
              <w:rPr>
                <w:rFonts w:ascii="Arial" w:hAnsi="Arial" w:cs="Arial"/>
                <w:b/>
                <w:sz w:val="24"/>
                <w:szCs w:val="24"/>
              </w:rPr>
              <w:t>Opatrunki do nosa</w:t>
            </w:r>
          </w:p>
          <w:p w14:paraId="0D40A170" w14:textId="77777777" w:rsidR="001E0C1F" w:rsidRPr="00D34297" w:rsidRDefault="001E0C1F" w:rsidP="00130E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7DFCC4" w14:textId="77777777" w:rsidR="001E0C1F" w:rsidRPr="00D34297" w:rsidRDefault="001E0C1F" w:rsidP="00130E7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E0C1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568BBA" w14:textId="77777777" w:rsidR="001E0C1F" w:rsidRPr="00D34297" w:rsidRDefault="001E0C1F" w:rsidP="00130E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A3B0B99" w14:textId="77777777" w:rsidR="001E0C1F" w:rsidRPr="00D34297" w:rsidRDefault="001E0C1F" w:rsidP="00130E7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E0C1F" w:rsidRPr="00D34297" w14:paraId="2F620B5C" w14:textId="77777777" w:rsidTr="00130E7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01B4" w14:textId="77777777" w:rsidR="001E0C1F" w:rsidRPr="00D34297" w:rsidRDefault="001E0C1F" w:rsidP="00130E7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0466" w14:textId="77777777" w:rsidR="001E0C1F" w:rsidRPr="00D34297" w:rsidRDefault="001E0C1F" w:rsidP="00130E7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E0C1F">
              <w:rPr>
                <w:rFonts w:ascii="Arial" w:hAnsi="Arial" w:cs="Arial"/>
                <w:b/>
                <w:sz w:val="24"/>
                <w:szCs w:val="24"/>
              </w:rPr>
              <w:t>Opatrunki</w:t>
            </w:r>
          </w:p>
          <w:p w14:paraId="5C4884C2" w14:textId="77777777" w:rsidR="001E0C1F" w:rsidRPr="00D34297" w:rsidRDefault="001E0C1F" w:rsidP="00130E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1A0028" w14:textId="77777777" w:rsidR="001E0C1F" w:rsidRPr="00D34297" w:rsidRDefault="001E0C1F" w:rsidP="00130E7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E0C1F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84FE23" w14:textId="77777777" w:rsidR="001E0C1F" w:rsidRPr="00D34297" w:rsidRDefault="001E0C1F" w:rsidP="00130E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164501" w14:textId="77777777" w:rsidR="001E0C1F" w:rsidRPr="00D34297" w:rsidRDefault="001E0C1F" w:rsidP="00130E7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C1F">
              <w:rPr>
                <w:rFonts w:ascii="Arial" w:hAnsi="Arial" w:cs="Arial"/>
                <w:sz w:val="24"/>
                <w:szCs w:val="24"/>
              </w:rPr>
              <w:t>Wpłynęła 1 oferta , która podlegała odrzuceniu, na podstawie art.226 ust. 1 pkt 6 ustawy pzp.</w:t>
            </w:r>
          </w:p>
        </w:tc>
      </w:tr>
    </w:tbl>
    <w:p w14:paraId="5F5A93A6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E81BA" w14:textId="77777777" w:rsidR="00380FBB" w:rsidRDefault="00380FBB" w:rsidP="00D34297">
      <w:r>
        <w:separator/>
      </w:r>
    </w:p>
  </w:endnote>
  <w:endnote w:type="continuationSeparator" w:id="0">
    <w:p w14:paraId="23FBD9FD" w14:textId="77777777" w:rsidR="00380FBB" w:rsidRDefault="00380FB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3CC0D" w14:textId="77777777" w:rsidR="001E0C1F" w:rsidRDefault="001E0C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7E65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04ADB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4D705" w14:textId="77777777" w:rsidR="001E0C1F" w:rsidRDefault="001E0C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6DE10" w14:textId="77777777" w:rsidR="00380FBB" w:rsidRDefault="00380FBB" w:rsidP="00D34297">
      <w:r>
        <w:separator/>
      </w:r>
    </w:p>
  </w:footnote>
  <w:footnote w:type="continuationSeparator" w:id="0">
    <w:p w14:paraId="5CB413BE" w14:textId="77777777" w:rsidR="00380FBB" w:rsidRDefault="00380FB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8D6C" w14:textId="77777777" w:rsidR="001E0C1F" w:rsidRDefault="001E0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658D3" w14:textId="77777777" w:rsidR="001E0C1F" w:rsidRDefault="001E0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0B40D" w14:textId="77777777" w:rsidR="001E0C1F" w:rsidRDefault="001E0C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538"/>
    <w:rsid w:val="00010B31"/>
    <w:rsid w:val="00104963"/>
    <w:rsid w:val="00150F65"/>
    <w:rsid w:val="001E0C1F"/>
    <w:rsid w:val="002A7DFF"/>
    <w:rsid w:val="002E454A"/>
    <w:rsid w:val="00310284"/>
    <w:rsid w:val="00380FBB"/>
    <w:rsid w:val="004E2226"/>
    <w:rsid w:val="005464E2"/>
    <w:rsid w:val="005F0B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DD1538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F89311"/>
  <w15:chartTrackingRefBased/>
  <w15:docId w15:val="{56A18A70-0C86-404D-847A-3FBB454DD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dcterms:created xsi:type="dcterms:W3CDTF">2024-08-09T10:35:00Z</dcterms:created>
  <dcterms:modified xsi:type="dcterms:W3CDTF">2024-08-09T10:39:00Z</dcterms:modified>
</cp:coreProperties>
</file>