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DA6420" w14:textId="77777777" w:rsidR="00D665F5" w:rsidRPr="002230CE" w:rsidRDefault="003139B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2230CE">
        <w:rPr>
          <w:sz w:val="24"/>
          <w:szCs w:val="24"/>
        </w:rPr>
        <w:t>Kraków</w:t>
      </w:r>
      <w:r w:rsidR="00D665F5" w:rsidRPr="002230CE">
        <w:rPr>
          <w:sz w:val="24"/>
          <w:szCs w:val="24"/>
        </w:rPr>
        <w:t xml:space="preserve"> dnia: </w:t>
      </w:r>
      <w:r w:rsidRPr="002230CE">
        <w:rPr>
          <w:sz w:val="24"/>
          <w:szCs w:val="24"/>
        </w:rPr>
        <w:t>2024-08-09</w:t>
      </w:r>
    </w:p>
    <w:p w14:paraId="78088FD5" w14:textId="77777777" w:rsidR="003139BB" w:rsidRPr="002230CE" w:rsidRDefault="003139BB" w:rsidP="00577BC6">
      <w:pPr>
        <w:spacing w:after="40"/>
        <w:rPr>
          <w:b/>
          <w:bCs/>
          <w:sz w:val="24"/>
          <w:szCs w:val="24"/>
        </w:rPr>
      </w:pPr>
      <w:r w:rsidRPr="002230CE">
        <w:rPr>
          <w:b/>
          <w:bCs/>
          <w:sz w:val="24"/>
          <w:szCs w:val="24"/>
        </w:rPr>
        <w:t>Szpital Miejski Specjalistyczny</w:t>
      </w:r>
    </w:p>
    <w:p w14:paraId="7B82D344" w14:textId="77777777" w:rsidR="003139BB" w:rsidRPr="002230CE" w:rsidRDefault="003139BB" w:rsidP="00577BC6">
      <w:pPr>
        <w:spacing w:after="40"/>
        <w:rPr>
          <w:b/>
          <w:bCs/>
          <w:sz w:val="24"/>
          <w:szCs w:val="24"/>
        </w:rPr>
      </w:pPr>
      <w:r w:rsidRPr="002230CE">
        <w:rPr>
          <w:b/>
          <w:bCs/>
          <w:sz w:val="24"/>
          <w:szCs w:val="24"/>
        </w:rPr>
        <w:t>im. Gabriela Narutowicza w Krakowie</w:t>
      </w:r>
    </w:p>
    <w:p w14:paraId="5C8BDB72" w14:textId="77777777" w:rsidR="00D665F5" w:rsidRPr="002230CE" w:rsidRDefault="003139BB" w:rsidP="00D665F5">
      <w:pPr>
        <w:rPr>
          <w:sz w:val="24"/>
          <w:szCs w:val="24"/>
        </w:rPr>
      </w:pPr>
      <w:r w:rsidRPr="002230CE">
        <w:rPr>
          <w:sz w:val="24"/>
          <w:szCs w:val="24"/>
        </w:rPr>
        <w:t>ul. Prądnicka</w:t>
      </w:r>
      <w:r w:rsidR="00D665F5" w:rsidRPr="002230CE">
        <w:rPr>
          <w:sz w:val="24"/>
          <w:szCs w:val="24"/>
        </w:rPr>
        <w:t xml:space="preserve"> </w:t>
      </w:r>
      <w:r w:rsidRPr="002230CE">
        <w:rPr>
          <w:sz w:val="24"/>
          <w:szCs w:val="24"/>
        </w:rPr>
        <w:t>35-37</w:t>
      </w:r>
    </w:p>
    <w:p w14:paraId="7C6E8DC3" w14:textId="77777777" w:rsidR="00D665F5" w:rsidRPr="002230CE" w:rsidRDefault="003139BB" w:rsidP="00D665F5">
      <w:pPr>
        <w:rPr>
          <w:sz w:val="24"/>
          <w:szCs w:val="24"/>
        </w:rPr>
      </w:pPr>
      <w:r w:rsidRPr="002230CE">
        <w:rPr>
          <w:sz w:val="24"/>
          <w:szCs w:val="24"/>
        </w:rPr>
        <w:t>31-202</w:t>
      </w:r>
      <w:r w:rsidR="00D665F5" w:rsidRPr="002230CE">
        <w:rPr>
          <w:sz w:val="24"/>
          <w:szCs w:val="24"/>
        </w:rPr>
        <w:t xml:space="preserve"> </w:t>
      </w:r>
      <w:r w:rsidRPr="002230CE">
        <w:rPr>
          <w:sz w:val="24"/>
          <w:szCs w:val="24"/>
        </w:rPr>
        <w:t>Kraków</w:t>
      </w:r>
    </w:p>
    <w:p w14:paraId="5D4334B6" w14:textId="77777777" w:rsidR="00D665F5" w:rsidRPr="002230CE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88FD05" w14:textId="77777777" w:rsidR="00A80738" w:rsidRPr="002230C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230CE">
        <w:rPr>
          <w:sz w:val="24"/>
          <w:szCs w:val="24"/>
        </w:rPr>
        <w:t>Znak sprawy:</w:t>
      </w:r>
      <w:r w:rsidRPr="002230CE">
        <w:rPr>
          <w:b/>
          <w:sz w:val="24"/>
          <w:szCs w:val="24"/>
        </w:rPr>
        <w:t xml:space="preserve"> </w:t>
      </w:r>
      <w:r w:rsidR="003139BB" w:rsidRPr="002230CE">
        <w:rPr>
          <w:b/>
          <w:sz w:val="24"/>
          <w:szCs w:val="24"/>
        </w:rPr>
        <w:t>ZP/39/2024</w:t>
      </w:r>
      <w:r w:rsidR="00A80738" w:rsidRPr="002230CE">
        <w:rPr>
          <w:sz w:val="24"/>
          <w:szCs w:val="24"/>
        </w:rPr>
        <w:tab/>
        <w:t xml:space="preserve"> </w:t>
      </w:r>
    </w:p>
    <w:p w14:paraId="095F6417" w14:textId="77777777" w:rsidR="00A80738" w:rsidRPr="002230C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8F6D78" w14:textId="77777777" w:rsidR="00A80738" w:rsidRPr="002230C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676764" w14:textId="77777777" w:rsidR="00A80738" w:rsidRPr="002230C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F63626" w14:textId="77777777" w:rsidR="00A80738" w:rsidRPr="002230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230CE">
        <w:rPr>
          <w:b/>
          <w:spacing w:val="20"/>
          <w:sz w:val="28"/>
        </w:rPr>
        <w:t>INFORMACJA Z OTWARCIA OFERT</w:t>
      </w:r>
    </w:p>
    <w:p w14:paraId="0D88534F" w14:textId="77777777" w:rsidR="00A80738" w:rsidRPr="002230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F0A8C8" w14:textId="4C5D0AF8" w:rsidR="00C659E2" w:rsidRPr="002230C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230CE">
        <w:rPr>
          <w:bCs/>
          <w:sz w:val="24"/>
          <w:szCs w:val="24"/>
        </w:rPr>
        <w:t xml:space="preserve">Dotyczy </w:t>
      </w:r>
      <w:r w:rsidRPr="002230CE">
        <w:rPr>
          <w:sz w:val="24"/>
          <w:szCs w:val="24"/>
        </w:rPr>
        <w:t xml:space="preserve">postępowania o udzielenie zamówienia publicznego prowadzonego w trybie </w:t>
      </w:r>
      <w:r w:rsidR="003139BB" w:rsidRPr="002230CE">
        <w:rPr>
          <w:sz w:val="24"/>
          <w:szCs w:val="24"/>
        </w:rPr>
        <w:t>przetarg</w:t>
      </w:r>
      <w:r w:rsidR="002230CE">
        <w:rPr>
          <w:sz w:val="24"/>
          <w:szCs w:val="24"/>
        </w:rPr>
        <w:t>u</w:t>
      </w:r>
      <w:r w:rsidR="003139BB" w:rsidRPr="002230CE">
        <w:rPr>
          <w:sz w:val="24"/>
          <w:szCs w:val="24"/>
        </w:rPr>
        <w:t xml:space="preserve"> nieograniczon</w:t>
      </w:r>
      <w:r w:rsidR="002230CE">
        <w:rPr>
          <w:sz w:val="24"/>
          <w:szCs w:val="24"/>
        </w:rPr>
        <w:t>ego</w:t>
      </w:r>
      <w:r w:rsidRPr="002230CE">
        <w:rPr>
          <w:sz w:val="24"/>
          <w:szCs w:val="24"/>
        </w:rPr>
        <w:t xml:space="preserve"> na:</w:t>
      </w:r>
    </w:p>
    <w:p w14:paraId="4887EB81" w14:textId="77777777" w:rsidR="00A80738" w:rsidRPr="002230CE" w:rsidRDefault="003139B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230CE">
        <w:rPr>
          <w:b/>
          <w:szCs w:val="24"/>
        </w:rPr>
        <w:t>Zakup i dostawa wyrobów medycznych III</w:t>
      </w:r>
    </w:p>
    <w:p w14:paraId="21628E74" w14:textId="287A9B12" w:rsidR="00D665F5" w:rsidRPr="002230CE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230CE">
        <w:rPr>
          <w:sz w:val="24"/>
          <w:szCs w:val="24"/>
        </w:rPr>
        <w:t>Zamawiający, działając na podstawie art. 22</w:t>
      </w:r>
      <w:r w:rsidR="00FC7F5E" w:rsidRPr="002230CE">
        <w:rPr>
          <w:sz w:val="24"/>
          <w:szCs w:val="24"/>
        </w:rPr>
        <w:t>2</w:t>
      </w:r>
      <w:r w:rsidRPr="002230CE">
        <w:rPr>
          <w:sz w:val="24"/>
          <w:szCs w:val="24"/>
        </w:rPr>
        <w:t xml:space="preserve"> ust. 5 </w:t>
      </w:r>
      <w:r w:rsidRPr="002230CE">
        <w:rPr>
          <w:bCs/>
          <w:sz w:val="24"/>
          <w:szCs w:val="24"/>
        </w:rPr>
        <w:t>ustawy z dnia 11 września 2019 r. Prawo zamówień publicznych</w:t>
      </w:r>
      <w:r w:rsidRPr="002230CE">
        <w:rPr>
          <w:sz w:val="24"/>
          <w:szCs w:val="24"/>
        </w:rPr>
        <w:t xml:space="preserve"> </w:t>
      </w:r>
      <w:r w:rsidR="00490DC0" w:rsidRPr="002230CE">
        <w:rPr>
          <w:sz w:val="24"/>
          <w:szCs w:val="24"/>
        </w:rPr>
        <w:t xml:space="preserve"> </w:t>
      </w:r>
      <w:r w:rsidRPr="002230CE">
        <w:rPr>
          <w:sz w:val="24"/>
          <w:szCs w:val="24"/>
        </w:rPr>
        <w:t>udostępnia</w:t>
      </w:r>
      <w:r w:rsidR="00F95C33" w:rsidRPr="002230CE">
        <w:rPr>
          <w:sz w:val="24"/>
          <w:szCs w:val="24"/>
        </w:rPr>
        <w:t xml:space="preserve"> </w:t>
      </w:r>
      <w:r w:rsidR="004C7E9B" w:rsidRPr="002230CE">
        <w:rPr>
          <w:sz w:val="24"/>
          <w:szCs w:val="24"/>
        </w:rPr>
        <w:t>informacj</w:t>
      </w:r>
      <w:r w:rsidR="00577BC6" w:rsidRPr="002230CE">
        <w:rPr>
          <w:sz w:val="24"/>
          <w:szCs w:val="24"/>
        </w:rPr>
        <w:t>ę</w:t>
      </w:r>
      <w:r w:rsidR="00035488" w:rsidRPr="002230CE">
        <w:rPr>
          <w:sz w:val="24"/>
          <w:szCs w:val="24"/>
        </w:rPr>
        <w:t xml:space="preserve"> z otwarcia ofert</w:t>
      </w:r>
      <w:r w:rsidR="00577BC6" w:rsidRPr="002230CE">
        <w:rPr>
          <w:sz w:val="24"/>
          <w:szCs w:val="24"/>
        </w:rPr>
        <w:t>.</w:t>
      </w:r>
    </w:p>
    <w:p w14:paraId="5CFFC2C5" w14:textId="419E250C" w:rsidR="00A80738" w:rsidRPr="002230C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230CE">
        <w:rPr>
          <w:sz w:val="24"/>
          <w:szCs w:val="24"/>
        </w:rPr>
        <w:t>Podczas otwarcia ofert, mającego miejsce</w:t>
      </w:r>
      <w:r w:rsidR="00FF4AB1" w:rsidRPr="002230CE">
        <w:rPr>
          <w:sz w:val="24"/>
          <w:szCs w:val="24"/>
        </w:rPr>
        <w:t xml:space="preserve"> w dniu </w:t>
      </w:r>
      <w:r w:rsidR="002230CE" w:rsidRPr="002230CE">
        <w:rPr>
          <w:b/>
          <w:bCs/>
          <w:sz w:val="24"/>
          <w:szCs w:val="24"/>
        </w:rPr>
        <w:t>09.08.2024 r.</w:t>
      </w:r>
      <w:r w:rsidR="00FF4AB1" w:rsidRPr="002230CE">
        <w:rPr>
          <w:sz w:val="24"/>
          <w:szCs w:val="24"/>
        </w:rPr>
        <w:t xml:space="preserve"> o godz.</w:t>
      </w:r>
      <w:r w:rsidR="002230CE">
        <w:rPr>
          <w:sz w:val="24"/>
          <w:szCs w:val="24"/>
        </w:rPr>
        <w:t xml:space="preserve"> </w:t>
      </w:r>
      <w:r w:rsidR="002230CE" w:rsidRPr="002230CE">
        <w:rPr>
          <w:b/>
          <w:bCs/>
          <w:sz w:val="24"/>
          <w:szCs w:val="24"/>
        </w:rPr>
        <w:t>12:00</w:t>
      </w:r>
      <w:r w:rsidRPr="002230C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230CE" w14:paraId="5EE8A05E" w14:textId="77777777" w:rsidTr="00C82837">
        <w:tc>
          <w:tcPr>
            <w:tcW w:w="993" w:type="dxa"/>
            <w:shd w:val="clear" w:color="auto" w:fill="auto"/>
            <w:vAlign w:val="center"/>
          </w:tcPr>
          <w:p w14:paraId="5ADFD61B" w14:textId="77777777" w:rsidR="006B27ED" w:rsidRPr="002230CE" w:rsidRDefault="006B27ED" w:rsidP="00C82837">
            <w:pPr>
              <w:spacing w:before="120" w:after="120"/>
              <w:jc w:val="center"/>
            </w:pPr>
            <w:r w:rsidRPr="002230CE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25C224" w14:textId="77777777" w:rsidR="006B27ED" w:rsidRPr="002230CE" w:rsidRDefault="006B27ED" w:rsidP="00C82837">
            <w:pPr>
              <w:spacing w:before="120" w:after="120"/>
              <w:jc w:val="center"/>
            </w:pPr>
            <w:r w:rsidRPr="002230CE">
              <w:t>Nr</w:t>
            </w:r>
            <w:r w:rsidR="00C82837" w:rsidRPr="002230CE">
              <w:t xml:space="preserve"> </w:t>
            </w:r>
            <w:r w:rsidRPr="002230CE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B95D457" w14:textId="77777777" w:rsidR="006B27ED" w:rsidRPr="002230CE" w:rsidRDefault="006B27ED" w:rsidP="00BB547B">
            <w:pPr>
              <w:spacing w:before="120" w:after="120"/>
              <w:jc w:val="center"/>
            </w:pPr>
            <w:r w:rsidRPr="002230CE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FFF1B5" w14:textId="77777777" w:rsidR="006B27ED" w:rsidRPr="002230CE" w:rsidRDefault="006B27ED" w:rsidP="00C82837">
            <w:pPr>
              <w:spacing w:before="120" w:after="120"/>
              <w:jc w:val="center"/>
            </w:pPr>
            <w:r w:rsidRPr="002230CE">
              <w:t>Cena oferty</w:t>
            </w:r>
          </w:p>
        </w:tc>
      </w:tr>
      <w:tr w:rsidR="003139BB" w:rsidRPr="002230CE" w14:paraId="60B41D72" w14:textId="77777777" w:rsidTr="00BD3E4E">
        <w:tc>
          <w:tcPr>
            <w:tcW w:w="993" w:type="dxa"/>
            <w:shd w:val="clear" w:color="auto" w:fill="auto"/>
            <w:vAlign w:val="center"/>
          </w:tcPr>
          <w:p w14:paraId="1D5D1A7B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CD9C7B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13</w:t>
            </w:r>
          </w:p>
        </w:tc>
        <w:tc>
          <w:tcPr>
            <w:tcW w:w="4110" w:type="dxa"/>
            <w:shd w:val="clear" w:color="auto" w:fill="auto"/>
          </w:tcPr>
          <w:p w14:paraId="45F8CC36" w14:textId="77777777" w:rsidR="003139BB" w:rsidRPr="002230CE" w:rsidRDefault="003139BB" w:rsidP="00BD3E4E">
            <w:pPr>
              <w:spacing w:before="80"/>
            </w:pPr>
            <w:r w:rsidRPr="002230CE">
              <w:t>ALBIS MAZUR Sp. z o.o.</w:t>
            </w:r>
          </w:p>
          <w:p w14:paraId="74BF0FED" w14:textId="77777777" w:rsidR="003139BB" w:rsidRPr="002230CE" w:rsidRDefault="003139BB" w:rsidP="00BD3E4E">
            <w:r w:rsidRPr="002230CE">
              <w:t>ul. Stawiszyńska</w:t>
            </w:r>
            <w:r w:rsidRPr="002230CE">
              <w:t xml:space="preserve"> </w:t>
            </w:r>
            <w:r w:rsidRPr="002230CE">
              <w:t>10/2</w:t>
            </w:r>
            <w:r w:rsidRPr="002230CE">
              <w:t xml:space="preserve"> </w:t>
            </w:r>
          </w:p>
          <w:p w14:paraId="60D2EEE8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62-800</w:t>
            </w:r>
            <w:r w:rsidRPr="002230CE">
              <w:t xml:space="preserve"> </w:t>
            </w:r>
            <w:r w:rsidRPr="002230CE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242535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3 504.12 zł</w:t>
            </w:r>
          </w:p>
        </w:tc>
      </w:tr>
      <w:tr w:rsidR="003139BB" w:rsidRPr="002230CE" w14:paraId="50CBF7EB" w14:textId="77777777" w:rsidTr="00BD3E4E">
        <w:tc>
          <w:tcPr>
            <w:tcW w:w="993" w:type="dxa"/>
            <w:shd w:val="clear" w:color="auto" w:fill="auto"/>
            <w:vAlign w:val="center"/>
          </w:tcPr>
          <w:p w14:paraId="78DA8B48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1E466F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29</w:t>
            </w:r>
          </w:p>
        </w:tc>
        <w:tc>
          <w:tcPr>
            <w:tcW w:w="4110" w:type="dxa"/>
            <w:shd w:val="clear" w:color="auto" w:fill="auto"/>
          </w:tcPr>
          <w:p w14:paraId="6B810523" w14:textId="08021428" w:rsidR="003139BB" w:rsidRPr="002230CE" w:rsidRDefault="003139BB" w:rsidP="00BD3E4E">
            <w:pPr>
              <w:spacing w:before="80"/>
            </w:pPr>
            <w:proofErr w:type="spellStart"/>
            <w:r w:rsidRPr="002230CE">
              <w:t>Camedica</w:t>
            </w:r>
            <w:proofErr w:type="spellEnd"/>
            <w:r w:rsidRPr="002230CE">
              <w:t xml:space="preserve"> Paweł </w:t>
            </w:r>
            <w:r w:rsidR="002230CE">
              <w:t>H</w:t>
            </w:r>
            <w:r w:rsidRPr="002230CE">
              <w:t xml:space="preserve">arasimiuk </w:t>
            </w:r>
            <w:r w:rsidR="002230CE">
              <w:t>Sp. k.</w:t>
            </w:r>
          </w:p>
          <w:p w14:paraId="4FAEF072" w14:textId="77777777" w:rsidR="003139BB" w:rsidRPr="002230CE" w:rsidRDefault="003139BB" w:rsidP="00BD3E4E">
            <w:r w:rsidRPr="002230CE">
              <w:t>ul. Willowa</w:t>
            </w:r>
            <w:r w:rsidRPr="002230CE">
              <w:t xml:space="preserve"> </w:t>
            </w:r>
            <w:r w:rsidRPr="002230CE">
              <w:t>87</w:t>
            </w:r>
            <w:r w:rsidRPr="002230CE">
              <w:t xml:space="preserve"> </w:t>
            </w:r>
          </w:p>
          <w:p w14:paraId="054B3270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20-819</w:t>
            </w:r>
            <w:r w:rsidRPr="002230CE">
              <w:t xml:space="preserve"> </w:t>
            </w:r>
            <w:r w:rsidRPr="002230CE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DAB12E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79 606.80 zł</w:t>
            </w:r>
          </w:p>
        </w:tc>
      </w:tr>
      <w:tr w:rsidR="003139BB" w:rsidRPr="002230CE" w14:paraId="024B4987" w14:textId="77777777" w:rsidTr="00BD3E4E">
        <w:tc>
          <w:tcPr>
            <w:tcW w:w="993" w:type="dxa"/>
            <w:shd w:val="clear" w:color="auto" w:fill="auto"/>
            <w:vAlign w:val="center"/>
          </w:tcPr>
          <w:p w14:paraId="3BF2D3C7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B3583A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</w:t>
            </w:r>
          </w:p>
        </w:tc>
        <w:tc>
          <w:tcPr>
            <w:tcW w:w="4110" w:type="dxa"/>
            <w:shd w:val="clear" w:color="auto" w:fill="auto"/>
          </w:tcPr>
          <w:p w14:paraId="144C883B" w14:textId="77777777" w:rsidR="003139BB" w:rsidRPr="002230CE" w:rsidRDefault="003139BB" w:rsidP="00BD3E4E">
            <w:pPr>
              <w:spacing w:before="80"/>
            </w:pPr>
            <w:r w:rsidRPr="002230CE">
              <w:t>SINMED Sp. z o. o.</w:t>
            </w:r>
          </w:p>
          <w:p w14:paraId="57130D48" w14:textId="77777777" w:rsidR="003139BB" w:rsidRPr="002230CE" w:rsidRDefault="003139BB" w:rsidP="00BD3E4E">
            <w:r w:rsidRPr="002230CE">
              <w:t>ul. Graniczna</w:t>
            </w:r>
            <w:r w:rsidRPr="002230CE">
              <w:t xml:space="preserve"> </w:t>
            </w:r>
            <w:r w:rsidRPr="002230CE">
              <w:t>32B</w:t>
            </w:r>
            <w:r w:rsidRPr="002230CE">
              <w:t xml:space="preserve"> </w:t>
            </w:r>
          </w:p>
          <w:p w14:paraId="10F178CC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44-178</w:t>
            </w:r>
            <w:r w:rsidRPr="002230CE">
              <w:t xml:space="preserve"> </w:t>
            </w:r>
            <w:r w:rsidRPr="002230CE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B3E455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6 156.00 zł</w:t>
            </w:r>
          </w:p>
        </w:tc>
      </w:tr>
      <w:tr w:rsidR="003139BB" w:rsidRPr="002230CE" w14:paraId="32D0BFD9" w14:textId="77777777" w:rsidTr="00BD3E4E">
        <w:tc>
          <w:tcPr>
            <w:tcW w:w="993" w:type="dxa"/>
            <w:shd w:val="clear" w:color="auto" w:fill="auto"/>
            <w:vAlign w:val="center"/>
          </w:tcPr>
          <w:p w14:paraId="1D507FCF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43F1C8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6</w:t>
            </w:r>
          </w:p>
        </w:tc>
        <w:tc>
          <w:tcPr>
            <w:tcW w:w="4110" w:type="dxa"/>
            <w:shd w:val="clear" w:color="auto" w:fill="auto"/>
          </w:tcPr>
          <w:p w14:paraId="2D9F5E5F" w14:textId="77777777" w:rsidR="003139BB" w:rsidRPr="002230CE" w:rsidRDefault="003139BB" w:rsidP="00BD3E4E">
            <w:pPr>
              <w:spacing w:before="80"/>
            </w:pPr>
            <w:r w:rsidRPr="002230CE">
              <w:t>SINMED Sp. z o. o.</w:t>
            </w:r>
          </w:p>
          <w:p w14:paraId="55F43EBF" w14:textId="77777777" w:rsidR="003139BB" w:rsidRPr="002230CE" w:rsidRDefault="003139BB" w:rsidP="00BD3E4E">
            <w:r w:rsidRPr="002230CE">
              <w:t>ul. Graniczna</w:t>
            </w:r>
            <w:r w:rsidRPr="002230CE">
              <w:t xml:space="preserve"> </w:t>
            </w:r>
            <w:r w:rsidRPr="002230CE">
              <w:t>32B</w:t>
            </w:r>
            <w:r w:rsidRPr="002230CE">
              <w:t xml:space="preserve"> </w:t>
            </w:r>
          </w:p>
          <w:p w14:paraId="1618163B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44-178</w:t>
            </w:r>
            <w:r w:rsidRPr="002230CE">
              <w:t xml:space="preserve"> </w:t>
            </w:r>
            <w:r w:rsidRPr="002230CE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199E0A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20 390.40 zł</w:t>
            </w:r>
          </w:p>
        </w:tc>
      </w:tr>
      <w:tr w:rsidR="003139BB" w:rsidRPr="002230CE" w14:paraId="04F49A1A" w14:textId="77777777" w:rsidTr="00BD3E4E">
        <w:tc>
          <w:tcPr>
            <w:tcW w:w="993" w:type="dxa"/>
            <w:shd w:val="clear" w:color="auto" w:fill="auto"/>
            <w:vAlign w:val="center"/>
          </w:tcPr>
          <w:p w14:paraId="0D5CB5FC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BE4955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10</w:t>
            </w:r>
          </w:p>
        </w:tc>
        <w:tc>
          <w:tcPr>
            <w:tcW w:w="4110" w:type="dxa"/>
            <w:shd w:val="clear" w:color="auto" w:fill="auto"/>
          </w:tcPr>
          <w:p w14:paraId="771011F9" w14:textId="77777777" w:rsidR="003139BB" w:rsidRPr="002230CE" w:rsidRDefault="003139BB" w:rsidP="00BD3E4E">
            <w:pPr>
              <w:spacing w:before="80"/>
            </w:pPr>
            <w:r w:rsidRPr="002230CE">
              <w:t>SINMED Sp. z o. o.</w:t>
            </w:r>
          </w:p>
          <w:p w14:paraId="3E8E8454" w14:textId="77777777" w:rsidR="003139BB" w:rsidRPr="002230CE" w:rsidRDefault="003139BB" w:rsidP="00BD3E4E">
            <w:r w:rsidRPr="002230CE">
              <w:t>ul. Graniczna</w:t>
            </w:r>
            <w:r w:rsidRPr="002230CE">
              <w:t xml:space="preserve"> </w:t>
            </w:r>
            <w:r w:rsidRPr="002230CE">
              <w:t>32B</w:t>
            </w:r>
            <w:r w:rsidRPr="002230CE">
              <w:t xml:space="preserve"> </w:t>
            </w:r>
          </w:p>
          <w:p w14:paraId="7C77628E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44-178</w:t>
            </w:r>
            <w:r w:rsidRPr="002230CE">
              <w:t xml:space="preserve"> </w:t>
            </w:r>
            <w:r w:rsidRPr="002230CE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0CCBD6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2 484.00 zł</w:t>
            </w:r>
          </w:p>
        </w:tc>
      </w:tr>
      <w:tr w:rsidR="003139BB" w:rsidRPr="002230CE" w14:paraId="68B34B49" w14:textId="77777777" w:rsidTr="00BD3E4E">
        <w:tc>
          <w:tcPr>
            <w:tcW w:w="993" w:type="dxa"/>
            <w:shd w:val="clear" w:color="auto" w:fill="auto"/>
            <w:vAlign w:val="center"/>
          </w:tcPr>
          <w:p w14:paraId="36C88441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867CEB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30</w:t>
            </w:r>
          </w:p>
        </w:tc>
        <w:tc>
          <w:tcPr>
            <w:tcW w:w="4110" w:type="dxa"/>
            <w:shd w:val="clear" w:color="auto" w:fill="auto"/>
          </w:tcPr>
          <w:p w14:paraId="53730BE7" w14:textId="77777777" w:rsidR="003139BB" w:rsidRPr="002230CE" w:rsidRDefault="003139BB" w:rsidP="00BD3E4E">
            <w:pPr>
              <w:spacing w:before="80"/>
            </w:pPr>
            <w:r w:rsidRPr="002230CE">
              <w:t>SINMED Sp. z o. o.</w:t>
            </w:r>
          </w:p>
          <w:p w14:paraId="7F9C7029" w14:textId="77777777" w:rsidR="003139BB" w:rsidRPr="002230CE" w:rsidRDefault="003139BB" w:rsidP="00BD3E4E">
            <w:r w:rsidRPr="002230CE">
              <w:t>ul. Graniczna</w:t>
            </w:r>
            <w:r w:rsidRPr="002230CE">
              <w:t xml:space="preserve"> </w:t>
            </w:r>
            <w:r w:rsidRPr="002230CE">
              <w:t>32B</w:t>
            </w:r>
            <w:r w:rsidRPr="002230CE">
              <w:t xml:space="preserve"> </w:t>
            </w:r>
          </w:p>
          <w:p w14:paraId="2F87CD88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44-178</w:t>
            </w:r>
            <w:r w:rsidRPr="002230CE">
              <w:t xml:space="preserve"> </w:t>
            </w:r>
            <w:r w:rsidRPr="002230CE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E49EF8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15 206.40 zł</w:t>
            </w:r>
          </w:p>
        </w:tc>
      </w:tr>
      <w:tr w:rsidR="003139BB" w:rsidRPr="002230CE" w14:paraId="20CD5977" w14:textId="77777777" w:rsidTr="00BD3E4E">
        <w:tc>
          <w:tcPr>
            <w:tcW w:w="993" w:type="dxa"/>
            <w:shd w:val="clear" w:color="auto" w:fill="auto"/>
            <w:vAlign w:val="center"/>
          </w:tcPr>
          <w:p w14:paraId="415C1C64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B9FF40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31</w:t>
            </w:r>
          </w:p>
        </w:tc>
        <w:tc>
          <w:tcPr>
            <w:tcW w:w="4110" w:type="dxa"/>
            <w:shd w:val="clear" w:color="auto" w:fill="auto"/>
          </w:tcPr>
          <w:p w14:paraId="4B81E256" w14:textId="77777777" w:rsidR="003139BB" w:rsidRPr="002230CE" w:rsidRDefault="003139BB" w:rsidP="00BD3E4E">
            <w:pPr>
              <w:spacing w:before="80"/>
            </w:pPr>
            <w:r w:rsidRPr="002230CE">
              <w:t>SUN-MED Spółka Cywilna</w:t>
            </w:r>
          </w:p>
          <w:p w14:paraId="50D4DDE6" w14:textId="77777777" w:rsidR="003139BB" w:rsidRPr="002230CE" w:rsidRDefault="003139BB" w:rsidP="00BD3E4E">
            <w:r w:rsidRPr="002230CE">
              <w:t>ul. Franciszkańska</w:t>
            </w:r>
            <w:r w:rsidRPr="002230CE">
              <w:t xml:space="preserve"> </w:t>
            </w:r>
            <w:r w:rsidRPr="002230CE">
              <w:t>104/112</w:t>
            </w:r>
            <w:r w:rsidRPr="002230CE">
              <w:t xml:space="preserve"> </w:t>
            </w:r>
          </w:p>
          <w:p w14:paraId="1151A689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91-845</w:t>
            </w:r>
            <w:r w:rsidRPr="002230CE">
              <w:t xml:space="preserve"> </w:t>
            </w:r>
            <w:r w:rsidRPr="002230CE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E916B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65 340.00 zł</w:t>
            </w:r>
          </w:p>
        </w:tc>
      </w:tr>
      <w:tr w:rsidR="003139BB" w:rsidRPr="002230CE" w14:paraId="2B6D0409" w14:textId="77777777" w:rsidTr="00BD3E4E">
        <w:tc>
          <w:tcPr>
            <w:tcW w:w="993" w:type="dxa"/>
            <w:shd w:val="clear" w:color="auto" w:fill="auto"/>
            <w:vAlign w:val="center"/>
          </w:tcPr>
          <w:p w14:paraId="00EDE86D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FA47EF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24</w:t>
            </w:r>
          </w:p>
        </w:tc>
        <w:tc>
          <w:tcPr>
            <w:tcW w:w="4110" w:type="dxa"/>
            <w:shd w:val="clear" w:color="auto" w:fill="auto"/>
          </w:tcPr>
          <w:p w14:paraId="39A6675B" w14:textId="77777777" w:rsidR="003139BB" w:rsidRPr="002230CE" w:rsidRDefault="003139BB" w:rsidP="00BD3E4E">
            <w:pPr>
              <w:spacing w:before="80"/>
            </w:pPr>
            <w:proofErr w:type="spellStart"/>
            <w:r w:rsidRPr="002230CE">
              <w:t>Medicus</w:t>
            </w:r>
            <w:proofErr w:type="spellEnd"/>
            <w:r w:rsidRPr="002230CE">
              <w:t xml:space="preserve"> Spółka z ograniczoną odpowiedzialnością Spółka komandytowo-akcyjna</w:t>
            </w:r>
          </w:p>
          <w:p w14:paraId="3FD7D098" w14:textId="77777777" w:rsidR="003139BB" w:rsidRPr="002230CE" w:rsidRDefault="003139BB" w:rsidP="00BD3E4E">
            <w:r w:rsidRPr="002230CE">
              <w:t>ul. Browarowa</w:t>
            </w:r>
            <w:r w:rsidRPr="002230CE">
              <w:t xml:space="preserve"> </w:t>
            </w:r>
            <w:r w:rsidRPr="002230CE">
              <w:t>21</w:t>
            </w:r>
            <w:r w:rsidRPr="002230CE">
              <w:t xml:space="preserve"> </w:t>
            </w:r>
          </w:p>
          <w:p w14:paraId="556A3C72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lastRenderedPageBreak/>
              <w:t>43-100</w:t>
            </w:r>
            <w:r w:rsidRPr="002230CE">
              <w:t xml:space="preserve"> </w:t>
            </w:r>
            <w:r w:rsidRPr="002230CE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9DCA76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lastRenderedPageBreak/>
              <w:t>4 233.60 zł</w:t>
            </w:r>
          </w:p>
        </w:tc>
      </w:tr>
      <w:tr w:rsidR="003139BB" w:rsidRPr="002230CE" w14:paraId="787F9942" w14:textId="77777777" w:rsidTr="00BD3E4E">
        <w:tc>
          <w:tcPr>
            <w:tcW w:w="993" w:type="dxa"/>
            <w:shd w:val="clear" w:color="auto" w:fill="auto"/>
            <w:vAlign w:val="center"/>
          </w:tcPr>
          <w:p w14:paraId="104087B8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A34509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7</w:t>
            </w:r>
          </w:p>
        </w:tc>
        <w:tc>
          <w:tcPr>
            <w:tcW w:w="4110" w:type="dxa"/>
            <w:shd w:val="clear" w:color="auto" w:fill="auto"/>
          </w:tcPr>
          <w:p w14:paraId="109C1DAC" w14:textId="77777777" w:rsidR="003139BB" w:rsidRPr="002230CE" w:rsidRDefault="003139BB" w:rsidP="00BD3E4E">
            <w:pPr>
              <w:spacing w:before="80"/>
            </w:pPr>
            <w:proofErr w:type="spellStart"/>
            <w:r w:rsidRPr="002230CE">
              <w:t>Enter</w:t>
            </w:r>
            <w:proofErr w:type="spellEnd"/>
            <w:r w:rsidRPr="002230CE">
              <w:t xml:space="preserve"> P.H.U. Ewa </w:t>
            </w:r>
            <w:proofErr w:type="spellStart"/>
            <w:r w:rsidRPr="002230CE">
              <w:t>Taranto</w:t>
            </w:r>
            <w:proofErr w:type="spellEnd"/>
          </w:p>
          <w:p w14:paraId="502B1A30" w14:textId="77777777" w:rsidR="003139BB" w:rsidRPr="002230CE" w:rsidRDefault="003139BB" w:rsidP="00BD3E4E">
            <w:r w:rsidRPr="002230CE">
              <w:t>ul. Biwakowa</w:t>
            </w:r>
            <w:r w:rsidRPr="002230CE">
              <w:t xml:space="preserve"> </w:t>
            </w:r>
            <w:r w:rsidRPr="002230CE">
              <w:t>26A</w:t>
            </w:r>
            <w:r w:rsidRPr="002230CE">
              <w:t xml:space="preserve"> </w:t>
            </w:r>
          </w:p>
          <w:p w14:paraId="209880F3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93-469</w:t>
            </w:r>
            <w:r w:rsidRPr="002230CE">
              <w:t xml:space="preserve"> </w:t>
            </w:r>
            <w:r w:rsidRPr="002230CE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97B821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84 749.16 zł</w:t>
            </w:r>
          </w:p>
        </w:tc>
      </w:tr>
      <w:tr w:rsidR="003139BB" w:rsidRPr="002230CE" w14:paraId="6EBB0E9E" w14:textId="77777777" w:rsidTr="00BD3E4E">
        <w:tc>
          <w:tcPr>
            <w:tcW w:w="993" w:type="dxa"/>
            <w:shd w:val="clear" w:color="auto" w:fill="auto"/>
            <w:vAlign w:val="center"/>
          </w:tcPr>
          <w:p w14:paraId="52277FEC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635FD1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15</w:t>
            </w:r>
          </w:p>
        </w:tc>
        <w:tc>
          <w:tcPr>
            <w:tcW w:w="4110" w:type="dxa"/>
            <w:shd w:val="clear" w:color="auto" w:fill="auto"/>
          </w:tcPr>
          <w:p w14:paraId="0F5FC206" w14:textId="77777777" w:rsidR="003139BB" w:rsidRPr="002230CE" w:rsidRDefault="003139BB" w:rsidP="00BD3E4E">
            <w:pPr>
              <w:spacing w:before="80"/>
            </w:pPr>
            <w:proofErr w:type="spellStart"/>
            <w:r w:rsidRPr="002230CE">
              <w:t>Aesculap</w:t>
            </w:r>
            <w:proofErr w:type="spellEnd"/>
            <w:r w:rsidRPr="002230CE">
              <w:t xml:space="preserve"> </w:t>
            </w:r>
            <w:proofErr w:type="spellStart"/>
            <w:r w:rsidRPr="002230CE">
              <w:t>Chifa</w:t>
            </w:r>
            <w:proofErr w:type="spellEnd"/>
            <w:r w:rsidRPr="002230CE">
              <w:t xml:space="preserve"> Spółka z ograniczoną odpowiedzialnością</w:t>
            </w:r>
          </w:p>
          <w:p w14:paraId="67A325A3" w14:textId="77777777" w:rsidR="003139BB" w:rsidRPr="002230CE" w:rsidRDefault="003139BB" w:rsidP="00BD3E4E">
            <w:r w:rsidRPr="002230CE">
              <w:t>ul. Tysiąclecia</w:t>
            </w:r>
            <w:r w:rsidRPr="002230CE">
              <w:t xml:space="preserve"> </w:t>
            </w:r>
            <w:r w:rsidRPr="002230CE">
              <w:t>14</w:t>
            </w:r>
            <w:r w:rsidRPr="002230CE">
              <w:t xml:space="preserve"> </w:t>
            </w:r>
          </w:p>
          <w:p w14:paraId="78E7C6A9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64-300</w:t>
            </w:r>
            <w:r w:rsidRPr="002230CE">
              <w:t xml:space="preserve"> </w:t>
            </w:r>
            <w:r w:rsidRPr="002230C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BD4989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339 569.28 zł</w:t>
            </w:r>
          </w:p>
        </w:tc>
      </w:tr>
      <w:tr w:rsidR="003139BB" w:rsidRPr="002230CE" w14:paraId="3C9CF434" w14:textId="77777777" w:rsidTr="00BD3E4E">
        <w:tc>
          <w:tcPr>
            <w:tcW w:w="993" w:type="dxa"/>
            <w:shd w:val="clear" w:color="auto" w:fill="auto"/>
            <w:vAlign w:val="center"/>
          </w:tcPr>
          <w:p w14:paraId="192CBB5D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1C8AEB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6</w:t>
            </w:r>
          </w:p>
        </w:tc>
        <w:tc>
          <w:tcPr>
            <w:tcW w:w="4110" w:type="dxa"/>
            <w:shd w:val="clear" w:color="auto" w:fill="auto"/>
          </w:tcPr>
          <w:p w14:paraId="360A32B0" w14:textId="77777777" w:rsidR="003139BB" w:rsidRPr="002230CE" w:rsidRDefault="003139BB" w:rsidP="00BD3E4E">
            <w:pPr>
              <w:spacing w:before="80"/>
            </w:pPr>
            <w:proofErr w:type="spellStart"/>
            <w:r w:rsidRPr="002230CE">
              <w:t>Medicavera</w:t>
            </w:r>
            <w:proofErr w:type="spellEnd"/>
            <w:r w:rsidRPr="002230CE">
              <w:t xml:space="preserve"> Sp. z o.o. </w:t>
            </w:r>
            <w:proofErr w:type="spellStart"/>
            <w:r w:rsidRPr="002230CE">
              <w:t>Dalhausen</w:t>
            </w:r>
            <w:proofErr w:type="spellEnd"/>
            <w:r w:rsidRPr="002230CE">
              <w:t xml:space="preserve"> </w:t>
            </w:r>
            <w:proofErr w:type="spellStart"/>
            <w:r w:rsidRPr="002230CE">
              <w:t>Group</w:t>
            </w:r>
            <w:proofErr w:type="spellEnd"/>
          </w:p>
          <w:p w14:paraId="40475132" w14:textId="77777777" w:rsidR="003139BB" w:rsidRPr="002230CE" w:rsidRDefault="003139BB" w:rsidP="00BD3E4E">
            <w:r w:rsidRPr="002230CE">
              <w:t>ul. Majowa</w:t>
            </w:r>
            <w:r w:rsidRPr="002230CE">
              <w:t xml:space="preserve"> </w:t>
            </w:r>
            <w:r w:rsidRPr="002230CE">
              <w:t>2</w:t>
            </w:r>
            <w:r w:rsidRPr="002230CE">
              <w:t xml:space="preserve"> </w:t>
            </w:r>
          </w:p>
          <w:p w14:paraId="0B02BB0B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71-374</w:t>
            </w:r>
            <w:r w:rsidRPr="002230CE">
              <w:t xml:space="preserve"> </w:t>
            </w:r>
            <w:r w:rsidRPr="002230CE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CE3A3D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45 360.00 zł</w:t>
            </w:r>
          </w:p>
        </w:tc>
      </w:tr>
      <w:tr w:rsidR="003139BB" w:rsidRPr="002230CE" w14:paraId="1AC4B2C2" w14:textId="77777777" w:rsidTr="00BD3E4E">
        <w:tc>
          <w:tcPr>
            <w:tcW w:w="993" w:type="dxa"/>
            <w:shd w:val="clear" w:color="auto" w:fill="auto"/>
            <w:vAlign w:val="center"/>
          </w:tcPr>
          <w:p w14:paraId="6C5131A7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EABE72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21</w:t>
            </w:r>
          </w:p>
        </w:tc>
        <w:tc>
          <w:tcPr>
            <w:tcW w:w="4110" w:type="dxa"/>
            <w:shd w:val="clear" w:color="auto" w:fill="auto"/>
          </w:tcPr>
          <w:p w14:paraId="2598C8BF" w14:textId="77777777" w:rsidR="003139BB" w:rsidRPr="002230CE" w:rsidRDefault="003139BB" w:rsidP="00BD3E4E">
            <w:pPr>
              <w:spacing w:before="80"/>
            </w:pPr>
            <w:r w:rsidRPr="002230CE">
              <w:t>Balton Sp. z o.o.</w:t>
            </w:r>
          </w:p>
          <w:p w14:paraId="715A1D1B" w14:textId="77777777" w:rsidR="003139BB" w:rsidRPr="002230CE" w:rsidRDefault="003139BB" w:rsidP="00BD3E4E">
            <w:r w:rsidRPr="002230CE">
              <w:t>ul. Nowy Świat</w:t>
            </w:r>
            <w:r w:rsidRPr="002230CE">
              <w:t xml:space="preserve"> </w:t>
            </w:r>
            <w:r w:rsidRPr="002230CE">
              <w:t>7/14</w:t>
            </w:r>
            <w:r w:rsidRPr="002230CE">
              <w:t xml:space="preserve"> </w:t>
            </w:r>
          </w:p>
          <w:p w14:paraId="291B7DDC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00-496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B82DE0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12 247.20 zł</w:t>
            </w:r>
          </w:p>
        </w:tc>
      </w:tr>
      <w:tr w:rsidR="003139BB" w:rsidRPr="002230CE" w14:paraId="5DDCDBD5" w14:textId="77777777" w:rsidTr="00BD3E4E">
        <w:tc>
          <w:tcPr>
            <w:tcW w:w="993" w:type="dxa"/>
            <w:shd w:val="clear" w:color="auto" w:fill="auto"/>
            <w:vAlign w:val="center"/>
          </w:tcPr>
          <w:p w14:paraId="070A81CA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21D689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23</w:t>
            </w:r>
          </w:p>
        </w:tc>
        <w:tc>
          <w:tcPr>
            <w:tcW w:w="4110" w:type="dxa"/>
            <w:shd w:val="clear" w:color="auto" w:fill="auto"/>
          </w:tcPr>
          <w:p w14:paraId="6230096E" w14:textId="7CE5CE00" w:rsidR="003139BB" w:rsidRPr="002230CE" w:rsidRDefault="003139BB" w:rsidP="00BD3E4E">
            <w:pPr>
              <w:spacing w:before="80"/>
            </w:pPr>
            <w:proofErr w:type="spellStart"/>
            <w:r w:rsidRPr="002230CE">
              <w:t>Teleflex</w:t>
            </w:r>
            <w:proofErr w:type="spellEnd"/>
            <w:r w:rsidRPr="002230CE">
              <w:t xml:space="preserve"> Polska </w:t>
            </w:r>
            <w:r w:rsidR="002230CE">
              <w:t>S</w:t>
            </w:r>
            <w:r w:rsidRPr="002230CE">
              <w:t>p. z o.o.</w:t>
            </w:r>
          </w:p>
          <w:p w14:paraId="67E69B9F" w14:textId="77777777" w:rsidR="003139BB" w:rsidRPr="002230CE" w:rsidRDefault="003139BB" w:rsidP="00BD3E4E">
            <w:r w:rsidRPr="002230CE">
              <w:t>ul. Żwirki i Wigury</w:t>
            </w:r>
            <w:r w:rsidRPr="002230CE">
              <w:t xml:space="preserve"> </w:t>
            </w:r>
            <w:r w:rsidRPr="002230CE">
              <w:t>16A</w:t>
            </w:r>
            <w:r w:rsidRPr="002230CE">
              <w:t xml:space="preserve"> </w:t>
            </w:r>
          </w:p>
          <w:p w14:paraId="14ED1ABA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02-092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26FDA0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74 214.36 zł</w:t>
            </w:r>
          </w:p>
        </w:tc>
      </w:tr>
      <w:tr w:rsidR="003139BB" w:rsidRPr="002230CE" w14:paraId="09B9EA4E" w14:textId="77777777" w:rsidTr="00BD3E4E">
        <w:tc>
          <w:tcPr>
            <w:tcW w:w="993" w:type="dxa"/>
            <w:shd w:val="clear" w:color="auto" w:fill="auto"/>
            <w:vAlign w:val="center"/>
          </w:tcPr>
          <w:p w14:paraId="7CEA6C1E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42B0C3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19</w:t>
            </w:r>
          </w:p>
        </w:tc>
        <w:tc>
          <w:tcPr>
            <w:tcW w:w="4110" w:type="dxa"/>
            <w:shd w:val="clear" w:color="auto" w:fill="auto"/>
          </w:tcPr>
          <w:p w14:paraId="4183F80A" w14:textId="77777777" w:rsidR="003139BB" w:rsidRPr="002230CE" w:rsidRDefault="003139BB" w:rsidP="00BD3E4E">
            <w:pPr>
              <w:spacing w:before="80"/>
            </w:pPr>
            <w:r w:rsidRPr="002230CE">
              <w:t>SKAMEX Spółka Akcyjna</w:t>
            </w:r>
          </w:p>
          <w:p w14:paraId="7ECF713E" w14:textId="77777777" w:rsidR="003139BB" w:rsidRPr="002230CE" w:rsidRDefault="003139BB" w:rsidP="00BD3E4E">
            <w:r w:rsidRPr="002230CE">
              <w:t>ul. Częstochowska</w:t>
            </w:r>
            <w:r w:rsidRPr="002230CE">
              <w:t xml:space="preserve"> </w:t>
            </w:r>
            <w:r w:rsidRPr="002230CE">
              <w:t>38/52</w:t>
            </w:r>
            <w:r w:rsidRPr="002230CE">
              <w:t xml:space="preserve"> </w:t>
            </w:r>
          </w:p>
          <w:p w14:paraId="77386104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93-121</w:t>
            </w:r>
            <w:r w:rsidRPr="002230CE">
              <w:t xml:space="preserve"> </w:t>
            </w:r>
            <w:r w:rsidRPr="002230CE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EEBC48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2 980.80 zł</w:t>
            </w:r>
          </w:p>
        </w:tc>
      </w:tr>
      <w:tr w:rsidR="003139BB" w:rsidRPr="002230CE" w14:paraId="1519382C" w14:textId="77777777" w:rsidTr="00BD3E4E">
        <w:tc>
          <w:tcPr>
            <w:tcW w:w="993" w:type="dxa"/>
            <w:shd w:val="clear" w:color="auto" w:fill="auto"/>
            <w:vAlign w:val="center"/>
          </w:tcPr>
          <w:p w14:paraId="3C5E6523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5ACF67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25</w:t>
            </w:r>
          </w:p>
        </w:tc>
        <w:tc>
          <w:tcPr>
            <w:tcW w:w="4110" w:type="dxa"/>
            <w:shd w:val="clear" w:color="auto" w:fill="auto"/>
          </w:tcPr>
          <w:p w14:paraId="12D3542C" w14:textId="77777777" w:rsidR="003139BB" w:rsidRPr="002230CE" w:rsidRDefault="003139BB" w:rsidP="00BD3E4E">
            <w:pPr>
              <w:spacing w:before="80"/>
            </w:pPr>
            <w:r w:rsidRPr="002230CE">
              <w:t>SKAMEX Spółka Akcyjna</w:t>
            </w:r>
          </w:p>
          <w:p w14:paraId="5050E6D6" w14:textId="77777777" w:rsidR="003139BB" w:rsidRPr="002230CE" w:rsidRDefault="003139BB" w:rsidP="00BD3E4E">
            <w:r w:rsidRPr="002230CE">
              <w:t>ul. Częstochowska</w:t>
            </w:r>
            <w:r w:rsidRPr="002230CE">
              <w:t xml:space="preserve"> </w:t>
            </w:r>
            <w:r w:rsidRPr="002230CE">
              <w:t>38/52</w:t>
            </w:r>
            <w:r w:rsidRPr="002230CE">
              <w:t xml:space="preserve"> </w:t>
            </w:r>
          </w:p>
          <w:p w14:paraId="4AB48B30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93-121</w:t>
            </w:r>
            <w:r w:rsidRPr="002230CE">
              <w:t xml:space="preserve"> </w:t>
            </w:r>
            <w:r w:rsidRPr="002230CE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4C9C6A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25 407.00 zł</w:t>
            </w:r>
          </w:p>
        </w:tc>
      </w:tr>
      <w:tr w:rsidR="003139BB" w:rsidRPr="002230CE" w14:paraId="515CBE05" w14:textId="77777777" w:rsidTr="00BD3E4E">
        <w:tc>
          <w:tcPr>
            <w:tcW w:w="993" w:type="dxa"/>
            <w:shd w:val="clear" w:color="auto" w:fill="auto"/>
            <w:vAlign w:val="center"/>
          </w:tcPr>
          <w:p w14:paraId="038CA32A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5C380E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26</w:t>
            </w:r>
          </w:p>
        </w:tc>
        <w:tc>
          <w:tcPr>
            <w:tcW w:w="4110" w:type="dxa"/>
            <w:shd w:val="clear" w:color="auto" w:fill="auto"/>
          </w:tcPr>
          <w:p w14:paraId="7DDF5AF5" w14:textId="77777777" w:rsidR="003139BB" w:rsidRPr="002230CE" w:rsidRDefault="003139BB" w:rsidP="00BD3E4E">
            <w:pPr>
              <w:spacing w:before="80"/>
            </w:pPr>
            <w:r w:rsidRPr="002230CE">
              <w:t>SKAMEX Spółka Akcyjna</w:t>
            </w:r>
          </w:p>
          <w:p w14:paraId="7CB15C17" w14:textId="77777777" w:rsidR="003139BB" w:rsidRPr="002230CE" w:rsidRDefault="003139BB" w:rsidP="00BD3E4E">
            <w:r w:rsidRPr="002230CE">
              <w:t>ul. Częstochowska</w:t>
            </w:r>
            <w:r w:rsidRPr="002230CE">
              <w:t xml:space="preserve"> </w:t>
            </w:r>
            <w:r w:rsidRPr="002230CE">
              <w:t>38/52</w:t>
            </w:r>
            <w:r w:rsidRPr="002230CE">
              <w:t xml:space="preserve"> </w:t>
            </w:r>
          </w:p>
          <w:p w14:paraId="3B26DE8F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93-121</w:t>
            </w:r>
            <w:r w:rsidRPr="002230CE">
              <w:t xml:space="preserve"> </w:t>
            </w:r>
            <w:r w:rsidRPr="002230CE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34E5B2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72 457.20 zł</w:t>
            </w:r>
          </w:p>
        </w:tc>
      </w:tr>
      <w:tr w:rsidR="003139BB" w:rsidRPr="002230CE" w14:paraId="0EFFCE4D" w14:textId="77777777" w:rsidTr="00BD3E4E">
        <w:tc>
          <w:tcPr>
            <w:tcW w:w="993" w:type="dxa"/>
            <w:shd w:val="clear" w:color="auto" w:fill="auto"/>
            <w:vAlign w:val="center"/>
          </w:tcPr>
          <w:p w14:paraId="6DF2B648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47DAA6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18</w:t>
            </w:r>
          </w:p>
        </w:tc>
        <w:tc>
          <w:tcPr>
            <w:tcW w:w="4110" w:type="dxa"/>
            <w:shd w:val="clear" w:color="auto" w:fill="auto"/>
          </w:tcPr>
          <w:p w14:paraId="469BDAC3" w14:textId="77777777" w:rsidR="003139BB" w:rsidRPr="002230CE" w:rsidRDefault="003139BB" w:rsidP="00BD3E4E">
            <w:pPr>
              <w:spacing w:before="80"/>
            </w:pPr>
            <w:r w:rsidRPr="002230CE">
              <w:t>Centrum Zaopatrzenia Medycznego "Cezal" S.A Wrocław Oddział Kraków</w:t>
            </w:r>
          </w:p>
          <w:p w14:paraId="6424371D" w14:textId="77777777" w:rsidR="003139BB" w:rsidRPr="002230CE" w:rsidRDefault="003139BB" w:rsidP="00BD3E4E">
            <w:r w:rsidRPr="002230CE">
              <w:t>ul. Balicka</w:t>
            </w:r>
            <w:r w:rsidRPr="002230CE">
              <w:t xml:space="preserve"> </w:t>
            </w:r>
            <w:r w:rsidRPr="002230CE">
              <w:t>117</w:t>
            </w:r>
            <w:r w:rsidRPr="002230CE">
              <w:t xml:space="preserve"> </w:t>
            </w:r>
          </w:p>
          <w:p w14:paraId="5C63504A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30-149</w:t>
            </w:r>
            <w:r w:rsidRPr="002230CE">
              <w:t xml:space="preserve"> </w:t>
            </w:r>
            <w:r w:rsidRPr="002230C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0C1147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75 600.00 zł</w:t>
            </w:r>
          </w:p>
        </w:tc>
      </w:tr>
      <w:tr w:rsidR="003139BB" w:rsidRPr="002230CE" w14:paraId="4EB6B217" w14:textId="77777777" w:rsidTr="00BD3E4E">
        <w:tc>
          <w:tcPr>
            <w:tcW w:w="993" w:type="dxa"/>
            <w:shd w:val="clear" w:color="auto" w:fill="auto"/>
            <w:vAlign w:val="center"/>
          </w:tcPr>
          <w:p w14:paraId="069A1CF8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560406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26</w:t>
            </w:r>
          </w:p>
        </w:tc>
        <w:tc>
          <w:tcPr>
            <w:tcW w:w="4110" w:type="dxa"/>
            <w:shd w:val="clear" w:color="auto" w:fill="auto"/>
          </w:tcPr>
          <w:p w14:paraId="3BE54148" w14:textId="77777777" w:rsidR="003139BB" w:rsidRPr="002230CE" w:rsidRDefault="003139BB" w:rsidP="00BD3E4E">
            <w:pPr>
              <w:spacing w:before="80"/>
            </w:pPr>
            <w:r w:rsidRPr="002230CE">
              <w:t>Centrum Zaopatrzenia Medycznego "Cezal" S.A Wrocław Oddział Kraków</w:t>
            </w:r>
          </w:p>
          <w:p w14:paraId="65063E98" w14:textId="77777777" w:rsidR="003139BB" w:rsidRPr="002230CE" w:rsidRDefault="003139BB" w:rsidP="00BD3E4E">
            <w:r w:rsidRPr="002230CE">
              <w:t>ul. Balicka</w:t>
            </w:r>
            <w:r w:rsidRPr="002230CE">
              <w:t xml:space="preserve"> </w:t>
            </w:r>
            <w:r w:rsidRPr="002230CE">
              <w:t>117</w:t>
            </w:r>
            <w:r w:rsidRPr="002230CE">
              <w:t xml:space="preserve"> </w:t>
            </w:r>
          </w:p>
          <w:p w14:paraId="3B9C4C73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30-149</w:t>
            </w:r>
            <w:r w:rsidRPr="002230CE">
              <w:t xml:space="preserve"> </w:t>
            </w:r>
            <w:r w:rsidRPr="002230C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2D9B96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120 533.40 zł</w:t>
            </w:r>
          </w:p>
        </w:tc>
      </w:tr>
      <w:tr w:rsidR="003139BB" w:rsidRPr="002230CE" w14:paraId="35E2E03B" w14:textId="77777777" w:rsidTr="00BD3E4E">
        <w:tc>
          <w:tcPr>
            <w:tcW w:w="993" w:type="dxa"/>
            <w:shd w:val="clear" w:color="auto" w:fill="auto"/>
            <w:vAlign w:val="center"/>
          </w:tcPr>
          <w:p w14:paraId="51DB0C13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6B0812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4</w:t>
            </w:r>
          </w:p>
        </w:tc>
        <w:tc>
          <w:tcPr>
            <w:tcW w:w="4110" w:type="dxa"/>
            <w:shd w:val="clear" w:color="auto" w:fill="auto"/>
          </w:tcPr>
          <w:p w14:paraId="34218C35" w14:textId="77777777" w:rsidR="003139BB" w:rsidRPr="002230CE" w:rsidRDefault="003139BB" w:rsidP="00BD3E4E">
            <w:pPr>
              <w:spacing w:before="80"/>
            </w:pPr>
            <w:r w:rsidRPr="002230CE">
              <w:t>Olympus Polska Sp. z o.o.</w:t>
            </w:r>
          </w:p>
          <w:p w14:paraId="060C95CA" w14:textId="77777777" w:rsidR="003139BB" w:rsidRPr="002230CE" w:rsidRDefault="003139BB" w:rsidP="00BD3E4E">
            <w:r w:rsidRPr="002230CE">
              <w:t>ul. Wynalazek</w:t>
            </w:r>
            <w:r w:rsidRPr="002230CE">
              <w:t xml:space="preserve"> </w:t>
            </w:r>
            <w:r w:rsidRPr="002230CE">
              <w:t>1</w:t>
            </w:r>
            <w:r w:rsidRPr="002230CE">
              <w:t xml:space="preserve"> </w:t>
            </w:r>
          </w:p>
          <w:p w14:paraId="2BDB1344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02-677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7EE9FA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50 457.60 zł</w:t>
            </w:r>
          </w:p>
        </w:tc>
      </w:tr>
      <w:tr w:rsidR="003139BB" w:rsidRPr="002230CE" w14:paraId="595A4B56" w14:textId="77777777" w:rsidTr="00BD3E4E">
        <w:tc>
          <w:tcPr>
            <w:tcW w:w="993" w:type="dxa"/>
            <w:shd w:val="clear" w:color="auto" w:fill="auto"/>
            <w:vAlign w:val="center"/>
          </w:tcPr>
          <w:p w14:paraId="5BC10B0D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D1E6D7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11</w:t>
            </w:r>
          </w:p>
        </w:tc>
        <w:tc>
          <w:tcPr>
            <w:tcW w:w="4110" w:type="dxa"/>
            <w:shd w:val="clear" w:color="auto" w:fill="auto"/>
          </w:tcPr>
          <w:p w14:paraId="6A9175E8" w14:textId="77777777" w:rsidR="003139BB" w:rsidRPr="002230CE" w:rsidRDefault="003139BB" w:rsidP="00BD3E4E">
            <w:pPr>
              <w:spacing w:before="80"/>
            </w:pPr>
            <w:r w:rsidRPr="002230CE">
              <w:t>Olympus Polska Sp. z o.o.</w:t>
            </w:r>
          </w:p>
          <w:p w14:paraId="69654123" w14:textId="77777777" w:rsidR="003139BB" w:rsidRPr="002230CE" w:rsidRDefault="003139BB" w:rsidP="00BD3E4E">
            <w:r w:rsidRPr="002230CE">
              <w:t>ul. Wynalazek</w:t>
            </w:r>
            <w:r w:rsidRPr="002230CE">
              <w:t xml:space="preserve"> </w:t>
            </w:r>
            <w:r w:rsidRPr="002230CE">
              <w:t>1</w:t>
            </w:r>
            <w:r w:rsidRPr="002230CE">
              <w:t xml:space="preserve"> </w:t>
            </w:r>
          </w:p>
          <w:p w14:paraId="6C80BF38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02-677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4A994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14 536.80 zł</w:t>
            </w:r>
          </w:p>
        </w:tc>
      </w:tr>
      <w:tr w:rsidR="003139BB" w:rsidRPr="002230CE" w14:paraId="0DCFD8A3" w14:textId="77777777" w:rsidTr="00BD3E4E">
        <w:tc>
          <w:tcPr>
            <w:tcW w:w="993" w:type="dxa"/>
            <w:shd w:val="clear" w:color="auto" w:fill="auto"/>
            <w:vAlign w:val="center"/>
          </w:tcPr>
          <w:p w14:paraId="78090166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879A1F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16</w:t>
            </w:r>
          </w:p>
        </w:tc>
        <w:tc>
          <w:tcPr>
            <w:tcW w:w="4110" w:type="dxa"/>
            <w:shd w:val="clear" w:color="auto" w:fill="auto"/>
          </w:tcPr>
          <w:p w14:paraId="493058AD" w14:textId="77777777" w:rsidR="003139BB" w:rsidRPr="002230CE" w:rsidRDefault="003139BB" w:rsidP="00BD3E4E">
            <w:pPr>
              <w:spacing w:before="80"/>
            </w:pPr>
            <w:r w:rsidRPr="002230CE">
              <w:t>Olympus Polska Sp. z o.o.</w:t>
            </w:r>
          </w:p>
          <w:p w14:paraId="5EC6AE47" w14:textId="77777777" w:rsidR="003139BB" w:rsidRPr="002230CE" w:rsidRDefault="003139BB" w:rsidP="00BD3E4E">
            <w:r w:rsidRPr="002230CE">
              <w:t>ul. Wynalazek</w:t>
            </w:r>
            <w:r w:rsidRPr="002230CE">
              <w:t xml:space="preserve"> </w:t>
            </w:r>
            <w:r w:rsidRPr="002230CE">
              <w:t>1</w:t>
            </w:r>
            <w:r w:rsidRPr="002230CE">
              <w:t xml:space="preserve"> </w:t>
            </w:r>
          </w:p>
          <w:p w14:paraId="0718B3EF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02-677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BB9F01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135 378.00 zł</w:t>
            </w:r>
          </w:p>
        </w:tc>
      </w:tr>
      <w:tr w:rsidR="003139BB" w:rsidRPr="002230CE" w14:paraId="5AEEFE4A" w14:textId="77777777" w:rsidTr="00BD3E4E">
        <w:tc>
          <w:tcPr>
            <w:tcW w:w="993" w:type="dxa"/>
            <w:shd w:val="clear" w:color="auto" w:fill="auto"/>
            <w:vAlign w:val="center"/>
          </w:tcPr>
          <w:p w14:paraId="79B68E92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8816E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17</w:t>
            </w:r>
          </w:p>
        </w:tc>
        <w:tc>
          <w:tcPr>
            <w:tcW w:w="4110" w:type="dxa"/>
            <w:shd w:val="clear" w:color="auto" w:fill="auto"/>
          </w:tcPr>
          <w:p w14:paraId="6EDA45AE" w14:textId="77777777" w:rsidR="003139BB" w:rsidRPr="002230CE" w:rsidRDefault="003139BB" w:rsidP="00BD3E4E">
            <w:pPr>
              <w:spacing w:before="80"/>
            </w:pPr>
            <w:r w:rsidRPr="002230CE">
              <w:t>Olympus Polska Sp. z o.o.</w:t>
            </w:r>
          </w:p>
          <w:p w14:paraId="46B013A1" w14:textId="77777777" w:rsidR="003139BB" w:rsidRPr="002230CE" w:rsidRDefault="003139BB" w:rsidP="00BD3E4E">
            <w:r w:rsidRPr="002230CE">
              <w:t>ul. Wynalazek</w:t>
            </w:r>
            <w:r w:rsidRPr="002230CE">
              <w:t xml:space="preserve"> </w:t>
            </w:r>
            <w:r w:rsidRPr="002230CE">
              <w:t>1</w:t>
            </w:r>
            <w:r w:rsidRPr="002230CE">
              <w:t xml:space="preserve"> </w:t>
            </w:r>
          </w:p>
          <w:p w14:paraId="6BEDE539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02-677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7F9E77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147 873.60 zł</w:t>
            </w:r>
          </w:p>
        </w:tc>
      </w:tr>
      <w:tr w:rsidR="003139BB" w:rsidRPr="002230CE" w14:paraId="5F701D42" w14:textId="77777777" w:rsidTr="00BD3E4E">
        <w:tc>
          <w:tcPr>
            <w:tcW w:w="993" w:type="dxa"/>
            <w:shd w:val="clear" w:color="auto" w:fill="auto"/>
            <w:vAlign w:val="center"/>
          </w:tcPr>
          <w:p w14:paraId="1D9E4C87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EAA33E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6</w:t>
            </w:r>
          </w:p>
        </w:tc>
        <w:tc>
          <w:tcPr>
            <w:tcW w:w="4110" w:type="dxa"/>
            <w:shd w:val="clear" w:color="auto" w:fill="auto"/>
          </w:tcPr>
          <w:p w14:paraId="30857750" w14:textId="77777777" w:rsidR="003139BB" w:rsidRPr="002230CE" w:rsidRDefault="003139BB" w:rsidP="00BD3E4E">
            <w:pPr>
              <w:spacing w:before="80"/>
            </w:pPr>
            <w:proofErr w:type="spellStart"/>
            <w:r w:rsidRPr="002230CE">
              <w:t>Dräger</w:t>
            </w:r>
            <w:proofErr w:type="spellEnd"/>
            <w:r w:rsidRPr="002230CE">
              <w:t xml:space="preserve"> Polska Sp. z o.o.</w:t>
            </w:r>
          </w:p>
          <w:p w14:paraId="0B3F0039" w14:textId="77777777" w:rsidR="003139BB" w:rsidRPr="002230CE" w:rsidRDefault="003139BB" w:rsidP="00BD3E4E">
            <w:r w:rsidRPr="002230CE">
              <w:t>ul. Posag 7 Panien</w:t>
            </w:r>
            <w:r w:rsidRPr="002230CE">
              <w:t xml:space="preserve"> </w:t>
            </w:r>
            <w:r w:rsidRPr="002230CE">
              <w:t>1</w:t>
            </w:r>
            <w:r w:rsidRPr="002230CE">
              <w:t xml:space="preserve"> </w:t>
            </w:r>
          </w:p>
          <w:p w14:paraId="0AF83B1D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02-495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00880C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159 840.00 zł</w:t>
            </w:r>
          </w:p>
        </w:tc>
      </w:tr>
      <w:tr w:rsidR="003139BB" w:rsidRPr="002230CE" w14:paraId="60233C86" w14:textId="77777777" w:rsidTr="00BD3E4E">
        <w:tc>
          <w:tcPr>
            <w:tcW w:w="993" w:type="dxa"/>
            <w:shd w:val="clear" w:color="auto" w:fill="auto"/>
            <w:vAlign w:val="center"/>
          </w:tcPr>
          <w:p w14:paraId="6B1F5234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A17DF1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6</w:t>
            </w:r>
          </w:p>
        </w:tc>
        <w:tc>
          <w:tcPr>
            <w:tcW w:w="4110" w:type="dxa"/>
            <w:shd w:val="clear" w:color="auto" w:fill="auto"/>
          </w:tcPr>
          <w:p w14:paraId="6D695380" w14:textId="77777777" w:rsidR="003139BB" w:rsidRPr="002230CE" w:rsidRDefault="003139BB" w:rsidP="00BD3E4E">
            <w:pPr>
              <w:spacing w:before="80"/>
            </w:pPr>
            <w:r w:rsidRPr="002230CE">
              <w:t xml:space="preserve">Zarys International </w:t>
            </w:r>
            <w:proofErr w:type="spellStart"/>
            <w:r w:rsidRPr="002230CE">
              <w:t>Group</w:t>
            </w:r>
            <w:proofErr w:type="spellEnd"/>
            <w:r w:rsidRPr="002230CE">
              <w:t xml:space="preserve"> spółka z ograniczoną odpowiedzialnością spółka komandytowa</w:t>
            </w:r>
          </w:p>
          <w:p w14:paraId="7CB5443E" w14:textId="77777777" w:rsidR="003139BB" w:rsidRPr="002230CE" w:rsidRDefault="003139BB" w:rsidP="00BD3E4E">
            <w:r w:rsidRPr="002230CE">
              <w:t>ul. Pod Borem</w:t>
            </w:r>
            <w:r w:rsidRPr="002230CE">
              <w:t xml:space="preserve"> </w:t>
            </w:r>
            <w:r w:rsidRPr="002230CE">
              <w:t>18</w:t>
            </w:r>
            <w:r w:rsidRPr="002230CE">
              <w:t xml:space="preserve"> </w:t>
            </w:r>
          </w:p>
          <w:p w14:paraId="5107EA58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41-808</w:t>
            </w:r>
            <w:r w:rsidRPr="002230CE">
              <w:t xml:space="preserve"> </w:t>
            </w:r>
            <w:r w:rsidRPr="002230C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61A7F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22 291.20 zł</w:t>
            </w:r>
          </w:p>
        </w:tc>
      </w:tr>
      <w:tr w:rsidR="003139BB" w:rsidRPr="002230CE" w14:paraId="6495C9FB" w14:textId="77777777" w:rsidTr="00BD3E4E">
        <w:tc>
          <w:tcPr>
            <w:tcW w:w="993" w:type="dxa"/>
            <w:shd w:val="clear" w:color="auto" w:fill="auto"/>
            <w:vAlign w:val="center"/>
          </w:tcPr>
          <w:p w14:paraId="42D5B7F9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F9663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12</w:t>
            </w:r>
          </w:p>
        </w:tc>
        <w:tc>
          <w:tcPr>
            <w:tcW w:w="4110" w:type="dxa"/>
            <w:shd w:val="clear" w:color="auto" w:fill="auto"/>
          </w:tcPr>
          <w:p w14:paraId="37392005" w14:textId="77777777" w:rsidR="003139BB" w:rsidRPr="002230CE" w:rsidRDefault="003139BB" w:rsidP="00BD3E4E">
            <w:pPr>
              <w:spacing w:before="80"/>
            </w:pPr>
            <w:r w:rsidRPr="002230CE">
              <w:t xml:space="preserve">Zarys International </w:t>
            </w:r>
            <w:proofErr w:type="spellStart"/>
            <w:r w:rsidRPr="002230CE">
              <w:t>Group</w:t>
            </w:r>
            <w:proofErr w:type="spellEnd"/>
            <w:r w:rsidRPr="002230CE">
              <w:t xml:space="preserve"> spółka z ograniczoną odpowiedzialnością spółka komandytowa</w:t>
            </w:r>
          </w:p>
          <w:p w14:paraId="258E214E" w14:textId="77777777" w:rsidR="003139BB" w:rsidRPr="002230CE" w:rsidRDefault="003139BB" w:rsidP="00BD3E4E">
            <w:r w:rsidRPr="002230CE">
              <w:t>ul. Pod Borem</w:t>
            </w:r>
            <w:r w:rsidRPr="002230CE">
              <w:t xml:space="preserve"> </w:t>
            </w:r>
            <w:r w:rsidRPr="002230CE">
              <w:t>18</w:t>
            </w:r>
            <w:r w:rsidRPr="002230CE">
              <w:t xml:space="preserve"> </w:t>
            </w:r>
          </w:p>
          <w:p w14:paraId="58A07DBC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41-808</w:t>
            </w:r>
            <w:r w:rsidRPr="002230CE">
              <w:t xml:space="preserve"> </w:t>
            </w:r>
            <w:r w:rsidRPr="002230C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046B51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653.40 zł</w:t>
            </w:r>
          </w:p>
        </w:tc>
      </w:tr>
      <w:tr w:rsidR="003139BB" w:rsidRPr="002230CE" w14:paraId="12B46630" w14:textId="77777777" w:rsidTr="00BD3E4E">
        <w:tc>
          <w:tcPr>
            <w:tcW w:w="993" w:type="dxa"/>
            <w:shd w:val="clear" w:color="auto" w:fill="auto"/>
            <w:vAlign w:val="center"/>
          </w:tcPr>
          <w:p w14:paraId="61728DEE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BBC4F2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22</w:t>
            </w:r>
          </w:p>
        </w:tc>
        <w:tc>
          <w:tcPr>
            <w:tcW w:w="4110" w:type="dxa"/>
            <w:shd w:val="clear" w:color="auto" w:fill="auto"/>
          </w:tcPr>
          <w:p w14:paraId="787F3773" w14:textId="77777777" w:rsidR="003139BB" w:rsidRPr="002230CE" w:rsidRDefault="003139BB" w:rsidP="00BD3E4E">
            <w:pPr>
              <w:spacing w:before="80"/>
            </w:pPr>
            <w:r w:rsidRPr="002230CE">
              <w:t xml:space="preserve">Zarys International </w:t>
            </w:r>
            <w:proofErr w:type="spellStart"/>
            <w:r w:rsidRPr="002230CE">
              <w:t>Group</w:t>
            </w:r>
            <w:proofErr w:type="spellEnd"/>
            <w:r w:rsidRPr="002230CE">
              <w:t xml:space="preserve"> spółka z ograniczoną odpowiedzialnością spółka komandytowa</w:t>
            </w:r>
          </w:p>
          <w:p w14:paraId="437F382E" w14:textId="77777777" w:rsidR="003139BB" w:rsidRPr="002230CE" w:rsidRDefault="003139BB" w:rsidP="00BD3E4E">
            <w:r w:rsidRPr="002230CE">
              <w:t>ul. Pod Borem</w:t>
            </w:r>
            <w:r w:rsidRPr="002230CE">
              <w:t xml:space="preserve"> </w:t>
            </w:r>
            <w:r w:rsidRPr="002230CE">
              <w:t>18</w:t>
            </w:r>
            <w:r w:rsidRPr="002230CE">
              <w:t xml:space="preserve"> </w:t>
            </w:r>
          </w:p>
          <w:p w14:paraId="029B21CB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41-808</w:t>
            </w:r>
            <w:r w:rsidRPr="002230CE">
              <w:t xml:space="preserve"> </w:t>
            </w:r>
            <w:r w:rsidRPr="002230C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6C1D80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912.06 zł</w:t>
            </w:r>
          </w:p>
        </w:tc>
      </w:tr>
      <w:tr w:rsidR="003139BB" w:rsidRPr="002230CE" w14:paraId="49442209" w14:textId="77777777" w:rsidTr="00BD3E4E">
        <w:tc>
          <w:tcPr>
            <w:tcW w:w="993" w:type="dxa"/>
            <w:shd w:val="clear" w:color="auto" w:fill="auto"/>
            <w:vAlign w:val="center"/>
          </w:tcPr>
          <w:p w14:paraId="2DC0E9C6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D51C75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24</w:t>
            </w:r>
          </w:p>
        </w:tc>
        <w:tc>
          <w:tcPr>
            <w:tcW w:w="4110" w:type="dxa"/>
            <w:shd w:val="clear" w:color="auto" w:fill="auto"/>
          </w:tcPr>
          <w:p w14:paraId="76B191F0" w14:textId="77777777" w:rsidR="003139BB" w:rsidRPr="002230CE" w:rsidRDefault="003139BB" w:rsidP="00BD3E4E">
            <w:pPr>
              <w:spacing w:before="80"/>
            </w:pPr>
            <w:r w:rsidRPr="002230CE">
              <w:t xml:space="preserve">Zarys International </w:t>
            </w:r>
            <w:proofErr w:type="spellStart"/>
            <w:r w:rsidRPr="002230CE">
              <w:t>Group</w:t>
            </w:r>
            <w:proofErr w:type="spellEnd"/>
            <w:r w:rsidRPr="002230CE">
              <w:t xml:space="preserve"> spółka z ograniczoną odpowiedzialnością spółka komandytowa</w:t>
            </w:r>
          </w:p>
          <w:p w14:paraId="15389170" w14:textId="77777777" w:rsidR="003139BB" w:rsidRPr="002230CE" w:rsidRDefault="003139BB" w:rsidP="00BD3E4E">
            <w:r w:rsidRPr="002230CE">
              <w:t>ul. Pod Borem</w:t>
            </w:r>
            <w:r w:rsidRPr="002230CE">
              <w:t xml:space="preserve"> </w:t>
            </w:r>
            <w:r w:rsidRPr="002230CE">
              <w:t>18</w:t>
            </w:r>
            <w:r w:rsidRPr="002230CE">
              <w:t xml:space="preserve"> </w:t>
            </w:r>
          </w:p>
          <w:p w14:paraId="363022DF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41-808</w:t>
            </w:r>
            <w:r w:rsidRPr="002230CE">
              <w:t xml:space="preserve"> </w:t>
            </w:r>
            <w:r w:rsidRPr="002230C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B68CCA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3 412.80 zł</w:t>
            </w:r>
          </w:p>
        </w:tc>
      </w:tr>
      <w:tr w:rsidR="003139BB" w:rsidRPr="002230CE" w14:paraId="71570667" w14:textId="77777777" w:rsidTr="00BD3E4E">
        <w:tc>
          <w:tcPr>
            <w:tcW w:w="993" w:type="dxa"/>
            <w:shd w:val="clear" w:color="auto" w:fill="auto"/>
            <w:vAlign w:val="center"/>
          </w:tcPr>
          <w:p w14:paraId="55DA8876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B204DD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26</w:t>
            </w:r>
          </w:p>
        </w:tc>
        <w:tc>
          <w:tcPr>
            <w:tcW w:w="4110" w:type="dxa"/>
            <w:shd w:val="clear" w:color="auto" w:fill="auto"/>
          </w:tcPr>
          <w:p w14:paraId="37715EA3" w14:textId="77777777" w:rsidR="003139BB" w:rsidRPr="002230CE" w:rsidRDefault="003139BB" w:rsidP="00BD3E4E">
            <w:pPr>
              <w:spacing w:before="80"/>
            </w:pPr>
            <w:proofErr w:type="spellStart"/>
            <w:r w:rsidRPr="002230CE">
              <w:t>Becton</w:t>
            </w:r>
            <w:proofErr w:type="spellEnd"/>
            <w:r w:rsidRPr="002230CE">
              <w:t xml:space="preserve"> Dickinson Polska Sp. z o.o.</w:t>
            </w:r>
          </w:p>
          <w:p w14:paraId="13487094" w14:textId="77777777" w:rsidR="003139BB" w:rsidRPr="002230CE" w:rsidRDefault="003139BB" w:rsidP="00BD3E4E">
            <w:r w:rsidRPr="002230CE">
              <w:t>ul. Osmańska</w:t>
            </w:r>
            <w:r w:rsidRPr="002230CE">
              <w:t xml:space="preserve"> </w:t>
            </w:r>
            <w:r w:rsidRPr="002230CE">
              <w:t>14</w:t>
            </w:r>
            <w:r w:rsidRPr="002230CE">
              <w:t xml:space="preserve"> </w:t>
            </w:r>
          </w:p>
          <w:p w14:paraId="5D139DAE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02-823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94F3BA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74 840.76 zł</w:t>
            </w:r>
          </w:p>
        </w:tc>
      </w:tr>
      <w:tr w:rsidR="003139BB" w:rsidRPr="002230CE" w14:paraId="0A662CAF" w14:textId="77777777" w:rsidTr="00BD3E4E">
        <w:tc>
          <w:tcPr>
            <w:tcW w:w="993" w:type="dxa"/>
            <w:shd w:val="clear" w:color="auto" w:fill="auto"/>
            <w:vAlign w:val="center"/>
          </w:tcPr>
          <w:p w14:paraId="329D8379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C97BB7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13</w:t>
            </w:r>
          </w:p>
        </w:tc>
        <w:tc>
          <w:tcPr>
            <w:tcW w:w="4110" w:type="dxa"/>
            <w:shd w:val="clear" w:color="auto" w:fill="auto"/>
          </w:tcPr>
          <w:p w14:paraId="4F9C159D" w14:textId="77777777" w:rsidR="003139BB" w:rsidRPr="002230CE" w:rsidRDefault="003139BB" w:rsidP="00BD3E4E">
            <w:pPr>
              <w:spacing w:before="80"/>
            </w:pPr>
            <w:r w:rsidRPr="002230CE">
              <w:t>NTM-MED S.C.</w:t>
            </w:r>
          </w:p>
          <w:p w14:paraId="31F604B9" w14:textId="77777777" w:rsidR="003139BB" w:rsidRPr="002230CE" w:rsidRDefault="003139BB" w:rsidP="00BD3E4E">
            <w:r w:rsidRPr="002230CE">
              <w:t>ul. Wyszyńskiego</w:t>
            </w:r>
            <w:r w:rsidRPr="002230CE">
              <w:t xml:space="preserve"> </w:t>
            </w:r>
            <w:r w:rsidRPr="002230CE">
              <w:t>154B/1</w:t>
            </w:r>
            <w:r w:rsidRPr="002230CE">
              <w:t xml:space="preserve"> </w:t>
            </w:r>
          </w:p>
          <w:p w14:paraId="461FFB22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66-400</w:t>
            </w:r>
            <w:r w:rsidRPr="002230CE">
              <w:t xml:space="preserve"> </w:t>
            </w:r>
            <w:r w:rsidRPr="002230CE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F21D98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3 451.68 zł</w:t>
            </w:r>
          </w:p>
        </w:tc>
      </w:tr>
      <w:tr w:rsidR="003139BB" w:rsidRPr="002230CE" w14:paraId="6CF0E5F1" w14:textId="77777777" w:rsidTr="00BD3E4E">
        <w:tc>
          <w:tcPr>
            <w:tcW w:w="993" w:type="dxa"/>
            <w:shd w:val="clear" w:color="auto" w:fill="auto"/>
            <w:vAlign w:val="center"/>
          </w:tcPr>
          <w:p w14:paraId="0CCCEE99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EA1FD3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8</w:t>
            </w:r>
          </w:p>
        </w:tc>
        <w:tc>
          <w:tcPr>
            <w:tcW w:w="4110" w:type="dxa"/>
            <w:shd w:val="clear" w:color="auto" w:fill="auto"/>
          </w:tcPr>
          <w:p w14:paraId="2CD3BCFE" w14:textId="77777777" w:rsidR="003139BB" w:rsidRPr="002230CE" w:rsidRDefault="003139BB" w:rsidP="00BD3E4E">
            <w:pPr>
              <w:spacing w:before="80"/>
            </w:pPr>
            <w:proofErr w:type="spellStart"/>
            <w:r w:rsidRPr="002230CE">
              <w:t>Bialmed</w:t>
            </w:r>
            <w:proofErr w:type="spellEnd"/>
            <w:r w:rsidRPr="002230CE">
              <w:t xml:space="preserve"> Sp. z o.o.</w:t>
            </w:r>
          </w:p>
          <w:p w14:paraId="52061FDC" w14:textId="77777777" w:rsidR="003139BB" w:rsidRPr="002230CE" w:rsidRDefault="003139BB" w:rsidP="00BD3E4E">
            <w:r w:rsidRPr="002230CE">
              <w:t>ul. Kazimierzowska</w:t>
            </w:r>
            <w:r w:rsidRPr="002230CE">
              <w:t xml:space="preserve"> </w:t>
            </w:r>
            <w:r w:rsidRPr="002230CE">
              <w:t>46/48/35</w:t>
            </w:r>
            <w:r w:rsidRPr="002230CE">
              <w:t xml:space="preserve"> </w:t>
            </w:r>
          </w:p>
          <w:p w14:paraId="50010E9E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02-546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9A991E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1 912.90 zł</w:t>
            </w:r>
          </w:p>
        </w:tc>
      </w:tr>
      <w:tr w:rsidR="003139BB" w:rsidRPr="002230CE" w14:paraId="1E111A86" w14:textId="77777777" w:rsidTr="00BD3E4E">
        <w:tc>
          <w:tcPr>
            <w:tcW w:w="993" w:type="dxa"/>
            <w:shd w:val="clear" w:color="auto" w:fill="auto"/>
            <w:vAlign w:val="center"/>
          </w:tcPr>
          <w:p w14:paraId="70B24AC7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BBACB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10</w:t>
            </w:r>
          </w:p>
        </w:tc>
        <w:tc>
          <w:tcPr>
            <w:tcW w:w="4110" w:type="dxa"/>
            <w:shd w:val="clear" w:color="auto" w:fill="auto"/>
          </w:tcPr>
          <w:p w14:paraId="2869B306" w14:textId="77777777" w:rsidR="003139BB" w:rsidRPr="002230CE" w:rsidRDefault="003139BB" w:rsidP="00BD3E4E">
            <w:pPr>
              <w:spacing w:before="80"/>
            </w:pPr>
            <w:proofErr w:type="spellStart"/>
            <w:r w:rsidRPr="002230CE">
              <w:t>Bialmed</w:t>
            </w:r>
            <w:proofErr w:type="spellEnd"/>
            <w:r w:rsidRPr="002230CE">
              <w:t xml:space="preserve"> Sp. z o.o.</w:t>
            </w:r>
          </w:p>
          <w:p w14:paraId="7A05A646" w14:textId="77777777" w:rsidR="003139BB" w:rsidRPr="002230CE" w:rsidRDefault="003139BB" w:rsidP="00BD3E4E">
            <w:r w:rsidRPr="002230CE">
              <w:t>ul. Kazimierzowska</w:t>
            </w:r>
            <w:r w:rsidRPr="002230CE">
              <w:t xml:space="preserve"> </w:t>
            </w:r>
            <w:r w:rsidRPr="002230CE">
              <w:t>46/48/35</w:t>
            </w:r>
            <w:r w:rsidRPr="002230CE">
              <w:t xml:space="preserve"> </w:t>
            </w:r>
          </w:p>
          <w:p w14:paraId="45C8CC02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02-546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4736E0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2 068.20 zł</w:t>
            </w:r>
          </w:p>
        </w:tc>
      </w:tr>
      <w:tr w:rsidR="003139BB" w:rsidRPr="002230CE" w14:paraId="3C250119" w14:textId="77777777" w:rsidTr="00BD3E4E">
        <w:tc>
          <w:tcPr>
            <w:tcW w:w="993" w:type="dxa"/>
            <w:shd w:val="clear" w:color="auto" w:fill="auto"/>
            <w:vAlign w:val="center"/>
          </w:tcPr>
          <w:p w14:paraId="113356C8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94F0CC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12</w:t>
            </w:r>
          </w:p>
        </w:tc>
        <w:tc>
          <w:tcPr>
            <w:tcW w:w="4110" w:type="dxa"/>
            <w:shd w:val="clear" w:color="auto" w:fill="auto"/>
          </w:tcPr>
          <w:p w14:paraId="61E6C083" w14:textId="77777777" w:rsidR="003139BB" w:rsidRPr="002230CE" w:rsidRDefault="003139BB" w:rsidP="00BD3E4E">
            <w:pPr>
              <w:spacing w:before="80"/>
            </w:pPr>
            <w:proofErr w:type="spellStart"/>
            <w:r w:rsidRPr="002230CE">
              <w:t>Bialmed</w:t>
            </w:r>
            <w:proofErr w:type="spellEnd"/>
            <w:r w:rsidRPr="002230CE">
              <w:t xml:space="preserve"> Sp. z o.o.</w:t>
            </w:r>
          </w:p>
          <w:p w14:paraId="6C744BE9" w14:textId="77777777" w:rsidR="003139BB" w:rsidRPr="002230CE" w:rsidRDefault="003139BB" w:rsidP="00BD3E4E">
            <w:r w:rsidRPr="002230CE">
              <w:t>ul. Kazimierzowska</w:t>
            </w:r>
            <w:r w:rsidRPr="002230CE">
              <w:t xml:space="preserve"> </w:t>
            </w:r>
            <w:r w:rsidRPr="002230CE">
              <w:t>46/48/35</w:t>
            </w:r>
            <w:r w:rsidRPr="002230CE">
              <w:t xml:space="preserve"> </w:t>
            </w:r>
          </w:p>
          <w:p w14:paraId="4491202E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02-546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8C6C57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814.05 zł</w:t>
            </w:r>
          </w:p>
        </w:tc>
      </w:tr>
      <w:tr w:rsidR="003139BB" w:rsidRPr="002230CE" w14:paraId="78E35DE6" w14:textId="77777777" w:rsidTr="00BD3E4E">
        <w:tc>
          <w:tcPr>
            <w:tcW w:w="993" w:type="dxa"/>
            <w:shd w:val="clear" w:color="auto" w:fill="auto"/>
            <w:vAlign w:val="center"/>
          </w:tcPr>
          <w:p w14:paraId="72A7FE76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D9E1AA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14</w:t>
            </w:r>
          </w:p>
        </w:tc>
        <w:tc>
          <w:tcPr>
            <w:tcW w:w="4110" w:type="dxa"/>
            <w:shd w:val="clear" w:color="auto" w:fill="auto"/>
          </w:tcPr>
          <w:p w14:paraId="0EB306B6" w14:textId="77777777" w:rsidR="003139BB" w:rsidRPr="002230CE" w:rsidRDefault="003139BB" w:rsidP="00BD3E4E">
            <w:pPr>
              <w:spacing w:before="80"/>
            </w:pPr>
            <w:proofErr w:type="spellStart"/>
            <w:r w:rsidRPr="002230CE">
              <w:t>Bialmed</w:t>
            </w:r>
            <w:proofErr w:type="spellEnd"/>
            <w:r w:rsidRPr="002230CE">
              <w:t xml:space="preserve"> Sp. z o.o.</w:t>
            </w:r>
          </w:p>
          <w:p w14:paraId="05152054" w14:textId="77777777" w:rsidR="003139BB" w:rsidRPr="002230CE" w:rsidRDefault="003139BB" w:rsidP="00BD3E4E">
            <w:r w:rsidRPr="002230CE">
              <w:t>ul. Kazimierzowska</w:t>
            </w:r>
            <w:r w:rsidRPr="002230CE">
              <w:t xml:space="preserve"> </w:t>
            </w:r>
            <w:r w:rsidRPr="002230CE">
              <w:t>46/48/35</w:t>
            </w:r>
            <w:r w:rsidRPr="002230CE">
              <w:t xml:space="preserve"> </w:t>
            </w:r>
          </w:p>
          <w:p w14:paraId="1685F070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02-546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65BBD3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50 534.28 zł</w:t>
            </w:r>
          </w:p>
        </w:tc>
      </w:tr>
      <w:tr w:rsidR="003139BB" w:rsidRPr="002230CE" w14:paraId="677D9C78" w14:textId="77777777" w:rsidTr="00BD3E4E">
        <w:tc>
          <w:tcPr>
            <w:tcW w:w="993" w:type="dxa"/>
            <w:shd w:val="clear" w:color="auto" w:fill="auto"/>
            <w:vAlign w:val="center"/>
          </w:tcPr>
          <w:p w14:paraId="45962F00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95E2F3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26</w:t>
            </w:r>
          </w:p>
        </w:tc>
        <w:tc>
          <w:tcPr>
            <w:tcW w:w="4110" w:type="dxa"/>
            <w:shd w:val="clear" w:color="auto" w:fill="auto"/>
          </w:tcPr>
          <w:p w14:paraId="6A3056D9" w14:textId="77777777" w:rsidR="003139BB" w:rsidRPr="002230CE" w:rsidRDefault="003139BB" w:rsidP="00BD3E4E">
            <w:pPr>
              <w:spacing w:before="80"/>
            </w:pPr>
            <w:proofErr w:type="spellStart"/>
            <w:r w:rsidRPr="002230CE">
              <w:t>Bialmed</w:t>
            </w:r>
            <w:proofErr w:type="spellEnd"/>
            <w:r w:rsidRPr="002230CE">
              <w:t xml:space="preserve"> Sp. z o.o.</w:t>
            </w:r>
          </w:p>
          <w:p w14:paraId="5B80A31D" w14:textId="77777777" w:rsidR="003139BB" w:rsidRPr="002230CE" w:rsidRDefault="003139BB" w:rsidP="00BD3E4E">
            <w:r w:rsidRPr="002230CE">
              <w:t>ul. Kazimierzowska</w:t>
            </w:r>
            <w:r w:rsidRPr="002230CE">
              <w:t xml:space="preserve"> </w:t>
            </w:r>
            <w:r w:rsidRPr="002230CE">
              <w:t>46/48/35</w:t>
            </w:r>
            <w:r w:rsidRPr="002230CE">
              <w:t xml:space="preserve"> </w:t>
            </w:r>
          </w:p>
          <w:p w14:paraId="70FE7908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02-546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761E84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84 171.96 zł</w:t>
            </w:r>
          </w:p>
        </w:tc>
      </w:tr>
      <w:tr w:rsidR="003139BB" w:rsidRPr="002230CE" w14:paraId="67EB7531" w14:textId="77777777" w:rsidTr="00BD3E4E">
        <w:tc>
          <w:tcPr>
            <w:tcW w:w="993" w:type="dxa"/>
            <w:shd w:val="clear" w:color="auto" w:fill="auto"/>
            <w:vAlign w:val="center"/>
          </w:tcPr>
          <w:p w14:paraId="58E8A4CC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0713F4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27</w:t>
            </w:r>
          </w:p>
        </w:tc>
        <w:tc>
          <w:tcPr>
            <w:tcW w:w="4110" w:type="dxa"/>
            <w:shd w:val="clear" w:color="auto" w:fill="auto"/>
          </w:tcPr>
          <w:p w14:paraId="5A955C6B" w14:textId="77777777" w:rsidR="003139BB" w:rsidRPr="002230CE" w:rsidRDefault="003139BB" w:rsidP="00BD3E4E">
            <w:pPr>
              <w:spacing w:before="80"/>
            </w:pPr>
            <w:proofErr w:type="spellStart"/>
            <w:r w:rsidRPr="002230CE">
              <w:t>Bialmed</w:t>
            </w:r>
            <w:proofErr w:type="spellEnd"/>
            <w:r w:rsidRPr="002230CE">
              <w:t xml:space="preserve"> Sp. z o.o.</w:t>
            </w:r>
          </w:p>
          <w:p w14:paraId="2F075A8D" w14:textId="77777777" w:rsidR="003139BB" w:rsidRPr="002230CE" w:rsidRDefault="003139BB" w:rsidP="00BD3E4E">
            <w:r w:rsidRPr="002230CE">
              <w:t>ul. Kazimierzowska</w:t>
            </w:r>
            <w:r w:rsidRPr="002230CE">
              <w:t xml:space="preserve"> </w:t>
            </w:r>
            <w:r w:rsidRPr="002230CE">
              <w:t>46/48/35</w:t>
            </w:r>
            <w:r w:rsidRPr="002230CE">
              <w:t xml:space="preserve"> </w:t>
            </w:r>
          </w:p>
          <w:p w14:paraId="4829995B" w14:textId="77777777" w:rsidR="003139BB" w:rsidRPr="002230CE" w:rsidRDefault="003139BB" w:rsidP="00BD3E4E">
            <w:pPr>
              <w:spacing w:after="80"/>
              <w:jc w:val="both"/>
            </w:pPr>
            <w:r w:rsidRPr="002230CE">
              <w:t>02-546</w:t>
            </w:r>
            <w:r w:rsidRPr="002230CE">
              <w:t xml:space="preserve"> </w:t>
            </w:r>
            <w:r w:rsidRPr="002230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ED127E" w14:textId="77777777" w:rsidR="003139BB" w:rsidRPr="002230CE" w:rsidRDefault="003139BB" w:rsidP="00BD3E4E">
            <w:pPr>
              <w:spacing w:before="80" w:after="80"/>
              <w:jc w:val="center"/>
            </w:pPr>
            <w:r w:rsidRPr="002230CE">
              <w:t>506.52 zł</w:t>
            </w:r>
          </w:p>
        </w:tc>
      </w:tr>
      <w:bookmarkEnd w:id="0"/>
    </w:tbl>
    <w:p w14:paraId="29C48675" w14:textId="75813E35" w:rsidR="00C236D3" w:rsidRPr="002230CE" w:rsidRDefault="00C236D3" w:rsidP="002230CE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2230CE" w:rsidSect="002230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45C44" w14:textId="77777777" w:rsidR="000D1275" w:rsidRDefault="000D1275">
      <w:r>
        <w:separator/>
      </w:r>
    </w:p>
  </w:endnote>
  <w:endnote w:type="continuationSeparator" w:id="0">
    <w:p w14:paraId="0D81623C" w14:textId="77777777" w:rsidR="000D1275" w:rsidRDefault="000D1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677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3FA6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55993" w14:textId="52CBF4F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973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2329E1" w14:textId="77777777" w:rsidR="009F189D" w:rsidRDefault="009F189D">
    <w:pPr>
      <w:pStyle w:val="Stopka"/>
      <w:tabs>
        <w:tab w:val="clear" w:pos="4536"/>
      </w:tabs>
      <w:jc w:val="center"/>
    </w:pPr>
  </w:p>
  <w:p w14:paraId="6C0A9B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00FC1F" w14:textId="77777777" w:rsidR="000D1275" w:rsidRDefault="000D1275">
      <w:r>
        <w:separator/>
      </w:r>
    </w:p>
  </w:footnote>
  <w:footnote w:type="continuationSeparator" w:id="0">
    <w:p w14:paraId="725F3BDC" w14:textId="77777777" w:rsidR="000D1275" w:rsidRDefault="000D1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20FB5" w14:textId="77777777" w:rsidR="003139BB" w:rsidRDefault="003139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7039F" w14:textId="77777777" w:rsidR="003139BB" w:rsidRDefault="003139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1EC06" w14:textId="77777777" w:rsidR="003139BB" w:rsidRDefault="003139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275"/>
    <w:rsid w:val="00007727"/>
    <w:rsid w:val="00017720"/>
    <w:rsid w:val="00035488"/>
    <w:rsid w:val="000D1275"/>
    <w:rsid w:val="000D7F25"/>
    <w:rsid w:val="000E00E5"/>
    <w:rsid w:val="00173B20"/>
    <w:rsid w:val="001C69FF"/>
    <w:rsid w:val="002230CE"/>
    <w:rsid w:val="0023318D"/>
    <w:rsid w:val="003139BB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11728"/>
  <w15:chartTrackingRefBased/>
  <w15:docId w15:val="{83E16D54-430A-4906-9AAD-370B6A7B3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631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2024-08-09T11:04:00Z</dcterms:created>
  <dcterms:modified xsi:type="dcterms:W3CDTF">2024-08-09T11:12:00Z</dcterms:modified>
</cp:coreProperties>
</file>