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DD5DF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 xml:space="preserve">Załącznik nr </w:t>
      </w:r>
      <w:r w:rsidR="00012286" w:rsidRPr="00DD5DFD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DD5DF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DD5DFD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DD5DFD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DD5DFD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DD5DF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Dział Zamówień Publicznych</w:t>
      </w:r>
      <w:r w:rsidR="008D2AB8" w:rsidRPr="00DD5DFD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Al. Mickiewicza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DD5DFD" w:rsidRDefault="00990818" w:rsidP="008D2AB8">
      <w:pPr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30-059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Kraków</w:t>
      </w:r>
      <w:r w:rsidR="008D2AB8" w:rsidRPr="00DD5DFD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DD5DF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6861C55E" w:rsidR="008D2AB8" w:rsidRPr="005D5661" w:rsidRDefault="008D2AB8" w:rsidP="00CF07B9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bookmarkStart w:id="0" w:name="_Hlk173321580"/>
      <w:r w:rsidR="005D5661" w:rsidRPr="005D5661">
        <w:rPr>
          <w:rFonts w:ascii="Verdana" w:hAnsi="Verdana"/>
          <w:b/>
          <w:sz w:val="18"/>
          <w:szCs w:val="18"/>
        </w:rPr>
        <w:t xml:space="preserve">dostawa używanych serwerów obliczeniowych dla rozbudowy istniejącego klastra obliczeniowego dla </w:t>
      </w:r>
      <w:proofErr w:type="spellStart"/>
      <w:r w:rsidR="005D5661" w:rsidRPr="005D5661">
        <w:rPr>
          <w:rFonts w:ascii="Verdana" w:hAnsi="Verdana"/>
          <w:b/>
          <w:sz w:val="18"/>
          <w:szCs w:val="18"/>
        </w:rPr>
        <w:t>WFiIS</w:t>
      </w:r>
      <w:proofErr w:type="spellEnd"/>
      <w:r w:rsidR="005D5661" w:rsidRPr="005D5661">
        <w:rPr>
          <w:rFonts w:ascii="Verdana" w:hAnsi="Verdana"/>
          <w:b/>
          <w:sz w:val="18"/>
          <w:szCs w:val="18"/>
        </w:rPr>
        <w:t>- DE-dzp.272-389/24</w:t>
      </w:r>
      <w:bookmarkEnd w:id="0"/>
      <w:r w:rsidRPr="00DD5DFD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E649A" w:rsidRPr="00DD5DFD" w14:paraId="3422C5ED" w14:textId="77777777" w:rsidTr="003665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1E848D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FE446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8751D1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EA802F" w14:textId="10D44C3D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4449B7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0CCC5A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C6644A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024A9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AF374DD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D73A79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3EAF4EC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[%]</w:t>
            </w:r>
          </w:p>
          <w:p w14:paraId="37C2C7B8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74AA5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4B7DD45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  <w:p w14:paraId="1CB057BE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E649A" w:rsidRPr="00DD5DFD" w14:paraId="0B05F858" w14:textId="77777777" w:rsidTr="003665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0FEDE4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2600A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F48CD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CC0373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AD297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1CC08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11DB85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1F622B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E649A" w:rsidRPr="00DD5DFD" w14:paraId="5FAC3244" w14:textId="77777777" w:rsidTr="00916FB2">
        <w:trPr>
          <w:trHeight w:val="78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151105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F0D7" w14:textId="0AA23A13" w:rsidR="000E649A" w:rsidRPr="00DD5DFD" w:rsidRDefault="00916FB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Serwer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36A" w14:textId="1CF1A6D1" w:rsidR="00BF02C2" w:rsidRPr="006F1F66" w:rsidRDefault="00BF02C2" w:rsidP="000E649A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Producent:  </w:t>
            </w:r>
            <w:r w:rsidRPr="006F1F66">
              <w:rPr>
                <w:rFonts w:ascii="Verdana" w:hAnsi="Verdana"/>
                <w:sz w:val="18"/>
                <w:szCs w:val="18"/>
              </w:rPr>
              <w:t>…………</w:t>
            </w:r>
            <w:r w:rsidR="006F1F66">
              <w:rPr>
                <w:rFonts w:ascii="Verdana" w:hAnsi="Verdana"/>
                <w:sz w:val="18"/>
                <w:szCs w:val="18"/>
              </w:rPr>
              <w:t>…………..</w:t>
            </w:r>
          </w:p>
          <w:p w14:paraId="7E36440A" w14:textId="0ADA70B4" w:rsidR="000E649A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Model: </w:t>
            </w:r>
            <w:r w:rsidRPr="006F1F66">
              <w:rPr>
                <w:rFonts w:ascii="Verdana" w:hAnsi="Verdana"/>
                <w:sz w:val="18"/>
                <w:szCs w:val="18"/>
              </w:rPr>
              <w:t>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2EF8" w14:textId="215930D2" w:rsidR="000E649A" w:rsidRPr="00DD5DFD" w:rsidRDefault="00916FB2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0E649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2F8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AC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8CFC7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E03FF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5B7C5873" w14:textId="77777777" w:rsidTr="003665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A48A9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9A26F88" w14:textId="77777777" w:rsidR="000E649A" w:rsidRPr="00DD5DFD" w:rsidRDefault="000E649A" w:rsidP="000E649A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79DA33A" w14:textId="77777777" w:rsidR="000E649A" w:rsidRPr="00DD5DFD" w:rsidRDefault="000E649A" w:rsidP="000E649A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B45A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9290BA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6F39B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78D9C98B" w14:textId="77777777" w:rsidTr="003665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5A1722" w14:textId="26AD9501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</w:t>
            </w:r>
            <w:r w:rsidR="006F1F66">
              <w:rPr>
                <w:rFonts w:ascii="Verdana" w:hAnsi="Verdana"/>
                <w:sz w:val="18"/>
                <w:szCs w:val="18"/>
              </w:rPr>
              <w:t>……………………………………</w:t>
            </w:r>
            <w:r w:rsidRPr="00DD5DFD">
              <w:rPr>
                <w:rFonts w:ascii="Verdana" w:hAnsi="Verdana"/>
                <w:sz w:val="18"/>
                <w:szCs w:val="18"/>
              </w:rPr>
              <w:t>……………/</w:t>
            </w:r>
          </w:p>
          <w:p w14:paraId="373647A6" w14:textId="1B39824F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</w:t>
            </w:r>
            <w:r w:rsidR="006F1F66">
              <w:rPr>
                <w:rFonts w:ascii="Verdana" w:hAnsi="Verdana"/>
                <w:sz w:val="18"/>
                <w:szCs w:val="18"/>
              </w:rPr>
              <w:t>…………………………………..</w:t>
            </w:r>
            <w:r w:rsidRPr="00DD5DFD">
              <w:rPr>
                <w:rFonts w:ascii="Verdana" w:hAnsi="Verdana"/>
                <w:sz w:val="18"/>
                <w:szCs w:val="18"/>
              </w:rPr>
              <w:t>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6C0B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A8B96F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DED68D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8C55425" w14:textId="0813B37D" w:rsidR="00071CD5" w:rsidRPr="00071CD5" w:rsidRDefault="00071CD5" w:rsidP="00071CD5">
      <w:pPr>
        <w:pStyle w:val="Tekstpodstawowy"/>
        <w:numPr>
          <w:ilvl w:val="0"/>
          <w:numId w:val="8"/>
        </w:numPr>
      </w:pPr>
      <w:r w:rsidRPr="00071CD5">
        <w:rPr>
          <w:bCs/>
        </w:rPr>
        <w:t>Procesor 1 producent, model : .....................</w:t>
      </w:r>
    </w:p>
    <w:p w14:paraId="7539FDF5" w14:textId="77777777" w:rsidR="00071CD5" w:rsidRPr="00071CD5" w:rsidRDefault="00071CD5" w:rsidP="00071CD5">
      <w:pPr>
        <w:pStyle w:val="Tekstpodstawowy"/>
      </w:pPr>
      <w:r w:rsidRPr="00071CD5">
        <w:rPr>
          <w:bCs/>
        </w:rPr>
        <w:t>liczb</w:t>
      </w:r>
      <w:r>
        <w:rPr>
          <w:bCs/>
        </w:rPr>
        <w:t>a</w:t>
      </w:r>
      <w:r w:rsidRPr="00071CD5">
        <w:rPr>
          <w:bCs/>
        </w:rPr>
        <w:t xml:space="preserve"> rdzeni procesora .....................</w:t>
      </w:r>
    </w:p>
    <w:p w14:paraId="4CD09D22" w14:textId="77777777" w:rsidR="00071CD5" w:rsidRPr="00071CD5" w:rsidRDefault="00071CD5" w:rsidP="00071CD5">
      <w:pPr>
        <w:pStyle w:val="Tekstpodstawowy"/>
      </w:pPr>
      <w:r w:rsidRPr="00071CD5">
        <w:rPr>
          <w:bCs/>
        </w:rPr>
        <w:t>nominalna częstotliwość taktowania zegara w GHz ...................</w:t>
      </w:r>
      <w:r w:rsidRPr="00071CD5">
        <w:t> </w:t>
      </w:r>
    </w:p>
    <w:p w14:paraId="133341B7" w14:textId="2AEF5E29" w:rsidR="00071CD5" w:rsidRPr="00071CD5" w:rsidRDefault="00071CD5" w:rsidP="00071CD5">
      <w:pPr>
        <w:pStyle w:val="Tekstpodstawowy"/>
      </w:pPr>
      <w:r w:rsidRPr="00071CD5">
        <w:t> </w:t>
      </w:r>
      <w:r w:rsidRPr="00071CD5">
        <w:rPr>
          <w:bCs/>
        </w:rPr>
        <w:t>Procesor 2 producent, model: .....................</w:t>
      </w:r>
    </w:p>
    <w:p w14:paraId="306CC041" w14:textId="77777777" w:rsidR="00071CD5" w:rsidRPr="00071CD5" w:rsidRDefault="00071CD5" w:rsidP="00071CD5">
      <w:pPr>
        <w:pStyle w:val="Tekstpodstawowy"/>
      </w:pPr>
      <w:r w:rsidRPr="00071CD5">
        <w:rPr>
          <w:bCs/>
        </w:rPr>
        <w:t>liczb</w:t>
      </w:r>
      <w:r>
        <w:rPr>
          <w:bCs/>
        </w:rPr>
        <w:t>a</w:t>
      </w:r>
      <w:r w:rsidRPr="00071CD5">
        <w:rPr>
          <w:bCs/>
        </w:rPr>
        <w:t xml:space="preserve"> rdzeni procesora .....................</w:t>
      </w:r>
    </w:p>
    <w:p w14:paraId="57184EFC" w14:textId="77777777" w:rsidR="00071CD5" w:rsidRPr="00071CD5" w:rsidRDefault="00071CD5" w:rsidP="00071CD5">
      <w:pPr>
        <w:pStyle w:val="Tekstpodstawowy"/>
      </w:pPr>
      <w:r w:rsidRPr="00071CD5">
        <w:rPr>
          <w:bCs/>
        </w:rPr>
        <w:t>nominalna częstotliwość taktowania zegara w GHz ...................</w:t>
      </w:r>
    </w:p>
    <w:p w14:paraId="5A9AFD6D" w14:textId="77777777" w:rsidR="00071CD5" w:rsidRPr="00071CD5" w:rsidRDefault="00071CD5" w:rsidP="00071CD5">
      <w:pPr>
        <w:pStyle w:val="Tekstpodstawowy"/>
      </w:pPr>
      <w:r w:rsidRPr="00071CD5">
        <w:t> </w:t>
      </w:r>
    </w:p>
    <w:p w14:paraId="06F91D50" w14:textId="77777777" w:rsidR="00071CD5" w:rsidRPr="00071CD5" w:rsidRDefault="00071CD5" w:rsidP="00071CD5">
      <w:pPr>
        <w:pStyle w:val="Tekstpodstawowy"/>
      </w:pPr>
      <w:r w:rsidRPr="00071CD5">
        <w:rPr>
          <w:bCs/>
        </w:rPr>
        <w:lastRenderedPageBreak/>
        <w:t>Procesor 3 producent, model: .....................</w:t>
      </w:r>
    </w:p>
    <w:p w14:paraId="1DE629F5" w14:textId="77777777" w:rsidR="00071CD5" w:rsidRPr="00071CD5" w:rsidRDefault="00071CD5" w:rsidP="00071CD5">
      <w:pPr>
        <w:pStyle w:val="Tekstpodstawowy"/>
      </w:pPr>
      <w:r w:rsidRPr="00071CD5">
        <w:rPr>
          <w:bCs/>
        </w:rPr>
        <w:t>liczb</w:t>
      </w:r>
      <w:r>
        <w:rPr>
          <w:bCs/>
        </w:rPr>
        <w:t>a</w:t>
      </w:r>
      <w:r w:rsidRPr="00071CD5">
        <w:rPr>
          <w:bCs/>
        </w:rPr>
        <w:t xml:space="preserve"> rdzeni procesora .....................</w:t>
      </w:r>
    </w:p>
    <w:p w14:paraId="21E44FB5" w14:textId="77777777" w:rsidR="00071CD5" w:rsidRPr="00071CD5" w:rsidRDefault="00071CD5" w:rsidP="00071CD5">
      <w:pPr>
        <w:pStyle w:val="Tekstpodstawowy"/>
      </w:pPr>
      <w:r w:rsidRPr="00071CD5">
        <w:rPr>
          <w:bCs/>
        </w:rPr>
        <w:t>nominalna częstotliwość taktowania zegara w GHz ...................</w:t>
      </w:r>
    </w:p>
    <w:p w14:paraId="7F5D011E" w14:textId="3BFC099C" w:rsidR="00071CD5" w:rsidRPr="00071CD5" w:rsidRDefault="00071CD5" w:rsidP="00071CD5">
      <w:pPr>
        <w:pStyle w:val="Tekstpodstawowy"/>
      </w:pPr>
      <w:r w:rsidRPr="00071CD5">
        <w:t> </w:t>
      </w:r>
      <w:r w:rsidRPr="00071CD5">
        <w:rPr>
          <w:bCs/>
        </w:rPr>
        <w:t>Procesor 4 producent, model: .....................</w:t>
      </w:r>
    </w:p>
    <w:p w14:paraId="2E00D19D" w14:textId="77777777" w:rsidR="00071CD5" w:rsidRPr="00071CD5" w:rsidRDefault="00071CD5" w:rsidP="00071CD5">
      <w:pPr>
        <w:pStyle w:val="Tekstpodstawowy"/>
      </w:pPr>
      <w:r w:rsidRPr="00071CD5">
        <w:rPr>
          <w:bCs/>
        </w:rPr>
        <w:t>liczb</w:t>
      </w:r>
      <w:r>
        <w:rPr>
          <w:bCs/>
        </w:rPr>
        <w:t>a</w:t>
      </w:r>
      <w:r w:rsidRPr="00071CD5">
        <w:rPr>
          <w:bCs/>
        </w:rPr>
        <w:t xml:space="preserve"> rdzeni procesora .....................</w:t>
      </w:r>
    </w:p>
    <w:p w14:paraId="7076354C" w14:textId="77777777" w:rsidR="00071CD5" w:rsidRPr="00071CD5" w:rsidRDefault="00071CD5" w:rsidP="00071CD5">
      <w:pPr>
        <w:pStyle w:val="Tekstpodstawowy"/>
      </w:pPr>
      <w:r w:rsidRPr="00071CD5">
        <w:rPr>
          <w:bCs/>
        </w:rPr>
        <w:t>nominalna częstotliwość taktowania zegara w GHz ...................</w:t>
      </w:r>
    </w:p>
    <w:p w14:paraId="48279FAE" w14:textId="735F32D7" w:rsidR="00F54CA3" w:rsidRDefault="00F54CA3" w:rsidP="00071CD5">
      <w:pPr>
        <w:numPr>
          <w:ilvl w:val="0"/>
          <w:numId w:val="8"/>
        </w:numPr>
      </w:pPr>
      <w:r>
        <w:rPr>
          <w:rStyle w:val="Pogrubienie"/>
        </w:rPr>
        <w:t>Pamięci RAM</w:t>
      </w:r>
      <w:r w:rsidR="00071CD5" w:rsidRPr="00071CD5">
        <w:rPr>
          <w:b/>
          <w:bCs/>
        </w:rPr>
        <w:t xml:space="preserve"> producent, model</w:t>
      </w:r>
      <w:r>
        <w:rPr>
          <w:rStyle w:val="Pogrubienie"/>
        </w:rPr>
        <w:t>:</w:t>
      </w:r>
      <w:r w:rsidRPr="006F1F66">
        <w:rPr>
          <w:rStyle w:val="Pogrubienie"/>
          <w:b w:val="0"/>
          <w:bCs w:val="0"/>
        </w:rPr>
        <w:t>..................................</w:t>
      </w:r>
      <w:r w:rsidR="006F1F66">
        <w:rPr>
          <w:rStyle w:val="Pogrubienie"/>
          <w:b w:val="0"/>
          <w:bCs w:val="0"/>
        </w:rPr>
        <w:t>................................</w:t>
      </w:r>
    </w:p>
    <w:p w14:paraId="2A85FB77" w14:textId="6871DE04" w:rsidR="006F1F66" w:rsidRDefault="00F54CA3" w:rsidP="00071CD5">
      <w:pPr>
        <w:numPr>
          <w:ilvl w:val="0"/>
          <w:numId w:val="8"/>
        </w:numPr>
        <w:rPr>
          <w:rStyle w:val="Pogrubienie"/>
          <w:b w:val="0"/>
          <w:bCs w:val="0"/>
        </w:rPr>
      </w:pPr>
      <w:r>
        <w:rPr>
          <w:rStyle w:val="Pogrubienie"/>
        </w:rPr>
        <w:t>Dyski twarde</w:t>
      </w:r>
      <w:r w:rsidR="00071CD5">
        <w:rPr>
          <w:rStyle w:val="Pogrubienie"/>
        </w:rPr>
        <w:t xml:space="preserve"> </w:t>
      </w:r>
      <w:r w:rsidR="00071CD5" w:rsidRPr="00071CD5">
        <w:rPr>
          <w:b/>
          <w:bCs/>
        </w:rPr>
        <w:t>producent, model</w:t>
      </w:r>
      <w:r>
        <w:rPr>
          <w:rStyle w:val="Pogrubienie"/>
        </w:rPr>
        <w:t>:</w:t>
      </w:r>
      <w:r w:rsidRPr="006F1F66">
        <w:rPr>
          <w:rStyle w:val="Pogrubienie"/>
          <w:b w:val="0"/>
          <w:bCs w:val="0"/>
        </w:rPr>
        <w:t>...................................</w:t>
      </w:r>
      <w:r w:rsidR="006F1F66" w:rsidRPr="006F1F66">
        <w:rPr>
          <w:rStyle w:val="Pogrubienie"/>
          <w:b w:val="0"/>
          <w:bCs w:val="0"/>
        </w:rPr>
        <w:t>.................................</w:t>
      </w:r>
    </w:p>
    <w:p w14:paraId="464D4680" w14:textId="5AEBD48D" w:rsidR="00F54CA3" w:rsidRDefault="006F1F66" w:rsidP="00071CD5">
      <w:pPr>
        <w:numPr>
          <w:ilvl w:val="0"/>
          <w:numId w:val="8"/>
        </w:numPr>
      </w:pPr>
      <w:r>
        <w:rPr>
          <w:rStyle w:val="Pogrubienie"/>
        </w:rPr>
        <w:t>K</w:t>
      </w:r>
      <w:r w:rsidR="00F54CA3">
        <w:rPr>
          <w:rStyle w:val="Pogrubienie"/>
        </w:rPr>
        <w:t>arty sieciowe</w:t>
      </w:r>
      <w:r w:rsidR="00071CD5">
        <w:rPr>
          <w:rStyle w:val="Pogrubienie"/>
        </w:rPr>
        <w:t xml:space="preserve"> </w:t>
      </w:r>
      <w:r w:rsidR="00071CD5" w:rsidRPr="00071CD5">
        <w:rPr>
          <w:b/>
          <w:bCs/>
        </w:rPr>
        <w:t>producent, model</w:t>
      </w:r>
      <w:r>
        <w:rPr>
          <w:rStyle w:val="Pogrubienie"/>
        </w:rPr>
        <w:t>:</w:t>
      </w:r>
      <w:r w:rsidR="00F54CA3" w:rsidRPr="006F1F66">
        <w:rPr>
          <w:rStyle w:val="Pogrubienie"/>
          <w:b w:val="0"/>
          <w:bCs w:val="0"/>
        </w:rPr>
        <w:t>.............................</w:t>
      </w:r>
      <w:r w:rsidRPr="006F1F66">
        <w:rPr>
          <w:rStyle w:val="Pogrubienie"/>
          <w:b w:val="0"/>
          <w:bCs w:val="0"/>
        </w:rPr>
        <w:t>..............................</w:t>
      </w:r>
      <w:r w:rsidR="00F54CA3" w:rsidRPr="006F1F66">
        <w:rPr>
          <w:rStyle w:val="Pogrubienie"/>
          <w:b w:val="0"/>
          <w:bCs w:val="0"/>
        </w:rPr>
        <w:t>......</w:t>
      </w:r>
    </w:p>
    <w:p w14:paraId="0FE76E04" w14:textId="77777777" w:rsidR="00F54CA3" w:rsidRPr="00DD5DFD" w:rsidRDefault="00F54CA3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0F725CD0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DD5DF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916FB2">
        <w:rPr>
          <w:rFonts w:ascii="Verdana" w:hAnsi="Verdana"/>
          <w:b/>
          <w:bCs/>
          <w:i/>
          <w:iCs/>
          <w:sz w:val="18"/>
          <w:szCs w:val="18"/>
        </w:rPr>
        <w:t>serwery</w:t>
      </w:r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DD5DFD">
        <w:rPr>
          <w:rFonts w:ascii="Verdana" w:hAnsi="Verdana"/>
          <w:i/>
          <w:iCs/>
          <w:sz w:val="18"/>
          <w:szCs w:val="18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54C0E189" w14:textId="77777777" w:rsidR="008D2AB8" w:rsidRPr="00DD5DF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314A1264" w:rsidR="008D2AB8" w:rsidRPr="00071CD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71CD5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071CD5">
        <w:rPr>
          <w:rFonts w:ascii="Verdana" w:hAnsi="Verdana"/>
          <w:b/>
          <w:bCs/>
          <w:sz w:val="18"/>
          <w:szCs w:val="18"/>
        </w:rPr>
        <w:t xml:space="preserve">do </w:t>
      </w:r>
      <w:r w:rsidR="00916FB2" w:rsidRPr="00071CD5">
        <w:rPr>
          <w:rFonts w:ascii="Verdana" w:hAnsi="Verdana"/>
          <w:b/>
          <w:bCs/>
          <w:sz w:val="18"/>
          <w:szCs w:val="18"/>
        </w:rPr>
        <w:t>……………..</w:t>
      </w:r>
      <w:r w:rsidR="009218B9" w:rsidRPr="00071CD5">
        <w:rPr>
          <w:rFonts w:ascii="Verdana" w:hAnsi="Verdana"/>
          <w:b/>
          <w:bCs/>
          <w:sz w:val="18"/>
          <w:szCs w:val="18"/>
        </w:rPr>
        <w:t xml:space="preserve"> dni od daty </w:t>
      </w:r>
      <w:r w:rsidR="00DD5DFD" w:rsidRPr="00071CD5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 w:rsidRPr="00071CD5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="00DD5DFD" w:rsidRPr="00071CD5">
        <w:rPr>
          <w:rFonts w:ascii="Verdana" w:hAnsi="Verdana"/>
          <w:sz w:val="18"/>
          <w:szCs w:val="18"/>
        </w:rPr>
        <w:t xml:space="preserve"> </w:t>
      </w:r>
      <w:r w:rsidRPr="002B6496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7D4F6910" w14:textId="77777777" w:rsidR="00071CD5" w:rsidRDefault="00071CD5" w:rsidP="00275DE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82C0F71" w14:textId="77777777" w:rsidR="00275DEA" w:rsidRPr="00071CD5" w:rsidRDefault="00275DEA" w:rsidP="00275DE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71CD5">
        <w:rPr>
          <w:rFonts w:ascii="Verdana" w:hAnsi="Verdana"/>
          <w:b/>
          <w:sz w:val="18"/>
          <w:szCs w:val="18"/>
        </w:rPr>
        <w:t>Okres udzielonej gwarancji wynosi:</w:t>
      </w:r>
      <w:r w:rsidRPr="00071CD5">
        <w:rPr>
          <w:rFonts w:ascii="Verdana" w:hAnsi="Verdana"/>
          <w:sz w:val="18"/>
          <w:szCs w:val="18"/>
        </w:rPr>
        <w:t xml:space="preserve"> </w:t>
      </w:r>
      <w:r w:rsidRPr="00071CD5">
        <w:rPr>
          <w:rFonts w:ascii="Verdana" w:hAnsi="Verdana"/>
          <w:b/>
          <w:bCs/>
          <w:sz w:val="18"/>
          <w:szCs w:val="18"/>
        </w:rPr>
        <w:t>…………… miesięcy</w:t>
      </w:r>
      <w:r w:rsidRPr="00071CD5">
        <w:rPr>
          <w:rFonts w:ascii="Verdana" w:hAnsi="Verdana"/>
          <w:sz w:val="18"/>
          <w:szCs w:val="18"/>
        </w:rPr>
        <w:t xml:space="preserve"> </w:t>
      </w:r>
      <w:r w:rsidRPr="002B6496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7F0DA31A" w14:textId="5633B365" w:rsidR="006D12CD" w:rsidRPr="00DE69A5" w:rsidRDefault="00275DEA" w:rsidP="00DE69A5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  <w:r w:rsidRPr="00071CD5">
        <w:rPr>
          <w:rFonts w:ascii="Verdana" w:hAnsi="Verdana"/>
          <w:bCs/>
          <w:i/>
          <w:sz w:val="18"/>
          <w:szCs w:val="18"/>
        </w:rPr>
        <w:t>*W przypadku nie podania okresu gwarancji, Zamawiający przyjmie minimalny okres gwarancji.</w:t>
      </w:r>
    </w:p>
    <w:p w14:paraId="6ACD6E5A" w14:textId="77777777" w:rsidR="00071CD5" w:rsidRDefault="00071CD5" w:rsidP="00071CD5">
      <w:pPr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14:paraId="50F95259" w14:textId="77777777" w:rsidR="008D2AB8" w:rsidRPr="00DD5DF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5DFD">
        <w:rPr>
          <w:rFonts w:ascii="Verdana" w:hAnsi="Verdana"/>
          <w:sz w:val="18"/>
          <w:szCs w:val="18"/>
        </w:rPr>
        <w:t>6 marca 2018 r</w:t>
      </w:r>
      <w:r w:rsidRPr="00DD5DFD">
        <w:rPr>
          <w:rFonts w:ascii="Verdana" w:hAnsi="Verdana"/>
          <w:sz w:val="18"/>
          <w:szCs w:val="18"/>
        </w:rPr>
        <w:t>.</w:t>
      </w:r>
      <w:r w:rsidR="00A0022B" w:rsidRPr="00DD5DFD">
        <w:rPr>
          <w:rFonts w:ascii="Verdana" w:hAnsi="Verdana"/>
          <w:sz w:val="18"/>
          <w:szCs w:val="18"/>
        </w:rPr>
        <w:t xml:space="preserve"> Prawo przedsiębiorców, </w:t>
      </w:r>
      <w:r w:rsidRPr="00DD5DFD">
        <w:rPr>
          <w:rFonts w:ascii="Verdana" w:hAnsi="Verdana"/>
          <w:sz w:val="18"/>
          <w:szCs w:val="18"/>
        </w:rPr>
        <w:t>należymy do małych lub średnich przedsiębiorców:</w:t>
      </w:r>
      <w:r w:rsidRPr="00DD5DFD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DD5DF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Termin płatności: </w:t>
      </w:r>
      <w:r w:rsidR="00C900FD" w:rsidRPr="00DD5DF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DD5DFD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DD5DFD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DD5DFD">
        <w:rPr>
          <w:rFonts w:ascii="Verdana" w:hAnsi="Verdana"/>
          <w:sz w:val="18"/>
          <w:szCs w:val="18"/>
        </w:rPr>
        <w:br w:type="page"/>
      </w:r>
      <w:r w:rsidR="00FE545C" w:rsidRPr="00DD5DF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D5DF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09391A5D" w:rsidR="00F90C57" w:rsidRPr="00DD5DFD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D5DF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 xml:space="preserve">. zm.)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DD5DF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F002E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serwer </w:t>
      </w:r>
      <w:r w:rsidRPr="00DD5DF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F002E9">
        <w:rPr>
          <w:rFonts w:ascii="Verdana" w:hAnsi="Verdana"/>
          <w:color w:val="000000"/>
          <w:sz w:val="18"/>
          <w:szCs w:val="18"/>
          <w:lang w:eastAsia="ar-SA"/>
        </w:rPr>
        <w:t xml:space="preserve">na </w:t>
      </w:r>
      <w:r w:rsidR="00F002E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DD5DF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D5DFD">
        <w:rPr>
          <w:rFonts w:ascii="Verdana" w:hAnsi="Verdana"/>
          <w:bCs/>
          <w:i/>
          <w:iCs/>
          <w:sz w:val="18"/>
          <w:szCs w:val="18"/>
        </w:rPr>
        <w:t>stawą</w:t>
      </w:r>
      <w:r w:rsidRPr="00DD5DF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D5DF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DD5DFD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DD5DFD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Nazwa podwykonawcy</w:t>
            </w:r>
            <w:r w:rsidRPr="00DD5DF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DD5DFD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DD5DFD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DD5DFD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DD5DFD">
        <w:rPr>
          <w:rFonts w:ascii="Verdana" w:hAnsi="Verdana" w:cs="Times New Roman"/>
          <w:sz w:val="18"/>
          <w:szCs w:val="18"/>
        </w:rPr>
        <w:tab/>
        <w:t>Imię i Nazwisko</w:t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DD5DFD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5DFD">
        <w:rPr>
          <w:rFonts w:ascii="Verdana" w:hAnsi="Verdana"/>
          <w:sz w:val="18"/>
          <w:szCs w:val="18"/>
        </w:rPr>
        <w:t>ych</w:t>
      </w:r>
      <w:proofErr w:type="spellEnd"/>
      <w:r w:rsidRPr="00DD5DFD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DD5DFD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8E44DD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ab/>
      </w:r>
    </w:p>
    <w:sectPr w:rsidR="00DE20B4" w:rsidRPr="008E4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6526F9" w14:textId="77777777" w:rsidR="00954593" w:rsidRDefault="00954593">
      <w:r>
        <w:separator/>
      </w:r>
    </w:p>
  </w:endnote>
  <w:endnote w:type="continuationSeparator" w:id="0">
    <w:p w14:paraId="74B0682E" w14:textId="77777777" w:rsidR="00954593" w:rsidRDefault="0095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DE540" w14:textId="77777777" w:rsidR="00954593" w:rsidRDefault="00954593">
      <w:r>
        <w:separator/>
      </w:r>
    </w:p>
  </w:footnote>
  <w:footnote w:type="continuationSeparator" w:id="0">
    <w:p w14:paraId="07559857" w14:textId="77777777" w:rsidR="00954593" w:rsidRDefault="00954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72A1E"/>
    <w:multiLevelType w:val="hybridMultilevel"/>
    <w:tmpl w:val="FA8EA8DC"/>
    <w:lvl w:ilvl="0" w:tplc="87C4EE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210D4"/>
    <w:multiLevelType w:val="hybridMultilevel"/>
    <w:tmpl w:val="6FD81C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94832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3823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9213171">
    <w:abstractNumId w:val="1"/>
  </w:num>
  <w:num w:numId="4" w16cid:durableId="1544635086">
    <w:abstractNumId w:val="5"/>
  </w:num>
  <w:num w:numId="5" w16cid:durableId="11013403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7558263">
    <w:abstractNumId w:val="4"/>
  </w:num>
  <w:num w:numId="7" w16cid:durableId="2060587010">
    <w:abstractNumId w:val="3"/>
  </w:num>
  <w:num w:numId="8" w16cid:durableId="997877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254F7"/>
    <w:rsid w:val="00031AAF"/>
    <w:rsid w:val="000704FC"/>
    <w:rsid w:val="00071CCC"/>
    <w:rsid w:val="00071CD5"/>
    <w:rsid w:val="000B731D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D4612"/>
    <w:rsid w:val="00200E10"/>
    <w:rsid w:val="00207E98"/>
    <w:rsid w:val="00241B75"/>
    <w:rsid w:val="00262E3D"/>
    <w:rsid w:val="002723B0"/>
    <w:rsid w:val="00275DEA"/>
    <w:rsid w:val="002B6496"/>
    <w:rsid w:val="002C7E04"/>
    <w:rsid w:val="00315A4A"/>
    <w:rsid w:val="004169C1"/>
    <w:rsid w:val="00466140"/>
    <w:rsid w:val="004B7300"/>
    <w:rsid w:val="004C6753"/>
    <w:rsid w:val="004D3727"/>
    <w:rsid w:val="00515F3E"/>
    <w:rsid w:val="00595C87"/>
    <w:rsid w:val="005A5566"/>
    <w:rsid w:val="005D2C65"/>
    <w:rsid w:val="005D5661"/>
    <w:rsid w:val="005E6D94"/>
    <w:rsid w:val="0063384F"/>
    <w:rsid w:val="00643C6F"/>
    <w:rsid w:val="00646202"/>
    <w:rsid w:val="0065290F"/>
    <w:rsid w:val="006815F6"/>
    <w:rsid w:val="006D12CD"/>
    <w:rsid w:val="006F1F66"/>
    <w:rsid w:val="006F4B6A"/>
    <w:rsid w:val="007748F0"/>
    <w:rsid w:val="007A4321"/>
    <w:rsid w:val="00833933"/>
    <w:rsid w:val="008432E7"/>
    <w:rsid w:val="008507D3"/>
    <w:rsid w:val="00853083"/>
    <w:rsid w:val="00872EEA"/>
    <w:rsid w:val="008B2EC4"/>
    <w:rsid w:val="008B2F0C"/>
    <w:rsid w:val="008B4928"/>
    <w:rsid w:val="008D2AB8"/>
    <w:rsid w:val="008E44DD"/>
    <w:rsid w:val="008F1C66"/>
    <w:rsid w:val="00904979"/>
    <w:rsid w:val="00916FB2"/>
    <w:rsid w:val="009218B9"/>
    <w:rsid w:val="00954593"/>
    <w:rsid w:val="00960E2B"/>
    <w:rsid w:val="00970FE4"/>
    <w:rsid w:val="009778A7"/>
    <w:rsid w:val="00990818"/>
    <w:rsid w:val="009E433E"/>
    <w:rsid w:val="00A0022B"/>
    <w:rsid w:val="00A00FCF"/>
    <w:rsid w:val="00A2117D"/>
    <w:rsid w:val="00A346FE"/>
    <w:rsid w:val="00A47B4D"/>
    <w:rsid w:val="00A615B4"/>
    <w:rsid w:val="00A83018"/>
    <w:rsid w:val="00AA44B2"/>
    <w:rsid w:val="00AC02E0"/>
    <w:rsid w:val="00B0428E"/>
    <w:rsid w:val="00B774DC"/>
    <w:rsid w:val="00BC0CB0"/>
    <w:rsid w:val="00BF02C2"/>
    <w:rsid w:val="00C0057D"/>
    <w:rsid w:val="00C310B1"/>
    <w:rsid w:val="00C737DF"/>
    <w:rsid w:val="00C900FD"/>
    <w:rsid w:val="00C969A6"/>
    <w:rsid w:val="00CA7D36"/>
    <w:rsid w:val="00CF07B9"/>
    <w:rsid w:val="00D24208"/>
    <w:rsid w:val="00D245AA"/>
    <w:rsid w:val="00D370C0"/>
    <w:rsid w:val="00D60C38"/>
    <w:rsid w:val="00D66893"/>
    <w:rsid w:val="00D90ACB"/>
    <w:rsid w:val="00DC1500"/>
    <w:rsid w:val="00DD5DFD"/>
    <w:rsid w:val="00DE20B4"/>
    <w:rsid w:val="00DE69A5"/>
    <w:rsid w:val="00E37FE1"/>
    <w:rsid w:val="00E41A4D"/>
    <w:rsid w:val="00E44371"/>
    <w:rsid w:val="00E949B0"/>
    <w:rsid w:val="00EB1ECB"/>
    <w:rsid w:val="00EC0BEA"/>
    <w:rsid w:val="00EF5FA6"/>
    <w:rsid w:val="00F002E9"/>
    <w:rsid w:val="00F00591"/>
    <w:rsid w:val="00F51688"/>
    <w:rsid w:val="00F53146"/>
    <w:rsid w:val="00F54CA3"/>
    <w:rsid w:val="00F7725C"/>
    <w:rsid w:val="00F90C57"/>
    <w:rsid w:val="00F91018"/>
    <w:rsid w:val="00F916B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docId w15:val="{C5801547-C6A2-4C36-BB77-ECD14001C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F54CA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71CD5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1C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C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CD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C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C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6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1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9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19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50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1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06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03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76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25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07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1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3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6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3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99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2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8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17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06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84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18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71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60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5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13EBE-A2F5-4159-9251-6C3470F74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823</Words>
  <Characters>6461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Breguła</cp:lastModifiedBy>
  <cp:revision>4</cp:revision>
  <cp:lastPrinted>2024-06-28T06:07:00Z</cp:lastPrinted>
  <dcterms:created xsi:type="dcterms:W3CDTF">2024-08-08T11:26:00Z</dcterms:created>
  <dcterms:modified xsi:type="dcterms:W3CDTF">2024-08-09T06:19:00Z</dcterms:modified>
</cp:coreProperties>
</file>