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BF1359" w14:textId="24555028" w:rsidR="00FB7F50" w:rsidRPr="002245BE" w:rsidRDefault="003073F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073F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073FB">
        <w:rPr>
          <w:sz w:val="22"/>
          <w:szCs w:val="22"/>
        </w:rPr>
        <w:t>2024-0</w:t>
      </w:r>
      <w:r w:rsidR="004B4226">
        <w:rPr>
          <w:sz w:val="22"/>
          <w:szCs w:val="22"/>
        </w:rPr>
        <w:t>8</w:t>
      </w:r>
      <w:r w:rsidRPr="003073FB">
        <w:rPr>
          <w:sz w:val="22"/>
          <w:szCs w:val="22"/>
        </w:rPr>
        <w:t>-0</w:t>
      </w:r>
      <w:r w:rsidR="004B4226">
        <w:rPr>
          <w:sz w:val="22"/>
          <w:szCs w:val="22"/>
        </w:rPr>
        <w:t>9</w:t>
      </w:r>
      <w:bookmarkStart w:id="1" w:name="_GoBack"/>
      <w:bookmarkEnd w:id="1"/>
    </w:p>
    <w:p w14:paraId="21674644" w14:textId="77777777" w:rsidR="003073FB" w:rsidRPr="003073FB" w:rsidRDefault="003073FB" w:rsidP="00FB7F50">
      <w:pPr>
        <w:spacing w:after="40"/>
        <w:rPr>
          <w:b/>
          <w:bCs/>
          <w:sz w:val="22"/>
          <w:szCs w:val="22"/>
        </w:rPr>
      </w:pPr>
      <w:r w:rsidRPr="003073FB">
        <w:rPr>
          <w:b/>
          <w:bCs/>
          <w:sz w:val="22"/>
          <w:szCs w:val="22"/>
        </w:rPr>
        <w:t>Akademia Górniczo - Hutnicza</w:t>
      </w:r>
    </w:p>
    <w:p w14:paraId="11FF6EBB" w14:textId="77777777" w:rsidR="003073FB" w:rsidRPr="003073FB" w:rsidRDefault="003073FB" w:rsidP="00FB7F50">
      <w:pPr>
        <w:spacing w:after="40"/>
        <w:rPr>
          <w:b/>
          <w:bCs/>
          <w:sz w:val="22"/>
          <w:szCs w:val="22"/>
        </w:rPr>
      </w:pPr>
      <w:r w:rsidRPr="003073FB">
        <w:rPr>
          <w:b/>
          <w:bCs/>
          <w:sz w:val="22"/>
          <w:szCs w:val="22"/>
        </w:rPr>
        <w:t>im. Stanisława Staszica w Krakowie</w:t>
      </w:r>
    </w:p>
    <w:p w14:paraId="0F47AF1D" w14:textId="77777777" w:rsidR="00FB7F50" w:rsidRPr="002245BE" w:rsidRDefault="003073FB" w:rsidP="00FB7F50">
      <w:pPr>
        <w:spacing w:after="40"/>
        <w:rPr>
          <w:b/>
          <w:bCs/>
          <w:sz w:val="22"/>
          <w:szCs w:val="22"/>
        </w:rPr>
      </w:pPr>
      <w:r w:rsidRPr="003073FB">
        <w:rPr>
          <w:b/>
          <w:bCs/>
          <w:sz w:val="22"/>
          <w:szCs w:val="22"/>
        </w:rPr>
        <w:t>Dział Zamówień Publicznych</w:t>
      </w:r>
    </w:p>
    <w:p w14:paraId="4C15A155" w14:textId="77777777" w:rsidR="00FB7F50" w:rsidRPr="002245BE" w:rsidRDefault="003073FB" w:rsidP="00FB7F50">
      <w:pPr>
        <w:rPr>
          <w:sz w:val="22"/>
          <w:szCs w:val="22"/>
        </w:rPr>
      </w:pPr>
      <w:r w:rsidRPr="003073F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073FB">
        <w:rPr>
          <w:sz w:val="22"/>
          <w:szCs w:val="22"/>
        </w:rPr>
        <w:t>30</w:t>
      </w:r>
    </w:p>
    <w:p w14:paraId="74DB23C0" w14:textId="77777777" w:rsidR="00FB7F50" w:rsidRPr="002245BE" w:rsidRDefault="003073FB" w:rsidP="00FB7F50">
      <w:pPr>
        <w:rPr>
          <w:sz w:val="22"/>
          <w:szCs w:val="22"/>
        </w:rPr>
      </w:pPr>
      <w:r w:rsidRPr="003073F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073FB">
        <w:rPr>
          <w:sz w:val="22"/>
          <w:szCs w:val="22"/>
        </w:rPr>
        <w:t>Kraków</w:t>
      </w:r>
    </w:p>
    <w:p w14:paraId="15F76FD8" w14:textId="77777777" w:rsidR="008642B3" w:rsidRDefault="00A17CDB" w:rsidP="00510E63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508A64F2" w14:textId="14982E0B" w:rsidR="008642B3" w:rsidRDefault="008642B3" w:rsidP="00510E63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2D2B0715" w14:textId="67CADA82" w:rsidR="00510E63" w:rsidRDefault="00510E63" w:rsidP="00510E63">
      <w:pPr>
        <w:jc w:val="center"/>
        <w:rPr>
          <w:b/>
          <w:sz w:val="28"/>
        </w:rPr>
      </w:pPr>
      <w:r>
        <w:rPr>
          <w:b/>
          <w:sz w:val="28"/>
        </w:rPr>
        <w:t>po ponownej ocenie ofert</w:t>
      </w:r>
    </w:p>
    <w:p w14:paraId="6C2D89E9" w14:textId="77777777" w:rsidR="00510E63" w:rsidRDefault="00510E63" w:rsidP="00510E63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3073FB" w:rsidRPr="00607F9B" w14:paraId="13344454" w14:textId="77777777" w:rsidTr="00BC53C6">
        <w:trPr>
          <w:trHeight w:val="638"/>
        </w:trPr>
        <w:tc>
          <w:tcPr>
            <w:tcW w:w="959" w:type="dxa"/>
            <w:shd w:val="clear" w:color="auto" w:fill="auto"/>
          </w:tcPr>
          <w:p w14:paraId="684F6995" w14:textId="77777777" w:rsidR="003073FB" w:rsidRPr="00607F9B" w:rsidRDefault="003073FB" w:rsidP="00BC53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99278E2" w14:textId="0B265230" w:rsidR="003073FB" w:rsidRPr="00607F9B" w:rsidRDefault="003073FB" w:rsidP="00BC53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073F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073F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C404D3">
              <w:rPr>
                <w:b/>
                <w:bCs/>
                <w:sz w:val="22"/>
                <w:szCs w:val="22"/>
              </w:rPr>
              <w:t>D</w:t>
            </w:r>
            <w:r w:rsidRPr="003073FB">
              <w:rPr>
                <w:b/>
                <w:bCs/>
                <w:sz w:val="22"/>
                <w:szCs w:val="22"/>
              </w:rPr>
              <w:t>ostawa przenośnej kamery termowizyjnej oraz dodatkowych obiektywów - DE-dzp.272-367/24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72E1644" w14:textId="1829222A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</w:t>
      </w:r>
      <w:r w:rsidR="00510E63">
        <w:rPr>
          <w:sz w:val="22"/>
          <w:szCs w:val="22"/>
        </w:rPr>
        <w:t xml:space="preserve">po dokonaniu ponownej oceny ofert, </w:t>
      </w:r>
      <w:r w:rsidR="00D26ED6">
        <w:rPr>
          <w:sz w:val="22"/>
          <w:szCs w:val="22"/>
        </w:rPr>
        <w:t xml:space="preserve">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73704B" w14:paraId="4E45464A" w14:textId="77777777" w:rsidTr="0073704B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CDE62" w14:textId="77777777" w:rsidR="0073704B" w:rsidRDefault="0073704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EC TEST SYSTEMS SP. z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</w:t>
            </w:r>
          </w:p>
          <w:p w14:paraId="74EC4791" w14:textId="77777777" w:rsidR="0073704B" w:rsidRDefault="0073704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Ciepłownicza 28 </w:t>
            </w:r>
          </w:p>
          <w:p w14:paraId="27826A28" w14:textId="77777777" w:rsidR="0073704B" w:rsidRDefault="0073704B">
            <w:pPr>
              <w:jc w:val="both"/>
              <w:rPr>
                <w:sz w:val="22"/>
                <w:szCs w:val="22"/>
              </w:rPr>
            </w:pPr>
            <w:r>
              <w:rPr>
                <w:bCs/>
                <w:sz w:val="18"/>
                <w:szCs w:val="18"/>
              </w:rPr>
              <w:t>31-574 Kraków</w:t>
            </w:r>
            <w:r>
              <w:rPr>
                <w:sz w:val="22"/>
                <w:szCs w:val="22"/>
              </w:rPr>
              <w:t xml:space="preserve"> </w:t>
            </w:r>
          </w:p>
          <w:p w14:paraId="512F4A56" w14:textId="77777777" w:rsidR="0073704B" w:rsidRDefault="007370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na:</w:t>
            </w:r>
          </w:p>
          <w:p w14:paraId="1E439BDD" w14:textId="77777777" w:rsidR="0073704B" w:rsidRDefault="007370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dostawa przenośnej kamery termowizyjnej oraz dodatkowych obiektywów - DE-dzp.272-367/24</w:t>
            </w:r>
          </w:p>
          <w:p w14:paraId="22BF1FDD" w14:textId="77777777" w:rsidR="0073704B" w:rsidRDefault="0073704B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cenę brutto </w:t>
            </w:r>
            <w:r>
              <w:rPr>
                <w:b/>
                <w:sz w:val="22"/>
                <w:szCs w:val="22"/>
              </w:rPr>
              <w:t>49 997.04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19362C11" w14:textId="77777777" w:rsidR="0073704B" w:rsidRDefault="0073704B">
            <w:pPr>
              <w:jc w:val="both"/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2A674FA" w14:textId="77777777" w:rsidR="0073704B" w:rsidRDefault="0073704B" w:rsidP="0073704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3597"/>
        <w:gridCol w:w="1917"/>
        <w:gridCol w:w="1917"/>
        <w:gridCol w:w="1440"/>
      </w:tblGrid>
      <w:tr w:rsidR="0073704B" w14:paraId="5838862F" w14:textId="77777777" w:rsidTr="0073704B">
        <w:trPr>
          <w:trHeight w:val="510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6A78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B5AA8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1A96E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EF53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Gwarancja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3217C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tr w:rsidR="0073704B" w14:paraId="536077A1" w14:textId="77777777" w:rsidTr="0073704B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0A7BF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008BA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BA635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4028B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24652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73704B" w14:paraId="79548E33" w14:textId="77777777" w:rsidTr="0073704B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A2C09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83939" w14:textId="77777777" w:rsidR="0073704B" w:rsidRDefault="0073704B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EC TEST SYSTEMS SP. z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o.o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.</w:t>
            </w:r>
          </w:p>
          <w:p w14:paraId="04182564" w14:textId="77777777" w:rsidR="0073704B" w:rsidRDefault="0073704B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Ciepłownicza 28 </w:t>
            </w:r>
          </w:p>
          <w:p w14:paraId="2D5F0D2D" w14:textId="77777777" w:rsidR="0073704B" w:rsidRDefault="0073704B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31-574 Kraków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93264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F0543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9BA7F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</w:tr>
      <w:tr w:rsidR="0073704B" w14:paraId="042B9FEB" w14:textId="77777777" w:rsidTr="0073704B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0223B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DF3E6" w14:textId="77777777" w:rsidR="0073704B" w:rsidRDefault="0073704B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Merserwis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Spółka z ograniczoną odpowiedzialnością Sp. k.</w:t>
            </w:r>
          </w:p>
          <w:p w14:paraId="00D27675" w14:textId="77777777" w:rsidR="0073704B" w:rsidRDefault="0073704B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Gen. Wł. Andersa 10 </w:t>
            </w:r>
          </w:p>
          <w:p w14:paraId="251706F3" w14:textId="77777777" w:rsidR="0073704B" w:rsidRDefault="0073704B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00-201 Warszawa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264B4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--*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3D38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--*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F7E44" w14:textId="77777777" w:rsidR="0073704B" w:rsidRDefault="00737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--*</w:t>
            </w:r>
          </w:p>
        </w:tc>
      </w:tr>
    </w:tbl>
    <w:p w14:paraId="18A2AA1A" w14:textId="77777777" w:rsidR="0073704B" w:rsidRDefault="0073704B" w:rsidP="0073704B">
      <w:pPr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* - Zamawiający nie przyznawał punktów ponieważ oferta została odrzucona</w:t>
      </w:r>
    </w:p>
    <w:p w14:paraId="7D10617F" w14:textId="77777777" w:rsidR="0073704B" w:rsidRDefault="0073704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bookmarkEnd w:id="0"/>
    <w:sectPr w:rsidR="0073704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AB3B26" w14:textId="77777777" w:rsidR="008563A8" w:rsidRDefault="008563A8">
      <w:r>
        <w:separator/>
      </w:r>
    </w:p>
  </w:endnote>
  <w:endnote w:type="continuationSeparator" w:id="0">
    <w:p w14:paraId="200C5116" w14:textId="77777777" w:rsidR="008563A8" w:rsidRDefault="00856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465B6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4C22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19383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58EA57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526F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E0C3BB" w14:textId="77777777" w:rsidR="008563A8" w:rsidRDefault="008563A8">
      <w:r>
        <w:separator/>
      </w:r>
    </w:p>
  </w:footnote>
  <w:footnote w:type="continuationSeparator" w:id="0">
    <w:p w14:paraId="0BBD9FDB" w14:textId="77777777" w:rsidR="008563A8" w:rsidRDefault="00856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DA9A3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A0E6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68C9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685"/>
    <w:rsid w:val="00005838"/>
    <w:rsid w:val="00022322"/>
    <w:rsid w:val="00042497"/>
    <w:rsid w:val="000C1E6F"/>
    <w:rsid w:val="000E4E56"/>
    <w:rsid w:val="001A1468"/>
    <w:rsid w:val="001B7815"/>
    <w:rsid w:val="001C31ED"/>
    <w:rsid w:val="002578BD"/>
    <w:rsid w:val="002B1E4F"/>
    <w:rsid w:val="002B6761"/>
    <w:rsid w:val="003073FB"/>
    <w:rsid w:val="003445A0"/>
    <w:rsid w:val="003A0AFC"/>
    <w:rsid w:val="003D611C"/>
    <w:rsid w:val="003E6BED"/>
    <w:rsid w:val="00431C0B"/>
    <w:rsid w:val="00437CAD"/>
    <w:rsid w:val="004657DA"/>
    <w:rsid w:val="004B2665"/>
    <w:rsid w:val="004B4226"/>
    <w:rsid w:val="004C3459"/>
    <w:rsid w:val="004E324A"/>
    <w:rsid w:val="004E7234"/>
    <w:rsid w:val="00510E63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704B"/>
    <w:rsid w:val="0075025B"/>
    <w:rsid w:val="00756CDA"/>
    <w:rsid w:val="00792685"/>
    <w:rsid w:val="007E2ACC"/>
    <w:rsid w:val="007E68C5"/>
    <w:rsid w:val="00832144"/>
    <w:rsid w:val="008563A8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04D3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899C9B"/>
  <w15:chartTrackingRefBased/>
  <w15:docId w15:val="{119BDA93-1A33-49B4-BA78-9BE104CC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73704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Jolata Oleksy</cp:lastModifiedBy>
  <cp:revision>5</cp:revision>
  <cp:lastPrinted>2024-07-30T11:17:00Z</cp:lastPrinted>
  <dcterms:created xsi:type="dcterms:W3CDTF">2024-08-09T10:22:00Z</dcterms:created>
  <dcterms:modified xsi:type="dcterms:W3CDTF">2024-08-09T10:26:00Z</dcterms:modified>
</cp:coreProperties>
</file>