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9CCCF" w14:textId="090C297B" w:rsidR="00D34297" w:rsidRPr="00471F3F" w:rsidRDefault="00F07283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F07283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F07283">
        <w:rPr>
          <w:rFonts w:ascii="Arial" w:hAnsi="Arial" w:cs="Arial"/>
          <w:sz w:val="24"/>
          <w:szCs w:val="24"/>
        </w:rPr>
        <w:t>2024-08-0</w:t>
      </w:r>
      <w:r w:rsidR="003F660C">
        <w:rPr>
          <w:rFonts w:ascii="Arial" w:hAnsi="Arial" w:cs="Arial"/>
          <w:sz w:val="24"/>
          <w:szCs w:val="24"/>
        </w:rPr>
        <w:t>8</w:t>
      </w:r>
    </w:p>
    <w:p w14:paraId="5F42F8CA" w14:textId="06F4EC69" w:rsidR="00D34297" w:rsidRPr="00471F3F" w:rsidRDefault="00F07283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07283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274F4430" w14:textId="77777777" w:rsidR="00D34297" w:rsidRPr="00471F3F" w:rsidRDefault="00F07283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F07283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F07283">
        <w:rPr>
          <w:rFonts w:ascii="Arial" w:hAnsi="Arial" w:cs="Arial"/>
          <w:sz w:val="24"/>
          <w:szCs w:val="24"/>
        </w:rPr>
        <w:t>66</w:t>
      </w:r>
    </w:p>
    <w:p w14:paraId="26F7A102" w14:textId="77777777" w:rsidR="00D34297" w:rsidRPr="00471F3F" w:rsidRDefault="00F07283" w:rsidP="00D34297">
      <w:pPr>
        <w:rPr>
          <w:rFonts w:ascii="Arial" w:hAnsi="Arial" w:cs="Arial"/>
          <w:sz w:val="24"/>
          <w:szCs w:val="24"/>
        </w:rPr>
      </w:pPr>
      <w:r w:rsidRPr="00F07283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F07283">
        <w:rPr>
          <w:rFonts w:ascii="Arial" w:hAnsi="Arial" w:cs="Arial"/>
          <w:sz w:val="24"/>
          <w:szCs w:val="24"/>
        </w:rPr>
        <w:t>Kraków</w:t>
      </w:r>
    </w:p>
    <w:p w14:paraId="04E88CB7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86B0ACA" w14:textId="4147F5AB"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00A87F03" w14:textId="1305656A" w:rsidR="003F660C" w:rsidRPr="003261E7" w:rsidRDefault="003F660C" w:rsidP="00D34297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SZP-271-14/24-</w:t>
      </w:r>
      <w:r w:rsidR="00F76DAB">
        <w:rPr>
          <w:rFonts w:ascii="Arial" w:hAnsi="Arial" w:cs="Arial"/>
          <w:bCs/>
          <w:sz w:val="18"/>
          <w:szCs w:val="18"/>
        </w:rPr>
        <w:t>666.UG</w:t>
      </w:r>
    </w:p>
    <w:p w14:paraId="6D89DE11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5D192796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7C534C2F" w14:textId="77777777" w:rsidTr="00D34297">
        <w:tc>
          <w:tcPr>
            <w:tcW w:w="9180" w:type="dxa"/>
            <w:shd w:val="clear" w:color="auto" w:fill="F2F2F2"/>
            <w:hideMark/>
          </w:tcPr>
          <w:p w14:paraId="2910979C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7C9507A5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229EA209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3ABAE998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20D9DD0A" w14:textId="77777777" w:rsidTr="00310284">
        <w:tc>
          <w:tcPr>
            <w:tcW w:w="2269" w:type="dxa"/>
            <w:shd w:val="clear" w:color="auto" w:fill="auto"/>
          </w:tcPr>
          <w:p w14:paraId="2FA03A25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0E373AF" w14:textId="77777777" w:rsidR="00D34297" w:rsidRPr="00D34297" w:rsidRDefault="00F07283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7283">
              <w:rPr>
                <w:rFonts w:ascii="Arial" w:hAnsi="Arial" w:cs="Arial"/>
                <w:bCs/>
                <w:sz w:val="24"/>
                <w:szCs w:val="24"/>
              </w:rPr>
              <w:t>Dostawa produktów leczniczych w ramach programów lekowych B.1, B.28, B.29, B.35, B.47, B.57, B.67, B.70, B.71, B.124, B.133, B.150</w:t>
            </w:r>
          </w:p>
        </w:tc>
      </w:tr>
      <w:tr w:rsidR="00F07283" w:rsidRPr="00D34297" w14:paraId="1DDE46C5" w14:textId="77777777" w:rsidTr="00CA2B65">
        <w:tc>
          <w:tcPr>
            <w:tcW w:w="2269" w:type="dxa"/>
            <w:shd w:val="clear" w:color="auto" w:fill="auto"/>
          </w:tcPr>
          <w:p w14:paraId="610181A7" w14:textId="77777777" w:rsidR="00F07283" w:rsidRPr="00D34297" w:rsidRDefault="00F07283" w:rsidP="00CA2B6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1D7C647" w14:textId="77777777" w:rsidR="00F07283" w:rsidRPr="00D34297" w:rsidRDefault="00F07283" w:rsidP="00CA2B6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7283">
              <w:rPr>
                <w:rFonts w:ascii="Arial" w:hAnsi="Arial" w:cs="Arial"/>
                <w:bCs/>
                <w:sz w:val="24"/>
                <w:szCs w:val="24"/>
              </w:rPr>
              <w:t>SZP-271-14/24</w:t>
            </w:r>
          </w:p>
        </w:tc>
      </w:tr>
    </w:tbl>
    <w:p w14:paraId="734DB726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077826DE" w14:textId="32A00E0E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F07283" w:rsidRPr="00F07283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F07283" w:rsidRPr="00F07283">
        <w:rPr>
          <w:rFonts w:ascii="Arial" w:hAnsi="Arial" w:cs="Arial"/>
          <w:sz w:val="24"/>
          <w:szCs w:val="24"/>
        </w:rPr>
        <w:t>(</w:t>
      </w:r>
      <w:proofErr w:type="spellStart"/>
      <w:r w:rsidR="00F07283" w:rsidRPr="00F07283">
        <w:rPr>
          <w:rFonts w:ascii="Arial" w:hAnsi="Arial" w:cs="Arial"/>
          <w:sz w:val="24"/>
          <w:szCs w:val="24"/>
        </w:rPr>
        <w:t>t.j</w:t>
      </w:r>
      <w:proofErr w:type="spellEnd"/>
      <w:r w:rsidR="00F07283" w:rsidRPr="00F07283">
        <w:rPr>
          <w:rFonts w:ascii="Arial" w:hAnsi="Arial" w:cs="Arial"/>
          <w:sz w:val="24"/>
          <w:szCs w:val="24"/>
        </w:rPr>
        <w:t>. Dz. U. z 2023r. poz. 1605)</w:t>
      </w:r>
      <w:r w:rsidRPr="00D34297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D34297">
        <w:rPr>
          <w:rFonts w:ascii="Arial" w:hAnsi="Arial" w:cs="Arial"/>
          <w:sz w:val="24"/>
          <w:szCs w:val="24"/>
        </w:rPr>
        <w:t>Pzp</w:t>
      </w:r>
      <w:proofErr w:type="spellEnd"/>
      <w:r w:rsidRPr="00D34297">
        <w:rPr>
          <w:rFonts w:ascii="Arial" w:hAnsi="Arial" w:cs="Arial"/>
          <w:sz w:val="24"/>
          <w:szCs w:val="24"/>
        </w:rPr>
        <w:t xml:space="preserve">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48942F47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7C214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D5248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6F2A65E7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F07283" w:rsidRPr="00D34297" w14:paraId="7F6D368B" w14:textId="77777777" w:rsidTr="00CA2B6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6810B" w14:textId="77777777" w:rsidR="00F07283" w:rsidRPr="00D34297" w:rsidRDefault="00F07283" w:rsidP="00CA2B65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7283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1836C" w14:textId="77777777" w:rsidR="00F07283" w:rsidRPr="00D34297" w:rsidRDefault="00F07283" w:rsidP="00CA2B65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07283">
              <w:rPr>
                <w:rFonts w:ascii="Arial" w:hAnsi="Arial" w:cs="Arial"/>
                <w:b/>
                <w:sz w:val="24"/>
                <w:szCs w:val="24"/>
              </w:rPr>
              <w:t xml:space="preserve">Grupa 13 - </w:t>
            </w:r>
            <w:proofErr w:type="spellStart"/>
            <w:r w:rsidRPr="00F07283">
              <w:rPr>
                <w:rFonts w:ascii="Arial" w:hAnsi="Arial" w:cs="Arial"/>
                <w:b/>
                <w:sz w:val="24"/>
                <w:szCs w:val="24"/>
              </w:rPr>
              <w:t>Peginterferon</w:t>
            </w:r>
            <w:proofErr w:type="spellEnd"/>
            <w:r w:rsidRPr="00F07283">
              <w:rPr>
                <w:rFonts w:ascii="Arial" w:hAnsi="Arial" w:cs="Arial"/>
                <w:b/>
                <w:sz w:val="24"/>
                <w:szCs w:val="24"/>
              </w:rPr>
              <w:t xml:space="preserve"> alfa 2a</w:t>
            </w:r>
          </w:p>
          <w:p w14:paraId="2C4BACF6" w14:textId="77777777" w:rsidR="00F07283" w:rsidRPr="00D34297" w:rsidRDefault="00F07283" w:rsidP="00CA2B65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E373454" w14:textId="770A6265" w:rsidR="00F07283" w:rsidRPr="00D34297" w:rsidRDefault="00F07283" w:rsidP="00CA2B6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7283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F07283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6DF67FC" w14:textId="77777777" w:rsidR="00F07283" w:rsidRPr="00D34297" w:rsidRDefault="00F07283" w:rsidP="00CA2B65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3A516EC" w14:textId="0F09D31E" w:rsidR="00F07283" w:rsidRPr="00D34297" w:rsidRDefault="00F07283" w:rsidP="00CA2B65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7283">
              <w:rPr>
                <w:rFonts w:ascii="Arial" w:hAnsi="Arial" w:cs="Arial"/>
                <w:sz w:val="24"/>
                <w:szCs w:val="24"/>
              </w:rPr>
              <w:t>W przedmiotowym postępowaniu nie zło</w:t>
            </w:r>
            <w:r w:rsidR="003F660C">
              <w:rPr>
                <w:rFonts w:ascii="Arial" w:hAnsi="Arial" w:cs="Arial"/>
                <w:sz w:val="24"/>
                <w:szCs w:val="24"/>
              </w:rPr>
              <w:t>ż</w:t>
            </w:r>
            <w:r w:rsidRPr="00F07283">
              <w:rPr>
                <w:rFonts w:ascii="Arial" w:hAnsi="Arial" w:cs="Arial"/>
                <w:sz w:val="24"/>
                <w:szCs w:val="24"/>
              </w:rPr>
              <w:t>ono ofert na grupę 13</w:t>
            </w:r>
          </w:p>
        </w:tc>
      </w:tr>
    </w:tbl>
    <w:p w14:paraId="1BD27865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lastRenderedPageBreak/>
        <w:t>Zamawiający</w:t>
      </w:r>
    </w:p>
    <w:p w14:paraId="746184F1" w14:textId="2B2D70BC" w:rsidR="002A7DFF" w:rsidRDefault="00F07283" w:rsidP="002A7DFF">
      <w:pPr>
        <w:spacing w:line="360" w:lineRule="auto"/>
        <w:jc w:val="right"/>
      </w:pPr>
      <w:r w:rsidRPr="00F07283">
        <w:rPr>
          <w:rFonts w:ascii="Arial" w:hAnsi="Arial" w:cs="Arial"/>
          <w:sz w:val="24"/>
          <w:szCs w:val="24"/>
        </w:rPr>
        <w:t xml:space="preserve">  </w:t>
      </w:r>
    </w:p>
    <w:sectPr w:rsidR="002A7DFF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E1D8E8" w14:textId="77777777" w:rsidR="004E7C1F" w:rsidRDefault="004E7C1F" w:rsidP="00D34297">
      <w:r>
        <w:separator/>
      </w:r>
    </w:p>
  </w:endnote>
  <w:endnote w:type="continuationSeparator" w:id="0">
    <w:p w14:paraId="3DA8F97A" w14:textId="77777777" w:rsidR="004E7C1F" w:rsidRDefault="004E7C1F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88DB4" w14:textId="77777777" w:rsidR="00F07283" w:rsidRDefault="00F072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235D9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C88854D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4DA7D" w14:textId="77777777" w:rsidR="00F07283" w:rsidRDefault="00F072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27CF0" w14:textId="77777777" w:rsidR="004E7C1F" w:rsidRDefault="004E7C1F" w:rsidP="00D34297">
      <w:r>
        <w:separator/>
      </w:r>
    </w:p>
  </w:footnote>
  <w:footnote w:type="continuationSeparator" w:id="0">
    <w:p w14:paraId="235C1796" w14:textId="77777777" w:rsidR="004E7C1F" w:rsidRDefault="004E7C1F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BD6BE" w14:textId="77777777" w:rsidR="00F07283" w:rsidRDefault="00F072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9AF4B" w14:textId="77777777" w:rsidR="00F07283" w:rsidRDefault="00F072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75B8E" w14:textId="77777777" w:rsidR="00F07283" w:rsidRDefault="00F072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7C1F"/>
    <w:rsid w:val="00010B31"/>
    <w:rsid w:val="00104963"/>
    <w:rsid w:val="00150F65"/>
    <w:rsid w:val="002A7DFF"/>
    <w:rsid w:val="00310284"/>
    <w:rsid w:val="003F660C"/>
    <w:rsid w:val="004E2226"/>
    <w:rsid w:val="004E7C1F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  <w:rsid w:val="00F07283"/>
    <w:rsid w:val="00F76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04DC91"/>
  <w15:chartTrackingRefBased/>
  <w15:docId w15:val="{55F5EE24-EB58-45A6-8AAD-6AF6F793C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156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2</cp:revision>
  <cp:lastPrinted>2024-08-08T09:09:00Z</cp:lastPrinted>
  <dcterms:created xsi:type="dcterms:W3CDTF">2024-08-08T09:27:00Z</dcterms:created>
  <dcterms:modified xsi:type="dcterms:W3CDTF">2024-08-08T09:27:00Z</dcterms:modified>
</cp:coreProperties>
</file>