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6F14C" w14:textId="0B9F13E6" w:rsidR="00B36EDA" w:rsidRPr="00353FDC" w:rsidRDefault="00556B83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56B83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556B83">
        <w:rPr>
          <w:rFonts w:ascii="Arial" w:hAnsi="Arial" w:cs="Arial"/>
        </w:rPr>
        <w:t>2024-08-0</w:t>
      </w:r>
      <w:r w:rsidR="006F39EA">
        <w:rPr>
          <w:rFonts w:ascii="Arial" w:hAnsi="Arial" w:cs="Arial"/>
        </w:rPr>
        <w:t>8</w:t>
      </w:r>
    </w:p>
    <w:p w14:paraId="3773B193" w14:textId="6EE80B16" w:rsidR="00B36EDA" w:rsidRPr="00353FDC" w:rsidRDefault="00556B83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556B83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6C701A62" w14:textId="77777777" w:rsidR="00B36EDA" w:rsidRPr="00353FDC" w:rsidRDefault="00556B83" w:rsidP="00B36EDA">
      <w:pPr>
        <w:spacing w:line="360" w:lineRule="auto"/>
        <w:ind w:right="3969"/>
        <w:rPr>
          <w:rFonts w:ascii="Arial" w:hAnsi="Arial" w:cs="Arial"/>
        </w:rPr>
      </w:pPr>
      <w:r w:rsidRPr="00556B83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556B83">
        <w:rPr>
          <w:rFonts w:ascii="Arial" w:hAnsi="Arial" w:cs="Arial"/>
        </w:rPr>
        <w:t>66</w:t>
      </w:r>
    </w:p>
    <w:p w14:paraId="23B11478" w14:textId="77777777" w:rsidR="00B36EDA" w:rsidRPr="00353FDC" w:rsidRDefault="00556B83" w:rsidP="00B36EDA">
      <w:pPr>
        <w:ind w:right="3969"/>
        <w:rPr>
          <w:rFonts w:ascii="Arial" w:hAnsi="Arial" w:cs="Arial"/>
        </w:rPr>
      </w:pPr>
      <w:r w:rsidRPr="00556B83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556B83">
        <w:rPr>
          <w:rFonts w:ascii="Arial" w:hAnsi="Arial" w:cs="Arial"/>
        </w:rPr>
        <w:t>Kraków</w:t>
      </w:r>
    </w:p>
    <w:p w14:paraId="5B6B049A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39C6CF3" w14:textId="70CB1600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A17E7B9" w14:textId="0C644517" w:rsidR="006F39EA" w:rsidRPr="00994FA7" w:rsidRDefault="006F39E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994FA7">
        <w:rPr>
          <w:rFonts w:ascii="Arial" w:hAnsi="Arial" w:cs="Arial"/>
          <w:bCs/>
        </w:rPr>
        <w:t>SZP-271-14/24-667.UG</w:t>
      </w:r>
    </w:p>
    <w:p w14:paraId="130C7A6D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7F955CC6" w14:textId="77777777" w:rsidTr="00B36EDA">
        <w:tc>
          <w:tcPr>
            <w:tcW w:w="9923" w:type="dxa"/>
            <w:shd w:val="clear" w:color="auto" w:fill="F2F2F2"/>
            <w:hideMark/>
          </w:tcPr>
          <w:p w14:paraId="60C15A66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4B5DABC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0150926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20CBBF6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926BEDB" w14:textId="77777777" w:rsidTr="00B36EDA">
        <w:tc>
          <w:tcPr>
            <w:tcW w:w="2269" w:type="dxa"/>
            <w:shd w:val="clear" w:color="auto" w:fill="auto"/>
          </w:tcPr>
          <w:p w14:paraId="1D93BF4F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81F059A" w14:textId="77777777" w:rsidR="00B36EDA" w:rsidRPr="00353FDC" w:rsidRDefault="00556B8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Dostawa produktów leczniczych w ramach programów lekowych B.1, B.28, B.29, B.35, B.47, B.57, B.67, B.70, B.71, B.124, B.133, B.150</w:t>
            </w:r>
          </w:p>
        </w:tc>
      </w:tr>
      <w:tr w:rsidR="00556B83" w:rsidRPr="00353FDC" w14:paraId="57F34DBA" w14:textId="77777777" w:rsidTr="00CA2B65">
        <w:tc>
          <w:tcPr>
            <w:tcW w:w="2269" w:type="dxa"/>
            <w:shd w:val="clear" w:color="auto" w:fill="auto"/>
          </w:tcPr>
          <w:p w14:paraId="0E74D691" w14:textId="77777777" w:rsidR="00556B83" w:rsidRPr="00353FDC" w:rsidRDefault="00556B83" w:rsidP="00CA2B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3582795" w14:textId="77777777" w:rsidR="00556B83" w:rsidRPr="00353FDC" w:rsidRDefault="00556B83" w:rsidP="00CA2B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SZP-271-14/24</w:t>
            </w:r>
          </w:p>
        </w:tc>
      </w:tr>
    </w:tbl>
    <w:p w14:paraId="2BF9C72B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85A73FF" w14:textId="74F2015E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56B83" w:rsidRPr="00556B83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56B83" w:rsidRPr="00556B83">
        <w:rPr>
          <w:rFonts w:ascii="Arial" w:hAnsi="Arial" w:cs="Arial"/>
        </w:rPr>
        <w:t>(</w:t>
      </w:r>
      <w:proofErr w:type="spellStart"/>
      <w:r w:rsidR="00556B83" w:rsidRPr="00556B83">
        <w:rPr>
          <w:rFonts w:ascii="Arial" w:hAnsi="Arial" w:cs="Arial"/>
        </w:rPr>
        <w:t>t.j</w:t>
      </w:r>
      <w:proofErr w:type="spellEnd"/>
      <w:r w:rsidR="00556B83" w:rsidRPr="00556B83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56B83" w14:paraId="101009A3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0BA08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1-  </w:t>
            </w:r>
            <w:proofErr w:type="spellStart"/>
            <w:r w:rsidRPr="00556B83">
              <w:rPr>
                <w:rFonts w:ascii="Arial" w:hAnsi="Arial" w:cs="Arial"/>
              </w:rPr>
              <w:t>Aflibercept</w:t>
            </w:r>
            <w:proofErr w:type="spellEnd"/>
          </w:p>
          <w:p w14:paraId="6E3944DD" w14:textId="77777777" w:rsidR="00994FA7" w:rsidRDefault="00994FA7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Konsorcjum:</w:t>
            </w:r>
          </w:p>
          <w:p w14:paraId="4F8D87D1" w14:textId="74E41CFE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Bayer Sp. z o.o.</w:t>
            </w:r>
          </w:p>
          <w:p w14:paraId="03A03EA3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Aleje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58FA14C" w14:textId="2613D796" w:rsidR="00556B83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02-326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62424E5C" w14:textId="5E79A9D0" w:rsidR="00994FA7" w:rsidRPr="00994FA7" w:rsidRDefault="00994FA7" w:rsidP="00CA2B65">
            <w:pPr>
              <w:spacing w:after="120"/>
              <w:jc w:val="both"/>
              <w:rPr>
                <w:rFonts w:ascii="Arial" w:hAnsi="Arial" w:cs="Arial"/>
                <w:b/>
              </w:rPr>
            </w:pPr>
            <w:r w:rsidRPr="00994FA7">
              <w:rPr>
                <w:rFonts w:ascii="Arial" w:hAnsi="Arial" w:cs="Arial"/>
                <w:b/>
              </w:rPr>
              <w:t>URTICA Sp. z o.o.</w:t>
            </w:r>
          </w:p>
          <w:p w14:paraId="7C746B72" w14:textId="27CC2DB9" w:rsidR="00994FA7" w:rsidRDefault="00994FA7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Krzemieniecka 120</w:t>
            </w:r>
          </w:p>
          <w:p w14:paraId="5F02D14C" w14:textId="53E90BCB" w:rsidR="00994FA7" w:rsidRPr="00F245C5" w:rsidRDefault="00994FA7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54-613 Wrocław</w:t>
            </w:r>
          </w:p>
          <w:p w14:paraId="622BAF4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249 899.80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0F052B8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EA23675" w14:textId="0C642417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1BFC8AB4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E719A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2- </w:t>
            </w:r>
            <w:proofErr w:type="spellStart"/>
            <w:r w:rsidRPr="00556B83">
              <w:rPr>
                <w:rFonts w:ascii="Arial" w:hAnsi="Arial" w:cs="Arial"/>
              </w:rPr>
              <w:t>Bewacyzumab</w:t>
            </w:r>
            <w:proofErr w:type="spellEnd"/>
          </w:p>
          <w:p w14:paraId="26691469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NEUCA S.A.</w:t>
            </w:r>
          </w:p>
          <w:p w14:paraId="2840D677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Forteczna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35-37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A70504C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Toruń</w:t>
            </w:r>
          </w:p>
          <w:p w14:paraId="21C54EE0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7 919.21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6FA3FE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AF31F17" w14:textId="78C93389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414F2700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1CA98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3 - </w:t>
            </w:r>
            <w:proofErr w:type="spellStart"/>
            <w:r w:rsidRPr="00556B83">
              <w:rPr>
                <w:rFonts w:ascii="Arial" w:hAnsi="Arial" w:cs="Arial"/>
              </w:rPr>
              <w:t>Brolucizumabum</w:t>
            </w:r>
            <w:proofErr w:type="spellEnd"/>
          </w:p>
          <w:p w14:paraId="3CA613B1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4A4E4B69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8AFDA61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4D598FE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140 744.68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F29ADB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92BD320" w14:textId="59CAFCEA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525C7059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0391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4 - </w:t>
            </w:r>
            <w:proofErr w:type="spellStart"/>
            <w:r w:rsidRPr="00556B83">
              <w:rPr>
                <w:rFonts w:ascii="Arial" w:hAnsi="Arial" w:cs="Arial"/>
              </w:rPr>
              <w:t>Dexamethasonum</w:t>
            </w:r>
            <w:proofErr w:type="spellEnd"/>
          </w:p>
          <w:p w14:paraId="26CD9FFA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Abbvie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397F0C8B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Postępu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21 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A10F85A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581475F3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17 816.57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3FDE2A4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DEC6E9D" w14:textId="5B557772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52ABA606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EF514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5 - </w:t>
            </w:r>
            <w:proofErr w:type="spellStart"/>
            <w:r w:rsidRPr="00556B83">
              <w:rPr>
                <w:rFonts w:ascii="Arial" w:hAnsi="Arial" w:cs="Arial"/>
              </w:rPr>
              <w:t>Farycymab</w:t>
            </w:r>
            <w:proofErr w:type="spellEnd"/>
          </w:p>
          <w:p w14:paraId="531CC593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Roche Polska Sp. z o.o.</w:t>
            </w:r>
          </w:p>
          <w:p w14:paraId="11D472EB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E496509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00B5BE93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213 575.62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75CB8A3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B2417A4" w14:textId="78D43377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5ABE3A29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D1DE8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6 - </w:t>
            </w:r>
            <w:proofErr w:type="spellStart"/>
            <w:r w:rsidRPr="00556B83">
              <w:rPr>
                <w:rFonts w:ascii="Arial" w:hAnsi="Arial" w:cs="Arial"/>
              </w:rPr>
              <w:t>Ranibizumab</w:t>
            </w:r>
            <w:proofErr w:type="spellEnd"/>
          </w:p>
          <w:p w14:paraId="78410C11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S.A.</w:t>
            </w:r>
          </w:p>
          <w:p w14:paraId="7278F09E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556B83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4B3D4C3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21F5FDF4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95 145.73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1C4D8F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9D85192" w14:textId="7FC76160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460BB799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14DB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7 - </w:t>
            </w:r>
            <w:proofErr w:type="spellStart"/>
            <w:r w:rsidRPr="00556B83">
              <w:rPr>
                <w:rFonts w:ascii="Arial" w:hAnsi="Arial" w:cs="Arial"/>
              </w:rPr>
              <w:t>Entekawir</w:t>
            </w:r>
            <w:proofErr w:type="spellEnd"/>
          </w:p>
          <w:p w14:paraId="398EE6DB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Farmacol Logistyka Sp. z o.o.</w:t>
            </w:r>
          </w:p>
          <w:p w14:paraId="3A3B3C7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D8BAA6D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Katowice</w:t>
            </w:r>
          </w:p>
          <w:p w14:paraId="4215E17A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16 077.85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C77E2E8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E48B319" w14:textId="1EEF978A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5BB1A440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F499D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8 - </w:t>
            </w:r>
            <w:proofErr w:type="spellStart"/>
            <w:r w:rsidRPr="00556B83">
              <w:rPr>
                <w:rFonts w:ascii="Arial" w:hAnsi="Arial" w:cs="Arial"/>
              </w:rPr>
              <w:t>Lamivudyna</w:t>
            </w:r>
            <w:proofErr w:type="spellEnd"/>
          </w:p>
          <w:p w14:paraId="7607EE7D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Tramco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 z o. o.</w:t>
            </w:r>
          </w:p>
          <w:p w14:paraId="2955252D" w14:textId="68953FC1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Wolskie, ul.</w:t>
            </w:r>
            <w:r w:rsidR="00F945CD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Wolska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27FFB40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Płochocin</w:t>
            </w:r>
          </w:p>
          <w:p w14:paraId="42D6A02A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990.79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ECB43E6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F8A3D3" w14:textId="40BBB8EA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033BCD25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19D8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9 - </w:t>
            </w:r>
            <w:proofErr w:type="spellStart"/>
            <w:r w:rsidRPr="00556B83">
              <w:rPr>
                <w:rFonts w:ascii="Arial" w:hAnsi="Arial" w:cs="Arial"/>
              </w:rPr>
              <w:t>Tenofovirum</w:t>
            </w:r>
            <w:proofErr w:type="spellEnd"/>
            <w:r w:rsidRPr="00556B83">
              <w:rPr>
                <w:rFonts w:ascii="Arial" w:hAnsi="Arial" w:cs="Arial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</w:rPr>
              <w:t>disoproxilum</w:t>
            </w:r>
            <w:proofErr w:type="spellEnd"/>
          </w:p>
          <w:p w14:paraId="4AA75134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Farmacol Logistyka Sp. z o.o.</w:t>
            </w:r>
          </w:p>
          <w:p w14:paraId="0FE31AA6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821538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Katowice</w:t>
            </w:r>
          </w:p>
          <w:p w14:paraId="1774C0B1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122 411.52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10F461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67C2247" w14:textId="7CB1AEC3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09C4A1E4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C5A1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10 - </w:t>
            </w:r>
            <w:proofErr w:type="spellStart"/>
            <w:r w:rsidRPr="00556B83">
              <w:rPr>
                <w:rFonts w:ascii="Arial" w:hAnsi="Arial" w:cs="Arial"/>
              </w:rPr>
              <w:t>Glekaprewiru</w:t>
            </w:r>
            <w:proofErr w:type="spellEnd"/>
            <w:r w:rsidRPr="00556B83">
              <w:rPr>
                <w:rFonts w:ascii="Arial" w:hAnsi="Arial" w:cs="Arial"/>
              </w:rPr>
              <w:t xml:space="preserve"> +</w:t>
            </w:r>
            <w:proofErr w:type="spellStart"/>
            <w:r w:rsidRPr="00556B83">
              <w:rPr>
                <w:rFonts w:ascii="Arial" w:hAnsi="Arial" w:cs="Arial"/>
              </w:rPr>
              <w:t>Pibrentaswir</w:t>
            </w:r>
            <w:proofErr w:type="spellEnd"/>
          </w:p>
          <w:p w14:paraId="4B5F8C61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Abbvie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2B993C62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Postępu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21 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0AE3898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26BDF384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359 999.96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033CFB1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EB390BE" w14:textId="478A732A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213CFE0B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36BA3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11 - </w:t>
            </w:r>
            <w:proofErr w:type="spellStart"/>
            <w:r w:rsidRPr="00556B83">
              <w:rPr>
                <w:rFonts w:ascii="Arial" w:hAnsi="Arial" w:cs="Arial"/>
              </w:rPr>
              <w:t>Sofosbuwirum</w:t>
            </w:r>
            <w:proofErr w:type="spellEnd"/>
            <w:r w:rsidRPr="00556B83">
              <w:rPr>
                <w:rFonts w:ascii="Arial" w:hAnsi="Arial" w:cs="Arial"/>
              </w:rPr>
              <w:t xml:space="preserve"> + </w:t>
            </w:r>
            <w:proofErr w:type="spellStart"/>
            <w:r w:rsidRPr="00556B83">
              <w:rPr>
                <w:rFonts w:ascii="Arial" w:hAnsi="Arial" w:cs="Arial"/>
              </w:rPr>
              <w:t>Welpataswirum</w:t>
            </w:r>
            <w:proofErr w:type="spellEnd"/>
          </w:p>
          <w:p w14:paraId="67C534D0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1387FF49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3594053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7205A1D1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947 999.38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D1DBDD1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907F488" w14:textId="2570E3B5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0CBC41F5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AB068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12 - </w:t>
            </w:r>
            <w:proofErr w:type="spellStart"/>
            <w:r w:rsidRPr="00556B83">
              <w:rPr>
                <w:rFonts w:ascii="Arial" w:hAnsi="Arial" w:cs="Arial"/>
              </w:rPr>
              <w:t>Sofosbuvirum</w:t>
            </w:r>
            <w:proofErr w:type="spellEnd"/>
            <w:r w:rsidRPr="00556B83">
              <w:rPr>
                <w:rFonts w:ascii="Arial" w:hAnsi="Arial" w:cs="Arial"/>
              </w:rPr>
              <w:t xml:space="preserve"> + </w:t>
            </w:r>
            <w:proofErr w:type="spellStart"/>
            <w:r w:rsidRPr="00556B83">
              <w:rPr>
                <w:rFonts w:ascii="Arial" w:hAnsi="Arial" w:cs="Arial"/>
              </w:rPr>
              <w:t>Velpatasvirum</w:t>
            </w:r>
            <w:proofErr w:type="spellEnd"/>
            <w:r w:rsidRPr="00556B83">
              <w:rPr>
                <w:rFonts w:ascii="Arial" w:hAnsi="Arial" w:cs="Arial"/>
              </w:rPr>
              <w:t xml:space="preserve"> + </w:t>
            </w:r>
            <w:proofErr w:type="spellStart"/>
            <w:r w:rsidRPr="00556B83">
              <w:rPr>
                <w:rFonts w:ascii="Arial" w:hAnsi="Arial" w:cs="Arial"/>
              </w:rPr>
              <w:t>Voxilaprevirum</w:t>
            </w:r>
            <w:proofErr w:type="spellEnd"/>
          </w:p>
          <w:p w14:paraId="357E5967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4B38932B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472AECA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4EA850E0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184 350.01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3384E2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57D8DF9" w14:textId="76DC5B3C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391FCD5B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B05D5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>Grupa 14 -</w:t>
            </w:r>
            <w:proofErr w:type="spellStart"/>
            <w:r w:rsidRPr="00556B83">
              <w:rPr>
                <w:rFonts w:ascii="Arial" w:hAnsi="Arial" w:cs="Arial"/>
              </w:rPr>
              <w:t>Anifrolumabum</w:t>
            </w:r>
            <w:proofErr w:type="spellEnd"/>
          </w:p>
          <w:p w14:paraId="4C5B8E33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 xml:space="preserve">AstraZeneca </w:t>
            </w:r>
            <w:proofErr w:type="spellStart"/>
            <w:r w:rsidRPr="00556B83">
              <w:rPr>
                <w:rFonts w:ascii="Arial" w:hAnsi="Arial" w:cs="Arial"/>
                <w:b/>
              </w:rPr>
              <w:t>Kft</w:t>
            </w:r>
            <w:proofErr w:type="spellEnd"/>
            <w:r w:rsidRPr="00556B83">
              <w:rPr>
                <w:rFonts w:ascii="Arial" w:hAnsi="Arial" w:cs="Arial"/>
                <w:b/>
              </w:rPr>
              <w:t>.</w:t>
            </w:r>
          </w:p>
          <w:p w14:paraId="6F6B21DA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 xml:space="preserve">1117 </w:t>
            </w:r>
            <w:proofErr w:type="spellStart"/>
            <w:r w:rsidRPr="00556B83">
              <w:rPr>
                <w:rFonts w:ascii="Arial" w:hAnsi="Arial" w:cs="Arial"/>
                <w:bCs/>
              </w:rPr>
              <w:t>Budapest</w:t>
            </w:r>
            <w:proofErr w:type="spellEnd"/>
            <w:r w:rsidRPr="00556B83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556B83">
              <w:rPr>
                <w:rFonts w:ascii="Arial" w:hAnsi="Arial" w:cs="Arial"/>
                <w:bCs/>
              </w:rPr>
              <w:t>Alíz</w:t>
            </w:r>
            <w:proofErr w:type="spellEnd"/>
            <w:r w:rsidRPr="00556B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bCs/>
              </w:rPr>
              <w:t>utca</w:t>
            </w:r>
            <w:proofErr w:type="spellEnd"/>
            <w:r w:rsidRPr="00556B83">
              <w:rPr>
                <w:rFonts w:ascii="Arial" w:hAnsi="Arial" w:cs="Arial"/>
                <w:bCs/>
              </w:rPr>
              <w:t xml:space="preserve"> 4. B. </w:t>
            </w:r>
            <w:proofErr w:type="spellStart"/>
            <w:r w:rsidRPr="00556B83">
              <w:rPr>
                <w:rFonts w:ascii="Arial" w:hAnsi="Arial" w:cs="Arial"/>
                <w:bCs/>
              </w:rPr>
              <w:t>ép</w:t>
            </w:r>
            <w:proofErr w:type="spellEnd"/>
            <w:r w:rsidRPr="00556B83">
              <w:rPr>
                <w:rFonts w:ascii="Arial" w:hAnsi="Arial" w:cs="Arial"/>
                <w:bCs/>
              </w:rPr>
              <w:t>.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FE948A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0</w:t>
            </w:r>
          </w:p>
          <w:p w14:paraId="70956525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162 378.43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E5635C0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C58E396" w14:textId="7EA50DBF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3BF29980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5EA10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15 - </w:t>
            </w:r>
            <w:proofErr w:type="spellStart"/>
            <w:r w:rsidRPr="00556B83">
              <w:rPr>
                <w:rFonts w:ascii="Arial" w:hAnsi="Arial" w:cs="Arial"/>
              </w:rPr>
              <w:t>Abrocitinibum</w:t>
            </w:r>
            <w:proofErr w:type="spellEnd"/>
          </w:p>
          <w:p w14:paraId="27C11EA9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36C211BC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E2F390E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04ACAD2D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165 737.89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F7C37B7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B72534E" w14:textId="1D0D4975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3CB05565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785E2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16 - </w:t>
            </w:r>
            <w:proofErr w:type="spellStart"/>
            <w:r w:rsidRPr="00556B83">
              <w:rPr>
                <w:rFonts w:ascii="Arial" w:hAnsi="Arial" w:cs="Arial"/>
              </w:rPr>
              <w:t>Tralokinumabum</w:t>
            </w:r>
            <w:proofErr w:type="spellEnd"/>
          </w:p>
          <w:p w14:paraId="06D82CC3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2E39D96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5636D5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1282713C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376 679.81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3EB4FC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DB1E523" w14:textId="21C7C4BA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24ACAACA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8C9D3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17 - </w:t>
            </w:r>
            <w:proofErr w:type="spellStart"/>
            <w:r w:rsidRPr="00556B83">
              <w:rPr>
                <w:rFonts w:ascii="Arial" w:hAnsi="Arial" w:cs="Arial"/>
              </w:rPr>
              <w:t>Baricytynib</w:t>
            </w:r>
            <w:proofErr w:type="spellEnd"/>
          </w:p>
          <w:p w14:paraId="58F37E17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10391B6A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9DD69ED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3E35A0AF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127 199.80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622F85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3C5C1E8" w14:textId="07D2E865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597B99BB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0C221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18 - </w:t>
            </w:r>
            <w:proofErr w:type="spellStart"/>
            <w:r w:rsidRPr="00556B83">
              <w:rPr>
                <w:rFonts w:ascii="Arial" w:hAnsi="Arial" w:cs="Arial"/>
              </w:rPr>
              <w:t>Dupilumabum</w:t>
            </w:r>
            <w:proofErr w:type="spellEnd"/>
          </w:p>
          <w:p w14:paraId="76C42F0C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Sanofi Sp. z o.o.</w:t>
            </w:r>
          </w:p>
          <w:p w14:paraId="5F4DCF00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Kasprzaka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70B25B7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01-211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11B2BAD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869 794.74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0B6B063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B99771E" w14:textId="412A0F7B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1E92F8C4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580FC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19 - </w:t>
            </w:r>
            <w:proofErr w:type="spellStart"/>
            <w:r w:rsidRPr="00556B83">
              <w:rPr>
                <w:rFonts w:ascii="Arial" w:hAnsi="Arial" w:cs="Arial"/>
              </w:rPr>
              <w:t>Upadacitinibum</w:t>
            </w:r>
            <w:proofErr w:type="spellEnd"/>
          </w:p>
          <w:p w14:paraId="34F22C86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Abbvie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49A2D696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Postępu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21 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70F2465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6AF3D962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115 499.52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7E76244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2B18046" w14:textId="05A0C2A5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6057F84B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E2A15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20 - </w:t>
            </w:r>
            <w:proofErr w:type="spellStart"/>
            <w:r w:rsidRPr="00556B83">
              <w:rPr>
                <w:rFonts w:ascii="Arial" w:hAnsi="Arial" w:cs="Arial"/>
              </w:rPr>
              <w:t>Ustekinumabum</w:t>
            </w:r>
            <w:proofErr w:type="spellEnd"/>
          </w:p>
          <w:p w14:paraId="428127EB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Janssen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556B83">
              <w:rPr>
                <w:rFonts w:ascii="Arial" w:hAnsi="Arial" w:cs="Arial"/>
                <w:b/>
              </w:rPr>
              <w:t>Cilag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Polska sp. z o.o.</w:t>
            </w:r>
          </w:p>
          <w:p w14:paraId="6FE5365D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/budynek F</w:t>
            </w:r>
          </w:p>
          <w:p w14:paraId="47637F60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02-135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4F1A6DCD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386 889.80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3F328D7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729200" w14:textId="0357E912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675E8585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3D79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21 - </w:t>
            </w:r>
            <w:proofErr w:type="spellStart"/>
            <w:r w:rsidRPr="00556B83">
              <w:rPr>
                <w:rFonts w:ascii="Arial" w:hAnsi="Arial" w:cs="Arial"/>
              </w:rPr>
              <w:t>Tyldrakizumab</w:t>
            </w:r>
            <w:proofErr w:type="spellEnd"/>
          </w:p>
          <w:p w14:paraId="278C17D6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Komtur Polska Sp. z o.o.</w:t>
            </w:r>
          </w:p>
          <w:p w14:paraId="447B2E2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Plac Farmacji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4A67DF6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02-699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423B2082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269 049.60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5AE268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AC9F0D" w14:textId="5E9502B2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46987354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52A51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22 - </w:t>
            </w:r>
            <w:proofErr w:type="spellStart"/>
            <w:r w:rsidRPr="00556B83">
              <w:rPr>
                <w:rFonts w:ascii="Arial" w:hAnsi="Arial" w:cs="Arial"/>
              </w:rPr>
              <w:t>Sekukinumab</w:t>
            </w:r>
            <w:proofErr w:type="spellEnd"/>
          </w:p>
          <w:p w14:paraId="02A52797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14EC8E3F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219B7D1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3FADAEDB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379 232.70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19F0E9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F3BDCF5" w14:textId="1595587C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7CED3F2E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2C90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23 - </w:t>
            </w:r>
            <w:proofErr w:type="spellStart"/>
            <w:r w:rsidRPr="00556B83">
              <w:rPr>
                <w:rFonts w:ascii="Arial" w:hAnsi="Arial" w:cs="Arial"/>
              </w:rPr>
              <w:t>Ryzankizumab</w:t>
            </w:r>
            <w:proofErr w:type="spellEnd"/>
          </w:p>
          <w:p w14:paraId="7FF3825A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Abbvie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3BDCA211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Postępu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21 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A424B42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7C4DD7B9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333 999.94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159CF9D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D7E9A2A" w14:textId="1D703D27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17F90B31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DC6B7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24 - </w:t>
            </w:r>
            <w:proofErr w:type="spellStart"/>
            <w:r w:rsidRPr="00556B83">
              <w:rPr>
                <w:rFonts w:ascii="Arial" w:hAnsi="Arial" w:cs="Arial"/>
              </w:rPr>
              <w:t>Iksekizumab</w:t>
            </w:r>
            <w:proofErr w:type="spellEnd"/>
          </w:p>
          <w:p w14:paraId="23DD2FD3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7780873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8D059D2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0C12851D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465 188.40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896960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B9C586C" w14:textId="75E6CC2B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2024A828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161D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25 - </w:t>
            </w:r>
            <w:proofErr w:type="spellStart"/>
            <w:r w:rsidRPr="00556B83">
              <w:rPr>
                <w:rFonts w:ascii="Arial" w:hAnsi="Arial" w:cs="Arial"/>
              </w:rPr>
              <w:t>Guselkumab</w:t>
            </w:r>
            <w:proofErr w:type="spellEnd"/>
          </w:p>
          <w:p w14:paraId="51704308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Janssen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556B83">
              <w:rPr>
                <w:rFonts w:ascii="Arial" w:hAnsi="Arial" w:cs="Arial"/>
                <w:b/>
              </w:rPr>
              <w:t>Cilag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Polska sp. z o.o.</w:t>
            </w:r>
          </w:p>
          <w:p w14:paraId="5AC8645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/budynek F</w:t>
            </w:r>
          </w:p>
          <w:p w14:paraId="54BE6706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02-135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27832FF7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183 069.61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D3E7F3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765195" w14:textId="32338702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2FE776D0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D701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26 - </w:t>
            </w:r>
            <w:proofErr w:type="spellStart"/>
            <w:r w:rsidRPr="00556B83">
              <w:rPr>
                <w:rFonts w:ascii="Arial" w:hAnsi="Arial" w:cs="Arial"/>
              </w:rPr>
              <w:t>Etanerceptum</w:t>
            </w:r>
            <w:proofErr w:type="spellEnd"/>
          </w:p>
          <w:p w14:paraId="606C1E59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Lek S.A.</w:t>
            </w:r>
          </w:p>
          <w:p w14:paraId="2ED52622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Podlipie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224AC1C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95-010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Stryków</w:t>
            </w:r>
          </w:p>
          <w:p w14:paraId="13EB8C23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229 824.00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E6BC5A6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78A4E38" w14:textId="7DCF1517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5E1A0D83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5D371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27 - </w:t>
            </w:r>
            <w:proofErr w:type="spellStart"/>
            <w:r w:rsidRPr="00556B83">
              <w:rPr>
                <w:rFonts w:ascii="Arial" w:hAnsi="Arial" w:cs="Arial"/>
              </w:rPr>
              <w:t>Certolizumab</w:t>
            </w:r>
            <w:proofErr w:type="spellEnd"/>
          </w:p>
          <w:p w14:paraId="094D73A4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7B5A090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819696C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11EE3545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100 800.20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A7E5428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B6F764B" w14:textId="0C690A7F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681B195A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3481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28 - </w:t>
            </w:r>
            <w:proofErr w:type="spellStart"/>
            <w:r w:rsidRPr="00556B83">
              <w:rPr>
                <w:rFonts w:ascii="Arial" w:hAnsi="Arial" w:cs="Arial"/>
              </w:rPr>
              <w:t>Bimekizumabum</w:t>
            </w:r>
            <w:proofErr w:type="spellEnd"/>
          </w:p>
          <w:p w14:paraId="193C1182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30785722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B381F4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688D35DF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395 999.71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C5889C0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BA94725" w14:textId="34C4566C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0244767B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87366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29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29 - </w:t>
            </w:r>
            <w:proofErr w:type="spellStart"/>
            <w:r w:rsidRPr="00556B83">
              <w:rPr>
                <w:rFonts w:ascii="Arial" w:hAnsi="Arial" w:cs="Arial"/>
              </w:rPr>
              <w:t>Adalimumabum</w:t>
            </w:r>
            <w:proofErr w:type="spellEnd"/>
          </w:p>
          <w:p w14:paraId="43600ADD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Lek S.A.</w:t>
            </w:r>
          </w:p>
          <w:p w14:paraId="568D8F09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Podlipie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FB52271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95-010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Stryków</w:t>
            </w:r>
          </w:p>
          <w:p w14:paraId="32F6F82F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33 307.20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9BE037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1F58036" w14:textId="6B342E1F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77B1E679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1FE84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30 - </w:t>
            </w:r>
            <w:proofErr w:type="spellStart"/>
            <w:r w:rsidRPr="00556B83">
              <w:rPr>
                <w:rFonts w:ascii="Arial" w:hAnsi="Arial" w:cs="Arial"/>
              </w:rPr>
              <w:t>Fremanezumab</w:t>
            </w:r>
            <w:proofErr w:type="spellEnd"/>
          </w:p>
          <w:p w14:paraId="710DB969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S.A.</w:t>
            </w:r>
          </w:p>
          <w:p w14:paraId="368EEF79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556B83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485D864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3DCB293A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42 865.20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5F9790D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EA5BF8A" w14:textId="4BDA40A4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16BA3585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3ABE3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31 - </w:t>
            </w:r>
            <w:proofErr w:type="spellStart"/>
            <w:r w:rsidRPr="00556B83">
              <w:rPr>
                <w:rFonts w:ascii="Arial" w:hAnsi="Arial" w:cs="Arial"/>
              </w:rPr>
              <w:t>Erenumab</w:t>
            </w:r>
            <w:proofErr w:type="spellEnd"/>
          </w:p>
          <w:p w14:paraId="7F460E16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3D974E1D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09C8C91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40C9954E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38 297.97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071AA47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39E3092" w14:textId="0EEEA447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7AE8B32E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3F920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>Grupa 32 - Toksyna botulinowa</w:t>
            </w:r>
          </w:p>
          <w:p w14:paraId="2D98F0E1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CENTRALA FARMACEUTYCZNA CEFARM SA</w:t>
            </w:r>
          </w:p>
          <w:p w14:paraId="5F5DC0AE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UL.JANA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AB5A97E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Warszawa</w:t>
            </w:r>
          </w:p>
          <w:p w14:paraId="16341381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61 809.48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6DCEF56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4D6AE47" w14:textId="74210351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11190A86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EE04D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>Grupa 33 - Toksyna botulinowa</w:t>
            </w:r>
          </w:p>
          <w:p w14:paraId="3D5FB5BA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NEUCA S.A.</w:t>
            </w:r>
          </w:p>
          <w:p w14:paraId="1BCB6C8D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Forteczna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35-37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61017BD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Toruń</w:t>
            </w:r>
          </w:p>
          <w:p w14:paraId="126BA88C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67 305.65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2DB224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17DA28" w14:textId="31893E3A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1C4B3DC5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56FEE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34 - </w:t>
            </w:r>
            <w:proofErr w:type="spellStart"/>
            <w:r w:rsidRPr="00556B83">
              <w:rPr>
                <w:rFonts w:ascii="Arial" w:hAnsi="Arial" w:cs="Arial"/>
              </w:rPr>
              <w:t>Immunoglobulinum</w:t>
            </w:r>
            <w:proofErr w:type="spellEnd"/>
            <w:r w:rsidRPr="00556B83">
              <w:rPr>
                <w:rFonts w:ascii="Arial" w:hAnsi="Arial" w:cs="Arial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</w:rPr>
              <w:t>humanum</w:t>
            </w:r>
            <w:proofErr w:type="spellEnd"/>
          </w:p>
          <w:p w14:paraId="3393A83F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S.A.</w:t>
            </w:r>
          </w:p>
          <w:p w14:paraId="42AA47DC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556B83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993ADFF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5186D8C4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359 009.28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36BBD5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7D0B20B" w14:textId="7924FE06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3C31B7A3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6617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35 - </w:t>
            </w:r>
            <w:proofErr w:type="spellStart"/>
            <w:r w:rsidRPr="00556B83">
              <w:rPr>
                <w:rFonts w:ascii="Arial" w:hAnsi="Arial" w:cs="Arial"/>
              </w:rPr>
              <w:t>Dimethylis</w:t>
            </w:r>
            <w:proofErr w:type="spellEnd"/>
            <w:r w:rsidRPr="00556B83">
              <w:rPr>
                <w:rFonts w:ascii="Arial" w:hAnsi="Arial" w:cs="Arial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</w:rPr>
              <w:t>fumaras</w:t>
            </w:r>
            <w:proofErr w:type="spellEnd"/>
          </w:p>
          <w:p w14:paraId="04924AB0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Farmacol Logistyka Sp. z o.o.</w:t>
            </w:r>
          </w:p>
          <w:p w14:paraId="7B47FC9A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B2A8C4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Katowice</w:t>
            </w:r>
          </w:p>
          <w:p w14:paraId="480134C1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390 021.13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51A9E0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EEE771" w14:textId="1B322CE9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320C27B9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BD08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36 - </w:t>
            </w:r>
            <w:proofErr w:type="spellStart"/>
            <w:r w:rsidRPr="00556B83">
              <w:rPr>
                <w:rFonts w:ascii="Arial" w:hAnsi="Arial" w:cs="Arial"/>
              </w:rPr>
              <w:t>Ozanimod</w:t>
            </w:r>
            <w:proofErr w:type="spellEnd"/>
          </w:p>
          <w:p w14:paraId="7F86CD6B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71838930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32F870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6471C03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142 712.08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AE814E2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761B90" w14:textId="6EF19C84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0268B7FB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CB7D4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37 - </w:t>
            </w:r>
            <w:proofErr w:type="spellStart"/>
            <w:r w:rsidRPr="00556B83">
              <w:rPr>
                <w:rFonts w:ascii="Arial" w:hAnsi="Arial" w:cs="Arial"/>
              </w:rPr>
              <w:t>Ofatumumab</w:t>
            </w:r>
            <w:proofErr w:type="spellEnd"/>
          </w:p>
          <w:p w14:paraId="5B050EC4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6C144B5E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9C5101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44DC76F1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167 120.06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CBE4C0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13747E" w14:textId="460E64CC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61B391FB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6C020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38 - </w:t>
            </w:r>
            <w:proofErr w:type="spellStart"/>
            <w:r w:rsidRPr="00556B83">
              <w:rPr>
                <w:rFonts w:ascii="Arial" w:hAnsi="Arial" w:cs="Arial"/>
              </w:rPr>
              <w:t>Interferonum</w:t>
            </w:r>
            <w:proofErr w:type="spellEnd"/>
            <w:r w:rsidRPr="00556B83">
              <w:rPr>
                <w:rFonts w:ascii="Arial" w:hAnsi="Arial" w:cs="Arial"/>
              </w:rPr>
              <w:t xml:space="preserve"> beta 1b</w:t>
            </w:r>
          </w:p>
          <w:p w14:paraId="2EE537FC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Farmacol Logistyka Sp. z o.o.</w:t>
            </w:r>
          </w:p>
          <w:p w14:paraId="2AA19D66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201B00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Katowice</w:t>
            </w:r>
          </w:p>
          <w:p w14:paraId="0BB88F08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278 056.80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253CE55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1F595A" w14:textId="313DAEDE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4548FBE5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4448B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39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39 - </w:t>
            </w:r>
            <w:proofErr w:type="spellStart"/>
            <w:r w:rsidRPr="00556B83">
              <w:rPr>
                <w:rFonts w:ascii="Arial" w:hAnsi="Arial" w:cs="Arial"/>
              </w:rPr>
              <w:t>Glatirameri</w:t>
            </w:r>
            <w:proofErr w:type="spellEnd"/>
            <w:r w:rsidRPr="00556B83">
              <w:rPr>
                <w:rFonts w:ascii="Arial" w:hAnsi="Arial" w:cs="Arial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</w:rPr>
              <w:t>acetas</w:t>
            </w:r>
            <w:proofErr w:type="spellEnd"/>
          </w:p>
          <w:p w14:paraId="75F653B9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S.A.</w:t>
            </w:r>
          </w:p>
          <w:p w14:paraId="05F6C823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556B83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76897CA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32941F9D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18 087.84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78D8DD8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878012" w14:textId="266A3C70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4053C9C7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535D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40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 xml:space="preserve">Grupa 40 - </w:t>
            </w:r>
            <w:proofErr w:type="spellStart"/>
            <w:r w:rsidRPr="00556B83">
              <w:rPr>
                <w:rFonts w:ascii="Arial" w:hAnsi="Arial" w:cs="Arial"/>
              </w:rPr>
              <w:t>Natalizumabum</w:t>
            </w:r>
            <w:proofErr w:type="spellEnd"/>
          </w:p>
          <w:p w14:paraId="072EE218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B83">
              <w:rPr>
                <w:rFonts w:ascii="Arial" w:hAnsi="Arial" w:cs="Arial"/>
                <w:b/>
              </w:rPr>
              <w:t>Farmacol Logistyka Sp. z o.o.</w:t>
            </w:r>
          </w:p>
          <w:p w14:paraId="2CA454E3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7595BB6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Katowice</w:t>
            </w:r>
          </w:p>
          <w:p w14:paraId="7A202763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67 405.77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E93EBBD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BC7855B" w14:textId="3D854B8A" w:rsidR="00556B83" w:rsidRPr="00F245C5" w:rsidRDefault="00556B83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56B83" w14:paraId="4B79F331" w14:textId="77777777" w:rsidTr="00556B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0A956" w14:textId="77777777" w:rsidR="00556B83" w:rsidRPr="00F245C5" w:rsidRDefault="00556B83" w:rsidP="00CA2B6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56B83">
              <w:rPr>
                <w:rFonts w:ascii="Arial" w:hAnsi="Arial" w:cs="Arial"/>
                <w:b/>
                <w:bCs/>
              </w:rPr>
              <w:t>41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B83">
              <w:rPr>
                <w:rFonts w:ascii="Arial" w:hAnsi="Arial" w:cs="Arial"/>
              </w:rPr>
              <w:t>Grupa 41- Toksyna botulinowa</w:t>
            </w:r>
          </w:p>
          <w:p w14:paraId="221D447A" w14:textId="77777777" w:rsidR="00556B83" w:rsidRPr="00F245C5" w:rsidRDefault="00556B83" w:rsidP="00CA2B6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B83">
              <w:rPr>
                <w:rFonts w:ascii="Arial" w:hAnsi="Arial" w:cs="Arial"/>
                <w:b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</w:rPr>
              <w:t xml:space="preserve"> Sp. z o.o.</w:t>
            </w:r>
          </w:p>
          <w:p w14:paraId="57D8B5F0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FC8AC2E" w14:textId="77777777" w:rsidR="00556B83" w:rsidRPr="00F245C5" w:rsidRDefault="00556B83" w:rsidP="00CA2B6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B83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B83">
              <w:rPr>
                <w:rFonts w:ascii="Arial" w:hAnsi="Arial" w:cs="Arial"/>
                <w:bCs/>
              </w:rPr>
              <w:t>Wrocław</w:t>
            </w:r>
          </w:p>
          <w:p w14:paraId="40821B15" w14:textId="77777777" w:rsidR="00556B83" w:rsidRPr="00F245C5" w:rsidRDefault="00556B83" w:rsidP="00CA2B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B83">
              <w:rPr>
                <w:rFonts w:ascii="Arial" w:hAnsi="Arial" w:cs="Arial"/>
                <w:b/>
              </w:rPr>
              <w:t>33 731.96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A55BB36" w14:textId="77777777" w:rsidR="00556B83" w:rsidRPr="00F245C5" w:rsidRDefault="00556B83" w:rsidP="00CA2B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5FBE481" w14:textId="384E1334" w:rsidR="00556B83" w:rsidRPr="00556B83" w:rsidRDefault="00A00957" w:rsidP="00CA2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556B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20737FD6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559"/>
      </w:tblGrid>
      <w:tr w:rsidR="00B36EDA" w14:paraId="7EAC2BD9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FBF0D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530F2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78CA4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F48C0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56B83" w14:paraId="2B7A95D7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B1F17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1- 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Aflibercept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878D" w14:textId="369333A5" w:rsidR="00556B83" w:rsidRPr="007D7932" w:rsidRDefault="00F945CD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="00556B83"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Bayer Sp. z o.o.</w:t>
            </w:r>
          </w:p>
          <w:p w14:paraId="34511007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158</w:t>
            </w:r>
          </w:p>
          <w:p w14:paraId="1BE37E9A" w14:textId="77777777" w:rsidR="00556B83" w:rsidRDefault="00556B83" w:rsidP="00CA2B65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02-326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  <w:p w14:paraId="7AFCBC91" w14:textId="77777777" w:rsidR="00F945CD" w:rsidRPr="00F945CD" w:rsidRDefault="00F945CD" w:rsidP="00CA2B65">
            <w:pPr>
              <w:spacing w:after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945CD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C9FE440" w14:textId="77777777" w:rsidR="00F945CD" w:rsidRDefault="00F945CD" w:rsidP="00CA2B65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Krzemieniecka 120</w:t>
            </w:r>
          </w:p>
          <w:p w14:paraId="24E0B449" w14:textId="0FBA5A56" w:rsidR="00F945CD" w:rsidRPr="007D7932" w:rsidRDefault="00F945CD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54-613 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22E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84E2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5BCBB310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3146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17459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C99737E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65F077AC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E59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9F1C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65332155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480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40403" w14:textId="24CE73E5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</w:t>
            </w:r>
            <w:r w:rsidR="00F945C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502AC307" w14:textId="01FB67EC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Wolskie, ul.</w:t>
            </w:r>
            <w:r w:rsidR="00F94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388B884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lastRenderedPageBreak/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B52AD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lastRenderedPageBreak/>
              <w:t>1 - Cena - 98.06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FB5ED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98,06</w:t>
            </w:r>
          </w:p>
        </w:tc>
      </w:tr>
      <w:tr w:rsidR="00556B83" w14:paraId="3E471BDF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2AAB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C43D1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9B25CD9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AA0EC50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6A01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- 97.58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62E7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97,58</w:t>
            </w:r>
          </w:p>
        </w:tc>
      </w:tr>
      <w:tr w:rsidR="00556B83" w14:paraId="6C83B0F0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1FB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D8F6F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0B946FC4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8906EE5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B25F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- 97.12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CB90B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97,12</w:t>
            </w:r>
          </w:p>
        </w:tc>
      </w:tr>
      <w:tr w:rsidR="00556B83" w14:paraId="6EC2132D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CE24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C04BB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2EE68FA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F3E2027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4502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- 96.75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0BA2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96,75</w:t>
            </w:r>
          </w:p>
        </w:tc>
      </w:tr>
      <w:tr w:rsidR="00556B83" w14:paraId="48974490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69092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5082E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6CD7B01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98A5079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DF2C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- 95.28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4DF9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95,28</w:t>
            </w:r>
          </w:p>
        </w:tc>
      </w:tr>
      <w:tr w:rsidR="00556B83" w14:paraId="7F0D2F97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32EF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Brolucizumabum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4E6DE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2F9D028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4B34B99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807D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CC73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53140759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AF9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4 -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Dexamethasonum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6FCF4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4630E1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3720159E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A2E01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D3E1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42D3B311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ACC6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5 -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Farycymab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07AEA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5CE8214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50515218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7507D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7A939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6C23450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7854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6 -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Ranibizumab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A109A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6ABB8E81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856CB4C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1F3AE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4894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171FBA89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39FF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9A94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010DB9F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41C624EC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5A7B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1E56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30867610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3E5D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49124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6FD0E279" w14:textId="3D01C1AA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Wolskie, ul.</w:t>
            </w:r>
            <w:r w:rsidR="00F94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B8D3857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7292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- 98.73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F5A5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98,73</w:t>
            </w:r>
          </w:p>
        </w:tc>
      </w:tr>
      <w:tr w:rsidR="00556B83" w14:paraId="11C9275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035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6EB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5A9F06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37750B2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F6A8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- 94.99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65073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94,99</w:t>
            </w:r>
          </w:p>
        </w:tc>
      </w:tr>
      <w:tr w:rsidR="00556B83" w14:paraId="3D776E7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70D1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3F6A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9939C5A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EE1F02C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7D32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- 93.19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584D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93,19</w:t>
            </w:r>
          </w:p>
        </w:tc>
      </w:tr>
      <w:tr w:rsidR="00556B83" w14:paraId="744F1751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5CC09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131F7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AE6892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9286E64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FC84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- 90.26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E604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90,26</w:t>
            </w:r>
          </w:p>
        </w:tc>
      </w:tr>
      <w:tr w:rsidR="00556B83" w14:paraId="225204F4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85E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38B9E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32FF5AE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51F0E06A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11EF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- 68.05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C5FC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68,05</w:t>
            </w:r>
          </w:p>
        </w:tc>
      </w:tr>
      <w:tr w:rsidR="00556B83" w14:paraId="2F8AA43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C52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C6912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937B3B3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8F5C3E6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941B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- 67.05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B10A6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67,05</w:t>
            </w:r>
          </w:p>
        </w:tc>
      </w:tr>
      <w:tr w:rsidR="00556B83" w14:paraId="1061B5ED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D21B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8 -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Lamivudyna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46E1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140ADCF7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FCB9E2F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6297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31BE2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29A5853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CEC4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8 -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Lamivudyna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18649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E996939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E668D37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46B31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- 98.56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2C84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98,56</w:t>
            </w:r>
          </w:p>
        </w:tc>
      </w:tr>
      <w:tr w:rsidR="00556B83" w14:paraId="1CA7F506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70D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8 -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Lamivudyna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9A42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23A260E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BD2DD65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64A1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- 96.69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52E8E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96,69</w:t>
            </w:r>
          </w:p>
        </w:tc>
      </w:tr>
      <w:tr w:rsidR="00556B83" w14:paraId="7BDF4CF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FAF2F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Tenofovirum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disoproxilum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8D45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75858D2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3545871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ACF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1EE8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4746F35C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CA1E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Tenofovirum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disoproxilum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EBCD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EEF32B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9794934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A4EF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- 97.31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45C54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97,31</w:t>
            </w:r>
          </w:p>
        </w:tc>
      </w:tr>
      <w:tr w:rsidR="00556B83" w14:paraId="3199890C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D90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Tenofovirum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disoproxilum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CBBC3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E3BCFA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7991847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505AE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- 96.38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7AC4B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96,38</w:t>
            </w:r>
          </w:p>
        </w:tc>
      </w:tr>
      <w:tr w:rsidR="00556B83" w14:paraId="16B88484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B55FE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Tenofovirum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disoproxilum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D9C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52464FD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E728236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42E9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- 95.47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B0B2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95,47</w:t>
            </w:r>
          </w:p>
        </w:tc>
      </w:tr>
      <w:tr w:rsidR="00556B83" w14:paraId="6197059B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8C5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10 -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Glekaprewiru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+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Pibrentaswir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2EB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56DEA0A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64B84704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45F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C7BB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32CB9729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EFFBE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11 -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Sofosbuwirum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+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Welpataswirum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62691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CE25CF7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3157D33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0BE9B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192D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73169AF3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C222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12 -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Sofosbuvirum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+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Velpatasvirum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+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Voxilaprevirum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5BB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86101E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C93AC67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9B3F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4485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77D3174B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3473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14 -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Anifrolumabum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F5129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AstraZeneca </w:t>
            </w: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Kft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3A95F6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1117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Budapest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Alíz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utca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4. B.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ép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>.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13BC924F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5AF8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84D1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482B0A73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A27C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15 -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Abrocitinibum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37432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7FD7377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14352C8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7F2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8B881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51DF7637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CB299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16 -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Tralokinumabum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C62B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784A74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711441A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E6B0B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D576B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37F6DAC4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70DB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17 -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Baricytynib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641B4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4F38BE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E4A0962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DBDB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D1FBA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0818FE8D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73E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18 -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Dupilumabum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18769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10E4869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2A0CE2BE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3653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F926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334285DB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0F3C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lastRenderedPageBreak/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19 -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Upadacitinibum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4A7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ED16125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7188AA12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1687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103FB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1B8D0D4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5FBF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20 -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Ustekinumabum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F678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Janssen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Cilag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4E28B9E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24/budynek F</w:t>
            </w:r>
          </w:p>
          <w:p w14:paraId="4212F860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F5BC1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F5FE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6EBFD8C2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34E3D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21 -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Tyldrakizumab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D2DC9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Komtur Polska Sp. z o.o.</w:t>
            </w:r>
          </w:p>
          <w:p w14:paraId="7C7257A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Plac Farmacji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9988CA3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02-699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8184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B461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25F8FDDC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B7D6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22 -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Sekukinumab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3DE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34F6E95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9524109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009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6053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5545258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B31E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23 -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Ryzankizumab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69B4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A9EF622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2F5544BA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6D42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6713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78278011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C63F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24 -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Iksekizumab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B31B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25DD56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4D08731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F342C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5FDE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6E36BBF4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903C4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25 -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Guselkumab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225C8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Janssen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Cilag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C30509B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24/budynek F</w:t>
            </w:r>
          </w:p>
          <w:p w14:paraId="44913A2D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1B17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19891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2F69AB23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5723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26 -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Etanerceptum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B2AC1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34F3FD3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0F46DFCF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4C917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3365F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6607F973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72247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Certolizumab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AB8F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0A7886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62947DD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BEB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EDBED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09EE7B41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98F4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28 -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Bimekizumabum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9D90E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608AE27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60DCD43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83491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5857A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10263A7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2F9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E941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0CCA594E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49D0AE06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E7DB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BA7EE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214A7744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BB6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A2B0B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FC1FE5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046418A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3C5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- 98.09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0DC7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98,09</w:t>
            </w:r>
          </w:p>
        </w:tc>
      </w:tr>
      <w:tr w:rsidR="00556B83" w14:paraId="02116E97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3BB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281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CCD965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60D24C0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7CCD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- 93.97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A2DF1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93,97</w:t>
            </w:r>
          </w:p>
        </w:tc>
      </w:tr>
      <w:tr w:rsidR="00556B83" w14:paraId="365AF745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49E1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29 -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B3154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0AE04659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58F78E36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78B34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1EB6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56B83" w14:paraId="25BDE094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CF30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30 -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lastRenderedPageBreak/>
              <w:t>Fremanezumab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408A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Asclepios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611D59A4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lastRenderedPageBreak/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E04DA65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B2B2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8EE7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31D4891E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4B2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31 -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Erenumab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82821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7C8262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46B5AF2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CC03D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7EB8F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329AB46E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184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32 - Toksyna botulinowa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8D6C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48143D4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4B7E997D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3371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434D0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1EB2ED9D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A18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32 - Toksyna botulinowa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9690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1AFC367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EE842A5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1BA7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- 71.26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3653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71,26</w:t>
            </w:r>
          </w:p>
        </w:tc>
      </w:tr>
      <w:tr w:rsidR="00556B83" w14:paraId="34F8A0A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636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32 - Toksyna botulinowa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FED8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72C868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232A024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8BE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- 71.04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0E186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71,04</w:t>
            </w:r>
          </w:p>
        </w:tc>
      </w:tr>
      <w:tr w:rsidR="00556B83" w14:paraId="7AE35876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811BE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32 - Toksyna botulinowa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D6F28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16E0FC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660DCC6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285B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- 70.01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01D6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70,01</w:t>
            </w:r>
          </w:p>
        </w:tc>
      </w:tr>
      <w:tr w:rsidR="00556B83" w14:paraId="61F8F6C7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B261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33 - Toksyna botulinowa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3BD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5759395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14F8913A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10E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1AB2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6323D5C1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0218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33 - Toksyna botulinowa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63A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4A6A975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8BFBD88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6BD9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- 99.79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D94A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99,79</w:t>
            </w:r>
          </w:p>
        </w:tc>
      </w:tr>
      <w:tr w:rsidR="00556B83" w14:paraId="4921C15D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C403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34 -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Immunoglobulinum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humanum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7E4BA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D9EABAF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B2D1291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E352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98A4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7218985E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FB4E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34 -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Immunoglobulinum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humanum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CB61A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672EA53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19434B0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6292A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61962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56B83" w14:paraId="28CA97D0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513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35 -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Dimethylis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fumaras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9DF88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4711B41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22F64F5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0C467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B5C24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1E73270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CC04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36 -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Ozanimod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5C444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25746A3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93D9E34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AF335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E237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263B167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2996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37 -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Ofatumumab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12481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A822780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E325401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DA9F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E4F75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624A377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9C0B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38 -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Interferonum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beta 1b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7B55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702195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693C214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4312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EE028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35573258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EE7BC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38 -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Interferonum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beta 1b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FBC7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063CB07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F7074D5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EC613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- 99.89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1C609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99,89</w:t>
            </w:r>
          </w:p>
        </w:tc>
      </w:tr>
      <w:tr w:rsidR="00556B83" w14:paraId="1E03C7DA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32319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lastRenderedPageBreak/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39 -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Glatirameri</w:t>
            </w:r>
            <w:proofErr w:type="spellEnd"/>
            <w:r w:rsidRPr="00556B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acetas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65AB6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362CFD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0CCF94D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4B24C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F7B5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73B57F1C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BBA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 xml:space="preserve">Grupa 40 - </w:t>
            </w:r>
            <w:proofErr w:type="spellStart"/>
            <w:r w:rsidRPr="00556B83">
              <w:rPr>
                <w:rFonts w:ascii="Arial" w:hAnsi="Arial" w:cs="Arial"/>
                <w:sz w:val="22"/>
                <w:szCs w:val="22"/>
              </w:rPr>
              <w:t>Natalizumabum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9DE1F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1A3B06AF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57C1C9F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2F0AD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812C9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4A6C7130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4A10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41- Toksyna botulinowa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80914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D60FFC2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D4097DC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E996D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0E7E1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B83" w14:paraId="5BF9653C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F1F18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41- Toksyna botulinowa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8C1B2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44BABAC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605AF70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8403E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- 99.69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5B39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99,69</w:t>
            </w:r>
          </w:p>
        </w:tc>
      </w:tr>
      <w:tr w:rsidR="00556B83" w14:paraId="115FB774" w14:textId="77777777" w:rsidTr="00F945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D8C3C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B83">
              <w:rPr>
                <w:rFonts w:ascii="Arial" w:hAnsi="Arial" w:cs="Arial"/>
                <w:sz w:val="22"/>
                <w:szCs w:val="22"/>
              </w:rPr>
              <w:t>Grupa 41- Toksyna botulinowa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9A0AD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556B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AC6069B" w14:textId="77777777" w:rsidR="00556B83" w:rsidRPr="007D7932" w:rsidRDefault="00556B83" w:rsidP="00CA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9F84883" w14:textId="77777777" w:rsidR="00556B83" w:rsidRPr="007D7932" w:rsidRDefault="00556B83" w:rsidP="00CA2B6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B8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2D27C" w14:textId="77777777" w:rsidR="00556B83" w:rsidRPr="007D7932" w:rsidRDefault="00556B83" w:rsidP="00CA2B6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>1 - Cena - 98.25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1B37E" w14:textId="77777777" w:rsidR="00556B83" w:rsidRPr="007D7932" w:rsidRDefault="00556B83" w:rsidP="00CA2B6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B83">
              <w:rPr>
                <w:rFonts w:ascii="Arial" w:hAnsi="Arial" w:cs="Arial"/>
                <w:sz w:val="22"/>
                <w:szCs w:val="22"/>
              </w:rPr>
              <w:t xml:space="preserve">  98,25</w:t>
            </w:r>
          </w:p>
        </w:tc>
      </w:tr>
    </w:tbl>
    <w:p w14:paraId="784AD147" w14:textId="77777777" w:rsidR="00751F8D" w:rsidRDefault="00751F8D" w:rsidP="00751F8D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7E47684F" w14:textId="1E77E2F7" w:rsidR="00751F8D" w:rsidRPr="00D64136" w:rsidRDefault="00751F8D" w:rsidP="00751F8D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1479A353" w14:textId="77777777" w:rsidR="00751F8D" w:rsidRPr="00D64136" w:rsidRDefault="00751F8D" w:rsidP="00751F8D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w sprawie zamówienia publicznego, zgodnie z art. 264 ust. 1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zostanie zawarta, z 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>, w terminie nie krótszym niż 15 dni od dnia przesłania niniejsze</w:t>
      </w:r>
      <w:r>
        <w:rPr>
          <w:rFonts w:ascii="Arial" w:hAnsi="Arial" w:cs="Arial"/>
        </w:rPr>
        <w:t>j</w:t>
      </w:r>
      <w:r w:rsidRPr="00D64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informacji </w:t>
      </w:r>
      <w:r w:rsidRPr="00D64136">
        <w:rPr>
          <w:rFonts w:ascii="Arial" w:hAnsi="Arial" w:cs="Arial"/>
        </w:rPr>
        <w:t>o wyborze najkorzystniejszej oferty.</w:t>
      </w:r>
    </w:p>
    <w:p w14:paraId="197B6E1D" w14:textId="77777777" w:rsidR="00751F8D" w:rsidRDefault="00751F8D" w:rsidP="00751F8D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>.</w:t>
      </w:r>
    </w:p>
    <w:p w14:paraId="2F3C0289" w14:textId="77777777" w:rsidR="00751F8D" w:rsidRPr="00C6247D" w:rsidRDefault="00751F8D" w:rsidP="00751F8D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301C4D2" w14:textId="69CB3872" w:rsidR="00751F8D" w:rsidRPr="00751F8D" w:rsidRDefault="00751F8D" w:rsidP="00751F8D">
      <w:pPr>
        <w:spacing w:after="480" w:line="360" w:lineRule="auto"/>
        <w:jc w:val="both"/>
        <w:rPr>
          <w:rFonts w:ascii="Arial" w:hAnsi="Arial" w:cs="Arial"/>
          <w:iCs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200D85FB" w14:textId="215207CB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41D9A16F" w14:textId="51DA23F0" w:rsidR="008642B3" w:rsidRPr="00B36EDA" w:rsidRDefault="00556B83" w:rsidP="00B36EDA">
      <w:pPr>
        <w:ind w:right="-425"/>
        <w:jc w:val="right"/>
        <w:rPr>
          <w:rFonts w:ascii="Arial" w:hAnsi="Arial" w:cs="Arial"/>
          <w:vertAlign w:val="superscript"/>
        </w:rPr>
      </w:pPr>
      <w:r w:rsidRPr="00556B83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9F1BF" w14:textId="77777777" w:rsidR="006F3C90" w:rsidRDefault="006F3C90">
      <w:r>
        <w:separator/>
      </w:r>
    </w:p>
  </w:endnote>
  <w:endnote w:type="continuationSeparator" w:id="0">
    <w:p w14:paraId="6DFE907F" w14:textId="77777777" w:rsidR="006F3C90" w:rsidRDefault="006F3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566D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9973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8B6E4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135ED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44F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30274" w14:textId="77777777" w:rsidR="006F3C90" w:rsidRDefault="006F3C90">
      <w:r>
        <w:separator/>
      </w:r>
    </w:p>
  </w:footnote>
  <w:footnote w:type="continuationSeparator" w:id="0">
    <w:p w14:paraId="461F7B4B" w14:textId="77777777" w:rsidR="006F3C90" w:rsidRDefault="006F3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E36C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D77F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8179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C9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6B83"/>
    <w:rsid w:val="00596EA3"/>
    <w:rsid w:val="00596FD7"/>
    <w:rsid w:val="005E5BFF"/>
    <w:rsid w:val="00607F9B"/>
    <w:rsid w:val="00644DCB"/>
    <w:rsid w:val="00657C1E"/>
    <w:rsid w:val="006E3089"/>
    <w:rsid w:val="006F39EA"/>
    <w:rsid w:val="006F3C90"/>
    <w:rsid w:val="00712C39"/>
    <w:rsid w:val="00751F8D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94FA7"/>
    <w:rsid w:val="009F0E5C"/>
    <w:rsid w:val="00A00957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45C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6884C"/>
  <w15:chartTrackingRefBased/>
  <w15:docId w15:val="{A8E1AA78-D55B-40E1-A3FF-BA5D2F12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20</Pages>
  <Words>5014</Words>
  <Characters>25559</Characters>
  <Application>Microsoft Office Word</Application>
  <DocSecurity>0</DocSecurity>
  <Lines>212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1899-12-31T23:00:00Z</cp:lastPrinted>
  <dcterms:created xsi:type="dcterms:W3CDTF">2024-08-07T12:26:00Z</dcterms:created>
  <dcterms:modified xsi:type="dcterms:W3CDTF">2024-08-08T10:01:00Z</dcterms:modified>
</cp:coreProperties>
</file>