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4534D" w14:textId="26FE0F73" w:rsidR="00EB1359" w:rsidRPr="003261E7" w:rsidRDefault="004A37CA" w:rsidP="00EB1359">
      <w:pPr>
        <w:spacing w:after="240"/>
        <w:jc w:val="right"/>
        <w:rPr>
          <w:sz w:val="22"/>
          <w:szCs w:val="22"/>
        </w:rPr>
      </w:pPr>
      <w:r w:rsidRPr="004A37C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3390D">
        <w:rPr>
          <w:sz w:val="22"/>
          <w:szCs w:val="22"/>
        </w:rPr>
        <w:t>08.08.2024r.</w:t>
      </w:r>
    </w:p>
    <w:p w14:paraId="49CCA32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A9C553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A7D88A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CF0438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85CBD6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8DC282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0FD88C2" w14:textId="3903EE5E" w:rsidR="00EB135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FA63391" w14:textId="77777777" w:rsidR="0042677A" w:rsidRPr="003261E7" w:rsidRDefault="0042677A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097448A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C5EECAB" w14:textId="77777777" w:rsidR="0042677A" w:rsidRDefault="00775DAE" w:rsidP="0042677A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</w:p>
    <w:p w14:paraId="4D130D46" w14:textId="2498937D" w:rsidR="00EB1359" w:rsidRDefault="00775DAE" w:rsidP="0042677A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PAKIETU </w:t>
      </w:r>
      <w:r w:rsidR="008A788F">
        <w:rPr>
          <w:b/>
          <w:sz w:val="28"/>
          <w:szCs w:val="24"/>
        </w:rPr>
        <w:t>NR 3, 9, 20, 23</w:t>
      </w:r>
    </w:p>
    <w:p w14:paraId="104798E0" w14:textId="77777777" w:rsidR="0042677A" w:rsidRDefault="0042677A" w:rsidP="0042677A">
      <w:pPr>
        <w:jc w:val="center"/>
        <w:rPr>
          <w:b/>
          <w:sz w:val="28"/>
          <w:szCs w:val="24"/>
        </w:rPr>
      </w:pPr>
    </w:p>
    <w:p w14:paraId="0165929A" w14:textId="77777777" w:rsidR="0042677A" w:rsidRPr="003261E7" w:rsidRDefault="0042677A" w:rsidP="0042677A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37CA" w:rsidRPr="003261E7" w14:paraId="66D67E43" w14:textId="77777777" w:rsidTr="0061661B">
        <w:trPr>
          <w:trHeight w:val="638"/>
        </w:trPr>
        <w:tc>
          <w:tcPr>
            <w:tcW w:w="959" w:type="dxa"/>
            <w:shd w:val="clear" w:color="auto" w:fill="auto"/>
          </w:tcPr>
          <w:p w14:paraId="6EF10687" w14:textId="77777777" w:rsidR="004A37CA" w:rsidRPr="003261E7" w:rsidRDefault="004A37CA" w:rsidP="006166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94498D" w14:textId="0ECAE25E" w:rsidR="004A37CA" w:rsidRPr="003261E7" w:rsidRDefault="004A37CA" w:rsidP="006166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37CA">
              <w:rPr>
                <w:sz w:val="22"/>
                <w:szCs w:val="22"/>
              </w:rPr>
              <w:t>przetarg</w:t>
            </w:r>
            <w:r w:rsidR="0042677A">
              <w:rPr>
                <w:sz w:val="22"/>
                <w:szCs w:val="22"/>
              </w:rPr>
              <w:t>u</w:t>
            </w:r>
            <w:r w:rsidRPr="004A37CA">
              <w:rPr>
                <w:sz w:val="22"/>
                <w:szCs w:val="22"/>
              </w:rPr>
              <w:t xml:space="preserve"> nieograniczon</w:t>
            </w:r>
            <w:r w:rsidR="0042677A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A37CA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A37CA">
              <w:rPr>
                <w:b/>
                <w:sz w:val="22"/>
                <w:szCs w:val="22"/>
              </w:rPr>
              <w:t>ZP/17/2024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DB6BA9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620FC0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A72B70B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DE51AE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3D9435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FE0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861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995689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A37CA" w:rsidRPr="00EB1359" w14:paraId="5BA6C94C" w14:textId="77777777" w:rsidTr="006166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3115" w14:textId="77777777" w:rsidR="004A37CA" w:rsidRPr="00710915" w:rsidRDefault="004A37CA" w:rsidP="006166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A37CA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A940" w14:textId="77777777" w:rsidR="004A37CA" w:rsidRPr="00EB1359" w:rsidRDefault="004A37CA" w:rsidP="006166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37CA">
              <w:rPr>
                <w:b/>
                <w:sz w:val="22"/>
                <w:szCs w:val="22"/>
              </w:rPr>
              <w:t xml:space="preserve">Pakiet 9 - Maska z obwodem do aparatu Philips </w:t>
            </w:r>
            <w:proofErr w:type="spellStart"/>
            <w:r w:rsidRPr="004A37CA">
              <w:rPr>
                <w:b/>
                <w:sz w:val="22"/>
                <w:szCs w:val="22"/>
              </w:rPr>
              <w:t>Respironies</w:t>
            </w:r>
            <w:proofErr w:type="spellEnd"/>
            <w:r w:rsidRPr="004A37CA">
              <w:rPr>
                <w:b/>
                <w:sz w:val="22"/>
                <w:szCs w:val="22"/>
              </w:rPr>
              <w:t xml:space="preserve"> V60</w:t>
            </w:r>
          </w:p>
          <w:p w14:paraId="1655E60E" w14:textId="77777777" w:rsidR="004A37CA" w:rsidRDefault="004A37CA" w:rsidP="006166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8675204" w14:textId="77777777" w:rsidR="004A37CA" w:rsidRDefault="004A37CA" w:rsidP="006166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A37C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2EBD066" w14:textId="0A46A7DB" w:rsidR="004A37CA" w:rsidRPr="00EB1359" w:rsidRDefault="004A37CA" w:rsidP="0042677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2677A">
              <w:rPr>
                <w:sz w:val="22"/>
                <w:szCs w:val="22"/>
              </w:rPr>
              <w:t xml:space="preserve"> </w:t>
            </w:r>
            <w:r w:rsidRPr="004A37CA">
              <w:rPr>
                <w:sz w:val="22"/>
                <w:szCs w:val="22"/>
              </w:rPr>
              <w:t>Brak ofert w pakiecie</w:t>
            </w:r>
          </w:p>
        </w:tc>
      </w:tr>
      <w:tr w:rsidR="004A37CA" w:rsidRPr="00EB1359" w14:paraId="10C9FDA9" w14:textId="77777777" w:rsidTr="006166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4659" w14:textId="77777777" w:rsidR="004A37CA" w:rsidRPr="00710915" w:rsidRDefault="004A37CA" w:rsidP="006166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A37C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80BA" w14:textId="77777777" w:rsidR="004A37CA" w:rsidRPr="00EB1359" w:rsidRDefault="004A37CA" w:rsidP="006166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37CA">
              <w:rPr>
                <w:b/>
                <w:sz w:val="22"/>
                <w:szCs w:val="22"/>
              </w:rPr>
              <w:t>Pakiet 3 - Drenaż pola operacyjnego</w:t>
            </w:r>
          </w:p>
          <w:p w14:paraId="419F227B" w14:textId="77777777" w:rsidR="004A37CA" w:rsidRDefault="004A37CA" w:rsidP="006166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0FAAA65" w14:textId="77777777" w:rsidR="004A37CA" w:rsidRDefault="004A37CA" w:rsidP="006166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A37C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F76849B" w14:textId="70967168" w:rsidR="004A37CA" w:rsidRPr="00EB1359" w:rsidRDefault="004A37CA" w:rsidP="0042677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2677A">
              <w:rPr>
                <w:sz w:val="22"/>
                <w:szCs w:val="22"/>
              </w:rPr>
              <w:t xml:space="preserve"> </w:t>
            </w:r>
            <w:r w:rsidRPr="004A37CA">
              <w:rPr>
                <w:sz w:val="22"/>
                <w:szCs w:val="22"/>
              </w:rPr>
              <w:t>Wszystkie złożone oferty podlegały odrzuceniu</w:t>
            </w:r>
          </w:p>
        </w:tc>
      </w:tr>
      <w:tr w:rsidR="004A37CA" w:rsidRPr="00EB1359" w14:paraId="2F74014A" w14:textId="77777777" w:rsidTr="006166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FD95" w14:textId="77777777" w:rsidR="004A37CA" w:rsidRPr="00710915" w:rsidRDefault="004A37CA" w:rsidP="006166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A37CA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1805" w14:textId="77777777" w:rsidR="004A37CA" w:rsidRPr="00EB1359" w:rsidRDefault="004A37CA" w:rsidP="006166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37CA">
              <w:rPr>
                <w:b/>
                <w:sz w:val="22"/>
                <w:szCs w:val="22"/>
              </w:rPr>
              <w:t>Pakiet 20 - Zestawy do ssania</w:t>
            </w:r>
          </w:p>
          <w:p w14:paraId="321337F5" w14:textId="77777777" w:rsidR="004A37CA" w:rsidRDefault="004A37CA" w:rsidP="006166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6567810" w14:textId="77777777" w:rsidR="004A37CA" w:rsidRDefault="004A37CA" w:rsidP="006166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A37C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A919E56" w14:textId="79F946CF" w:rsidR="004A37CA" w:rsidRPr="00EB1359" w:rsidRDefault="004A37CA" w:rsidP="0042677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2677A">
              <w:rPr>
                <w:sz w:val="22"/>
                <w:szCs w:val="22"/>
              </w:rPr>
              <w:t xml:space="preserve"> </w:t>
            </w:r>
            <w:r w:rsidRPr="004A37CA">
              <w:rPr>
                <w:sz w:val="22"/>
                <w:szCs w:val="22"/>
              </w:rPr>
              <w:t>Wszystkie złożone oferty podlegały odrzuceniu</w:t>
            </w:r>
          </w:p>
        </w:tc>
      </w:tr>
      <w:tr w:rsidR="004A37CA" w:rsidRPr="00EB1359" w14:paraId="402CE4CF" w14:textId="77777777" w:rsidTr="006166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48A1" w14:textId="77777777" w:rsidR="004A37CA" w:rsidRPr="00710915" w:rsidRDefault="004A37CA" w:rsidP="006166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A37CA">
              <w:rPr>
                <w:b/>
                <w:bCs/>
                <w:sz w:val="22"/>
                <w:szCs w:val="22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0CAD" w14:textId="77777777" w:rsidR="004A37CA" w:rsidRPr="00EB1359" w:rsidRDefault="004A37CA" w:rsidP="006166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37CA">
              <w:rPr>
                <w:b/>
                <w:sz w:val="22"/>
                <w:szCs w:val="22"/>
              </w:rPr>
              <w:t xml:space="preserve">Pakiet 23 - Filtry do </w:t>
            </w:r>
            <w:proofErr w:type="spellStart"/>
            <w:r w:rsidRPr="004A37CA">
              <w:rPr>
                <w:b/>
                <w:sz w:val="22"/>
                <w:szCs w:val="22"/>
              </w:rPr>
              <w:t>Hemofiltracji</w:t>
            </w:r>
            <w:proofErr w:type="spellEnd"/>
          </w:p>
          <w:p w14:paraId="15B80791" w14:textId="77777777" w:rsidR="004A37CA" w:rsidRDefault="004A37CA" w:rsidP="006166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006FA6D" w14:textId="77777777" w:rsidR="004A37CA" w:rsidRDefault="004A37CA" w:rsidP="006166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A37C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36C1FCA4" w14:textId="77777777" w:rsidR="004A37CA" w:rsidRDefault="004A37CA" w:rsidP="006166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05FFA3" w14:textId="77777777" w:rsidR="004A37CA" w:rsidRPr="00EB1359" w:rsidRDefault="004A37CA" w:rsidP="006166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A37CA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</w:tbl>
    <w:p w14:paraId="1552B5D0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54A53" w14:textId="77777777" w:rsidR="004A37CA" w:rsidRDefault="004A37CA" w:rsidP="004A37CA">
      <w:r>
        <w:separator/>
      </w:r>
    </w:p>
  </w:endnote>
  <w:endnote w:type="continuationSeparator" w:id="0">
    <w:p w14:paraId="01BB7497" w14:textId="77777777" w:rsidR="004A37CA" w:rsidRDefault="004A37CA" w:rsidP="004A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9C551" w14:textId="77777777" w:rsidR="004A37CA" w:rsidRDefault="004A3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46E08" w14:textId="77777777" w:rsidR="004A37CA" w:rsidRDefault="004A37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F361B" w14:textId="77777777" w:rsidR="004A37CA" w:rsidRDefault="004A3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49355B" w14:textId="77777777" w:rsidR="004A37CA" w:rsidRDefault="004A37CA" w:rsidP="004A37CA">
      <w:r>
        <w:separator/>
      </w:r>
    </w:p>
  </w:footnote>
  <w:footnote w:type="continuationSeparator" w:id="0">
    <w:p w14:paraId="75E6BF5C" w14:textId="77777777" w:rsidR="004A37CA" w:rsidRDefault="004A37CA" w:rsidP="004A3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DDCFD" w14:textId="77777777" w:rsidR="004A37CA" w:rsidRDefault="004A3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6A490" w14:textId="77777777" w:rsidR="004A37CA" w:rsidRDefault="004A3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D4F53" w14:textId="77777777" w:rsidR="004A37CA" w:rsidRDefault="004A3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79C"/>
    <w:rsid w:val="00007909"/>
    <w:rsid w:val="00010B31"/>
    <w:rsid w:val="00104963"/>
    <w:rsid w:val="00150F65"/>
    <w:rsid w:val="0027379C"/>
    <w:rsid w:val="0033390D"/>
    <w:rsid w:val="0042677A"/>
    <w:rsid w:val="004A37CA"/>
    <w:rsid w:val="00775DAE"/>
    <w:rsid w:val="0079398A"/>
    <w:rsid w:val="00823326"/>
    <w:rsid w:val="00856A3E"/>
    <w:rsid w:val="00894412"/>
    <w:rsid w:val="008A788F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3D7AF"/>
  <w15:chartTrackingRefBased/>
  <w15:docId w15:val="{0358975F-C8C5-47C1-AC68-70838544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A37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3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226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dcterms:created xsi:type="dcterms:W3CDTF">2024-08-06T09:21:00Z</dcterms:created>
  <dcterms:modified xsi:type="dcterms:W3CDTF">2024-08-08T11:33:00Z</dcterms:modified>
</cp:coreProperties>
</file>