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E6DFB" w14:textId="4989B3D1" w:rsidR="00FB7F50" w:rsidRPr="002245BE" w:rsidRDefault="000B43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B43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70F2E">
        <w:rPr>
          <w:sz w:val="22"/>
          <w:szCs w:val="22"/>
        </w:rPr>
        <w:t>08.08.2024r.</w:t>
      </w:r>
    </w:p>
    <w:p w14:paraId="5E0DE7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87AD0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E064415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16E9F3D" w14:textId="77777777" w:rsidR="002032C0" w:rsidRPr="002032C0" w:rsidRDefault="002032C0" w:rsidP="002032C0">
      <w:r w:rsidRPr="002032C0">
        <w:t>ul. Prądnicka 35-37</w:t>
      </w:r>
    </w:p>
    <w:p w14:paraId="4BDFB72F" w14:textId="77777777" w:rsidR="002032C0" w:rsidRPr="002032C0" w:rsidRDefault="002032C0" w:rsidP="002032C0">
      <w:r w:rsidRPr="002032C0">
        <w:t>31-202 Kraków</w:t>
      </w:r>
    </w:p>
    <w:p w14:paraId="60835F9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F7E6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B431A" w:rsidRPr="00607F9B" w14:paraId="0EE96544" w14:textId="77777777" w:rsidTr="00A31C19">
        <w:trPr>
          <w:trHeight w:val="638"/>
        </w:trPr>
        <w:tc>
          <w:tcPr>
            <w:tcW w:w="959" w:type="dxa"/>
            <w:shd w:val="clear" w:color="auto" w:fill="auto"/>
          </w:tcPr>
          <w:p w14:paraId="0346F60B" w14:textId="77777777" w:rsidR="000B431A" w:rsidRPr="00607F9B" w:rsidRDefault="000B431A" w:rsidP="00A31C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59AA5C" w14:textId="09D6061B" w:rsidR="000B431A" w:rsidRPr="00607F9B" w:rsidRDefault="000B431A" w:rsidP="00A31C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431A">
              <w:rPr>
                <w:sz w:val="22"/>
                <w:szCs w:val="22"/>
              </w:rPr>
              <w:t>przetarg</w:t>
            </w:r>
            <w:r w:rsidR="00315309">
              <w:rPr>
                <w:sz w:val="22"/>
                <w:szCs w:val="22"/>
              </w:rPr>
              <w:t>u</w:t>
            </w:r>
            <w:r w:rsidRPr="000B431A">
              <w:rPr>
                <w:sz w:val="22"/>
                <w:szCs w:val="22"/>
              </w:rPr>
              <w:t xml:space="preserve"> nieograniczon</w:t>
            </w:r>
            <w:r w:rsidR="0031530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431A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431A">
              <w:rPr>
                <w:b/>
                <w:sz w:val="22"/>
                <w:szCs w:val="22"/>
              </w:rPr>
              <w:t>ZP/17/2024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DEA40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B431A" w14:paraId="78BD2252" w14:textId="77777777" w:rsidTr="00A31C19">
        <w:trPr>
          <w:cantSplit/>
        </w:trPr>
        <w:tc>
          <w:tcPr>
            <w:tcW w:w="9072" w:type="dxa"/>
          </w:tcPr>
          <w:p w14:paraId="0C0B9680" w14:textId="31F3583A" w:rsidR="00400103" w:rsidRPr="00400103" w:rsidRDefault="00400103" w:rsidP="00400103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400103">
              <w:rPr>
                <w:b/>
                <w:bCs/>
                <w:sz w:val="22"/>
                <w:szCs w:val="22"/>
              </w:rPr>
              <w:t>Citonet Kraków Sp. z o.o. - lider/Toruńskie Zakłady Materiałów Opatrunkowych S.A. -członek</w:t>
            </w:r>
            <w:r w:rsidRPr="00400103">
              <w:rPr>
                <w:bCs/>
                <w:sz w:val="22"/>
                <w:szCs w:val="22"/>
              </w:rPr>
              <w:t xml:space="preserve"> </w:t>
            </w:r>
          </w:p>
          <w:p w14:paraId="50828A57" w14:textId="4734BC1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Żółkiewskiego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20/26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B021DA6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Toruń</w:t>
            </w:r>
          </w:p>
          <w:p w14:paraId="5B382E5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559812" w14:textId="4FE1B5C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1 - Barwne oznaczniki do zabiegów operacyjnych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FB79853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5B5AF5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5F54912C" w14:textId="77777777" w:rsidTr="00A31C19">
        <w:trPr>
          <w:cantSplit/>
        </w:trPr>
        <w:tc>
          <w:tcPr>
            <w:tcW w:w="9072" w:type="dxa"/>
          </w:tcPr>
          <w:p w14:paraId="0ADAA24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008FFBED" w14:textId="3A566F5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59/151</w:t>
            </w:r>
          </w:p>
          <w:p w14:paraId="2EC051D2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230FAAE7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1C1515" w14:textId="721F6AF0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2 - Dren balonowy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618873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BCA6B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3EA8685B" w14:textId="77777777" w:rsidTr="00A31C19">
        <w:trPr>
          <w:cantSplit/>
        </w:trPr>
        <w:tc>
          <w:tcPr>
            <w:tcW w:w="9072" w:type="dxa"/>
          </w:tcPr>
          <w:p w14:paraId="4A5224E4" w14:textId="285AA724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 xml:space="preserve">Camedica Paweł </w:t>
            </w:r>
            <w:r w:rsidR="001C69C1">
              <w:rPr>
                <w:b/>
                <w:sz w:val="22"/>
                <w:szCs w:val="22"/>
              </w:rPr>
              <w:t>H</w:t>
            </w:r>
            <w:r w:rsidRPr="000B431A">
              <w:rPr>
                <w:b/>
                <w:sz w:val="22"/>
                <w:szCs w:val="22"/>
              </w:rPr>
              <w:t>arasimiuk spółka komandytowa</w:t>
            </w:r>
          </w:p>
          <w:p w14:paraId="4C5E2BD9" w14:textId="75A580B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Willowa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87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53C508A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20-819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Lublin</w:t>
            </w:r>
          </w:p>
          <w:p w14:paraId="48EB0E25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8A82D8" w14:textId="3254337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4 - Igły do ostrzykiwań - kolonoskopowe oraz gastroskopowe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CA9DC4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134770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2CACCAD" w14:textId="77777777" w:rsidTr="00A31C19">
        <w:trPr>
          <w:cantSplit/>
        </w:trPr>
        <w:tc>
          <w:tcPr>
            <w:tcW w:w="9072" w:type="dxa"/>
          </w:tcPr>
          <w:p w14:paraId="5DB84EA3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lastRenderedPageBreak/>
              <w:t>Varimed Sp. z o. o.</w:t>
            </w:r>
          </w:p>
          <w:p w14:paraId="02ADAC6B" w14:textId="3F375DB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Tadeusza Kościuszki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115/4U</w:t>
            </w:r>
          </w:p>
          <w:p w14:paraId="5BBC393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Wrocław</w:t>
            </w:r>
          </w:p>
          <w:p w14:paraId="5EECFE7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EA8D72" w14:textId="76E4B62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5 - Jednorazowy pistolet z igłą do biopsji stercza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541181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45333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7F3DDFB6" w14:textId="77777777" w:rsidTr="00A31C19">
        <w:trPr>
          <w:cantSplit/>
        </w:trPr>
        <w:tc>
          <w:tcPr>
            <w:tcW w:w="9072" w:type="dxa"/>
          </w:tcPr>
          <w:p w14:paraId="791AE0CF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Elektro Med Grzegorz Pałkowski</w:t>
            </w:r>
          </w:p>
          <w:p w14:paraId="172F6ED8" w14:textId="294E9B6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Zabierzowska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11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11BC21D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Niepołomice</w:t>
            </w:r>
          </w:p>
          <w:p w14:paraId="796C33D6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0D920D" w14:textId="14EA1CB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6 - Kasetki histopatologiczne z przykrywkami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EA8D98E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AF1EC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1FF7300D" w14:textId="77777777" w:rsidTr="00A31C19">
        <w:trPr>
          <w:cantSplit/>
        </w:trPr>
        <w:tc>
          <w:tcPr>
            <w:tcW w:w="9072" w:type="dxa"/>
          </w:tcPr>
          <w:p w14:paraId="03BC3445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662DE4F3" w14:textId="7EAC1B13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09B52CBA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1F2243A8" w14:textId="77777777" w:rsidR="0044643E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D8625D" w14:textId="4206EF97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7 - Klipsy polimerowe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424BF2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686BA9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EB576D9" w14:textId="77777777" w:rsidTr="00A31C19">
        <w:trPr>
          <w:cantSplit/>
        </w:trPr>
        <w:tc>
          <w:tcPr>
            <w:tcW w:w="9072" w:type="dxa"/>
          </w:tcPr>
          <w:p w14:paraId="68FB2DB9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07160B98" w14:textId="3A8E3FE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73C78395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480FE24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681D5A" w14:textId="18816CCD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8 - Klipsy tytanowe do klipsownicy ETHICON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3AC695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E12781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72853DFB" w14:textId="77777777" w:rsidTr="00A31C19">
        <w:trPr>
          <w:cantSplit/>
        </w:trPr>
        <w:tc>
          <w:tcPr>
            <w:tcW w:w="9072" w:type="dxa"/>
          </w:tcPr>
          <w:p w14:paraId="229D4DC2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SKAMEX Spółka Akcyjna</w:t>
            </w:r>
          </w:p>
          <w:p w14:paraId="07BCC6AC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/52</w:t>
            </w:r>
          </w:p>
          <w:p w14:paraId="701E7AFD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Łódź</w:t>
            </w:r>
          </w:p>
          <w:p w14:paraId="5C61393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DBDB41" w14:textId="48282B96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10 - Ostrza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57706E8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50D843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232BF774" w14:textId="77777777" w:rsidTr="00A31C19">
        <w:trPr>
          <w:cantSplit/>
        </w:trPr>
        <w:tc>
          <w:tcPr>
            <w:tcW w:w="9072" w:type="dxa"/>
          </w:tcPr>
          <w:p w14:paraId="7CA7B680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INTERGOS Sp. z o.o.</w:t>
            </w:r>
          </w:p>
          <w:p w14:paraId="4911480E" w14:textId="0D1133EC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Legionów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7062F28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Bielsko-Biała</w:t>
            </w:r>
          </w:p>
          <w:p w14:paraId="034BE4DB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975870" w14:textId="360FC6A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11 - Pojemniki na ostre odpady medyczne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2880F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E8E1D2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44DE4BD8" w14:textId="77777777" w:rsidTr="00A31C19">
        <w:trPr>
          <w:cantSplit/>
        </w:trPr>
        <w:tc>
          <w:tcPr>
            <w:tcW w:w="9072" w:type="dxa"/>
          </w:tcPr>
          <w:p w14:paraId="68C0DF8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lastRenderedPageBreak/>
              <w:t>INTERGOS Sp. z o.o.</w:t>
            </w:r>
          </w:p>
          <w:p w14:paraId="4A4C1556" w14:textId="609F802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Legionów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63DB4F2B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Bielsko-Biała</w:t>
            </w:r>
          </w:p>
          <w:p w14:paraId="6F791709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759C20" w14:textId="3A656378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12 - Przewód do cystoskopu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1F321D0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64E62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BDA89BD" w14:textId="77777777" w:rsidTr="00A31C19">
        <w:trPr>
          <w:cantSplit/>
        </w:trPr>
        <w:tc>
          <w:tcPr>
            <w:tcW w:w="9072" w:type="dxa"/>
          </w:tcPr>
          <w:p w14:paraId="1F1089F8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Teleflex Polska sp. z o.o.</w:t>
            </w:r>
          </w:p>
          <w:p w14:paraId="5889A32B" w14:textId="5B965940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Żwirki i Wigury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16A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3458BAD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0E0C4AA3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97FA14" w14:textId="2D862259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13 - Sprzęt anestetyczny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6180D8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98C56C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33050273" w14:textId="77777777" w:rsidTr="00A31C19">
        <w:trPr>
          <w:cantSplit/>
        </w:trPr>
        <w:tc>
          <w:tcPr>
            <w:tcW w:w="9072" w:type="dxa"/>
          </w:tcPr>
          <w:p w14:paraId="19E2F8C5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Bialmed Sp. z o.o.</w:t>
            </w:r>
          </w:p>
          <w:p w14:paraId="336E60A1" w14:textId="2210FDAE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Kazimierzowska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46/48/35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2C7DC9C5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70B256C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B792FF" w14:textId="312C6143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14 - Strzykawki (przystosowane do użytku z wszystkimi lekami stosowanymi w Szpitalu)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18EE26F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916CBB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C96B07F" w14:textId="77777777" w:rsidTr="00A31C19">
        <w:trPr>
          <w:cantSplit/>
        </w:trPr>
        <w:tc>
          <w:tcPr>
            <w:tcW w:w="9072" w:type="dxa"/>
          </w:tcPr>
          <w:p w14:paraId="623BB850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SINMED Sp. z o. o.</w:t>
            </w:r>
          </w:p>
          <w:p w14:paraId="281ABA4B" w14:textId="241B8B4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Graniczna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32B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246991E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Przyszowice</w:t>
            </w:r>
          </w:p>
          <w:p w14:paraId="01104AA1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0BBCEE" w14:textId="568F1C2E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15 - Układ oddechowy LIMB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5BEA6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3B4A1B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6FB363D5" w14:textId="77777777" w:rsidTr="00A31C19">
        <w:trPr>
          <w:cantSplit/>
        </w:trPr>
        <w:tc>
          <w:tcPr>
            <w:tcW w:w="9072" w:type="dxa"/>
          </w:tcPr>
          <w:p w14:paraId="4BFDDBF1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Bialmed Sp. z o.o.</w:t>
            </w:r>
          </w:p>
          <w:p w14:paraId="64EB844A" w14:textId="2277BCBE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Kazimierzowska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46/48/35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A3EFF9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1DE1507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D835E0" w14:textId="1B5775C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16 - Wzierniki ginekologiczne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97B40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E17E35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04B896F1" w14:textId="77777777" w:rsidTr="00A31C19">
        <w:trPr>
          <w:cantSplit/>
        </w:trPr>
        <w:tc>
          <w:tcPr>
            <w:tcW w:w="9072" w:type="dxa"/>
          </w:tcPr>
          <w:p w14:paraId="5009E581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Rinores Sp. z o.o.</w:t>
            </w:r>
          </w:p>
          <w:p w14:paraId="26B65AE9" w14:textId="7390157D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Dębicka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644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CCA5657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35-213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Rzeszów</w:t>
            </w:r>
          </w:p>
          <w:p w14:paraId="395F1C33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9AD24" w14:textId="4C015DF3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17 - Zestaw automatyczny wstrzykiwacza kontrastu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04050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4204A2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1F018DAE" w14:textId="77777777" w:rsidTr="00A31C19">
        <w:trPr>
          <w:cantSplit/>
        </w:trPr>
        <w:tc>
          <w:tcPr>
            <w:tcW w:w="9072" w:type="dxa"/>
          </w:tcPr>
          <w:p w14:paraId="38835818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lastRenderedPageBreak/>
              <w:t>SUN-MED Spółka Cywilna</w:t>
            </w:r>
          </w:p>
          <w:p w14:paraId="21D76192" w14:textId="604E5DD0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Franciszkańska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104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/112</w:t>
            </w:r>
          </w:p>
          <w:p w14:paraId="5EC6D123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Łódź</w:t>
            </w:r>
          </w:p>
          <w:p w14:paraId="0C522746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B97010" w14:textId="7828D4C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18 - Zestaw do ligacji żylaków przełyku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0CE22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4D429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507D662C" w14:textId="77777777" w:rsidTr="00A31C19">
        <w:trPr>
          <w:cantSplit/>
        </w:trPr>
        <w:tc>
          <w:tcPr>
            <w:tcW w:w="9072" w:type="dxa"/>
          </w:tcPr>
          <w:p w14:paraId="19A4FD5E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CIRRO Sp. z o.o.</w:t>
            </w:r>
          </w:p>
          <w:p w14:paraId="6998B89E" w14:textId="6A8D35D9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Elewatorska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58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22EF6B74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Białystok</w:t>
            </w:r>
          </w:p>
          <w:p w14:paraId="55FA03C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6EC8F2" w14:textId="549A4963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19 - Zestaw do nebulizacji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1FD0D7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9BBBB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11BDF3EB" w14:textId="77777777" w:rsidTr="00A31C19">
        <w:trPr>
          <w:cantSplit/>
        </w:trPr>
        <w:tc>
          <w:tcPr>
            <w:tcW w:w="9072" w:type="dxa"/>
          </w:tcPr>
          <w:p w14:paraId="75C5883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Cook Medical sp. z o.o.</w:t>
            </w:r>
          </w:p>
          <w:p w14:paraId="360784D7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Rondo Daszyńskiego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800472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1F37692D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CA9C12" w14:textId="7DE40D98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21 - Zestaw do szynowania wewnętrznego moczowodów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D22546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ECB3E4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08D2D50F" w14:textId="77777777" w:rsidTr="00A31C19">
        <w:trPr>
          <w:cantSplit/>
        </w:trPr>
        <w:tc>
          <w:tcPr>
            <w:tcW w:w="9072" w:type="dxa"/>
          </w:tcPr>
          <w:p w14:paraId="3F4339CA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110CD5CC" w14:textId="4867BFF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3472BDAA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30E2F255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777CFA" w14:textId="31C9F352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22 - Nożyczki laparoskopowe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C022AFC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37C6C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</w:tbl>
    <w:p w14:paraId="1B445C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3501"/>
        <w:gridCol w:w="1843"/>
        <w:gridCol w:w="1560"/>
      </w:tblGrid>
      <w:tr w:rsidR="00211A34" w:rsidRPr="00834EF4" w14:paraId="1F0E6A60" w14:textId="77777777" w:rsidTr="00400103">
        <w:tc>
          <w:tcPr>
            <w:tcW w:w="2595" w:type="dxa"/>
            <w:shd w:val="clear" w:color="auto" w:fill="F3F3F3"/>
            <w:vAlign w:val="center"/>
          </w:tcPr>
          <w:p w14:paraId="289C2E0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A9E927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501" w:type="dxa"/>
            <w:shd w:val="clear" w:color="auto" w:fill="F3F3F3"/>
          </w:tcPr>
          <w:p w14:paraId="0066BE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00A116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EDF7E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00103" w:rsidRPr="00834EF4" w14:paraId="0510523A" w14:textId="77777777" w:rsidTr="00400103">
        <w:tc>
          <w:tcPr>
            <w:tcW w:w="2595" w:type="dxa"/>
            <w:shd w:val="clear" w:color="auto" w:fill="auto"/>
          </w:tcPr>
          <w:p w14:paraId="07139CC6" w14:textId="77777777" w:rsidR="00400103" w:rsidRPr="00400103" w:rsidRDefault="00400103" w:rsidP="004001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Pakiet 1 - Barwne oznaczniki do zabiegów operacyjnych</w:t>
            </w:r>
          </w:p>
        </w:tc>
        <w:tc>
          <w:tcPr>
            <w:tcW w:w="3501" w:type="dxa"/>
            <w:shd w:val="clear" w:color="auto" w:fill="auto"/>
          </w:tcPr>
          <w:p w14:paraId="0513595D" w14:textId="77777777" w:rsidR="00400103" w:rsidRPr="00400103" w:rsidRDefault="00400103" w:rsidP="00400103">
            <w:pPr>
              <w:rPr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Citonet Kraków Sp. z o.o. – lider /Toruńskie Zakłady Materiałów Opatrunkowych S.A. - członek</w:t>
            </w:r>
            <w:r w:rsidRPr="00400103">
              <w:rPr>
                <w:bCs/>
                <w:sz w:val="20"/>
                <w:szCs w:val="20"/>
              </w:rPr>
              <w:t xml:space="preserve"> </w:t>
            </w:r>
          </w:p>
          <w:p w14:paraId="5257F5DD" w14:textId="77777777" w:rsidR="00400103" w:rsidRPr="00400103" w:rsidRDefault="00400103" w:rsidP="00400103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Żółkiewskiego 20/26</w:t>
            </w:r>
          </w:p>
          <w:p w14:paraId="555A0152" w14:textId="137FF827" w:rsidR="00400103" w:rsidRPr="00400103" w:rsidRDefault="00400103" w:rsidP="00400103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87-100 Toruń</w:t>
            </w:r>
          </w:p>
        </w:tc>
        <w:tc>
          <w:tcPr>
            <w:tcW w:w="1843" w:type="dxa"/>
            <w:shd w:val="clear" w:color="auto" w:fill="auto"/>
          </w:tcPr>
          <w:p w14:paraId="78F188F1" w14:textId="77777777" w:rsidR="00400103" w:rsidRPr="00400103" w:rsidRDefault="00400103" w:rsidP="004001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F83CE" w14:textId="77777777" w:rsidR="00400103" w:rsidRPr="00400103" w:rsidRDefault="00400103" w:rsidP="00400103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07210FB" w14:textId="77777777" w:rsidTr="00400103">
        <w:tc>
          <w:tcPr>
            <w:tcW w:w="2595" w:type="dxa"/>
            <w:shd w:val="clear" w:color="auto" w:fill="auto"/>
          </w:tcPr>
          <w:p w14:paraId="5E2F2D1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2 - Pakiet 2 - Dren balonowy</w:t>
            </w:r>
          </w:p>
        </w:tc>
        <w:tc>
          <w:tcPr>
            <w:tcW w:w="3501" w:type="dxa"/>
            <w:shd w:val="clear" w:color="auto" w:fill="auto"/>
          </w:tcPr>
          <w:p w14:paraId="52E2E4FD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657798DF" w14:textId="22FE53F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3830907C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3A23A6F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C9E56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050685DD" w14:textId="77777777" w:rsidTr="00400103">
        <w:tc>
          <w:tcPr>
            <w:tcW w:w="2595" w:type="dxa"/>
            <w:shd w:val="clear" w:color="auto" w:fill="auto"/>
          </w:tcPr>
          <w:p w14:paraId="43025D5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4CC41C50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1A7F0201" w14:textId="28F757A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Franciszkańska 104/112</w:t>
            </w:r>
          </w:p>
          <w:p w14:paraId="157CAB2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91-845 Łódź</w:t>
            </w:r>
          </w:p>
        </w:tc>
        <w:tc>
          <w:tcPr>
            <w:tcW w:w="1843" w:type="dxa"/>
            <w:shd w:val="clear" w:color="auto" w:fill="auto"/>
          </w:tcPr>
          <w:p w14:paraId="6ABE688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- 387.05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BDFFA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387,05</w:t>
            </w:r>
          </w:p>
        </w:tc>
      </w:tr>
      <w:tr w:rsidR="000B431A" w:rsidRPr="00834EF4" w14:paraId="051A23EF" w14:textId="77777777" w:rsidTr="00400103">
        <w:trPr>
          <w:trHeight w:val="930"/>
        </w:trPr>
        <w:tc>
          <w:tcPr>
            <w:tcW w:w="2595" w:type="dxa"/>
            <w:shd w:val="clear" w:color="auto" w:fill="auto"/>
          </w:tcPr>
          <w:p w14:paraId="664A25F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lastRenderedPageBreak/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459FFEF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Varimed Sp. z o. o.</w:t>
            </w:r>
          </w:p>
          <w:p w14:paraId="26049848" w14:textId="33EB1440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Tadeusza Kościuszki 115/4U</w:t>
            </w:r>
          </w:p>
          <w:p w14:paraId="1952BA21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50-442 Wrocław</w:t>
            </w:r>
          </w:p>
        </w:tc>
        <w:tc>
          <w:tcPr>
            <w:tcW w:w="1843" w:type="dxa"/>
            <w:shd w:val="clear" w:color="auto" w:fill="auto"/>
          </w:tcPr>
          <w:p w14:paraId="15BB51C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3C948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0,00</w:t>
            </w:r>
          </w:p>
        </w:tc>
      </w:tr>
      <w:tr w:rsidR="000B431A" w:rsidRPr="00834EF4" w14:paraId="18316CA7" w14:textId="77777777" w:rsidTr="00400103">
        <w:tc>
          <w:tcPr>
            <w:tcW w:w="2595" w:type="dxa"/>
            <w:shd w:val="clear" w:color="auto" w:fill="auto"/>
          </w:tcPr>
          <w:p w14:paraId="56E1401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1A64C25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Camedica Paweł harasimiuk spółka komandytowa</w:t>
            </w:r>
          </w:p>
          <w:p w14:paraId="26816E56" w14:textId="327F24F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Willowa 87</w:t>
            </w:r>
          </w:p>
          <w:p w14:paraId="4E72991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20-819 Lublin</w:t>
            </w:r>
          </w:p>
        </w:tc>
        <w:tc>
          <w:tcPr>
            <w:tcW w:w="1843" w:type="dxa"/>
            <w:shd w:val="clear" w:color="auto" w:fill="auto"/>
          </w:tcPr>
          <w:p w14:paraId="1D678B2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53214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0CD07236" w14:textId="77777777" w:rsidTr="00400103">
        <w:tc>
          <w:tcPr>
            <w:tcW w:w="2595" w:type="dxa"/>
            <w:shd w:val="clear" w:color="auto" w:fill="auto"/>
          </w:tcPr>
          <w:p w14:paraId="3B2208C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23B87AE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Varimed Sp. z o. o.</w:t>
            </w:r>
          </w:p>
          <w:p w14:paraId="77501FB2" w14:textId="52BB1E8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Tadeusza Kościuszki 115/4U</w:t>
            </w:r>
          </w:p>
          <w:p w14:paraId="57DCF4C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50-442 Wrocław</w:t>
            </w:r>
          </w:p>
        </w:tc>
        <w:tc>
          <w:tcPr>
            <w:tcW w:w="1843" w:type="dxa"/>
            <w:shd w:val="clear" w:color="auto" w:fill="auto"/>
          </w:tcPr>
          <w:p w14:paraId="52A8A0D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2FF4D6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ADA25D8" w14:textId="77777777" w:rsidTr="00400103">
        <w:tc>
          <w:tcPr>
            <w:tcW w:w="2595" w:type="dxa"/>
            <w:shd w:val="clear" w:color="auto" w:fill="auto"/>
          </w:tcPr>
          <w:p w14:paraId="33BA4B7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6A83F701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IVRA Medical T. Kaczmarek A. Twardowski Sp. J.</w:t>
            </w:r>
          </w:p>
          <w:p w14:paraId="63A7E157" w14:textId="77777777" w:rsidR="00400103" w:rsidRPr="00400103" w:rsidRDefault="00400103" w:rsidP="00400103">
            <w:pPr>
              <w:spacing w:line="276" w:lineRule="auto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Czerniakowska 28B/VIIIB</w:t>
            </w:r>
          </w:p>
          <w:p w14:paraId="0F34B1B3" w14:textId="3A7CA9BC" w:rsidR="000B431A" w:rsidRPr="00400103" w:rsidRDefault="00400103" w:rsidP="00400103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00-714 Warszawa</w:t>
            </w:r>
          </w:p>
        </w:tc>
        <w:tc>
          <w:tcPr>
            <w:tcW w:w="1843" w:type="dxa"/>
            <w:shd w:val="clear" w:color="auto" w:fill="auto"/>
          </w:tcPr>
          <w:p w14:paraId="7391DA9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- 467.45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7CE14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467,45</w:t>
            </w:r>
          </w:p>
        </w:tc>
      </w:tr>
      <w:tr w:rsidR="000B431A" w:rsidRPr="00834EF4" w14:paraId="3BD2C0C0" w14:textId="77777777" w:rsidTr="00400103">
        <w:tc>
          <w:tcPr>
            <w:tcW w:w="2595" w:type="dxa"/>
            <w:shd w:val="clear" w:color="auto" w:fill="auto"/>
          </w:tcPr>
          <w:p w14:paraId="1DEAC84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531137F5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569CA3BE" w14:textId="7244473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Skrzetuskiego 30/3</w:t>
            </w:r>
          </w:p>
          <w:p w14:paraId="5242A5E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02-726 Warszawa</w:t>
            </w:r>
          </w:p>
        </w:tc>
        <w:tc>
          <w:tcPr>
            <w:tcW w:w="1843" w:type="dxa"/>
            <w:shd w:val="clear" w:color="auto" w:fill="auto"/>
          </w:tcPr>
          <w:p w14:paraId="61E2C496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- 453.10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CA78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453,10</w:t>
            </w:r>
          </w:p>
        </w:tc>
      </w:tr>
      <w:tr w:rsidR="000B431A" w:rsidRPr="00834EF4" w14:paraId="6152F5FB" w14:textId="77777777" w:rsidTr="00400103">
        <w:tc>
          <w:tcPr>
            <w:tcW w:w="2595" w:type="dxa"/>
            <w:shd w:val="clear" w:color="auto" w:fill="auto"/>
          </w:tcPr>
          <w:p w14:paraId="1F396B2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78CFA19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077C898" w14:textId="406D2B0D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E5750DA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16C588A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- 410.15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19014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410,15</w:t>
            </w:r>
          </w:p>
        </w:tc>
      </w:tr>
      <w:tr w:rsidR="000B431A" w:rsidRPr="00834EF4" w14:paraId="212061B9" w14:textId="77777777" w:rsidTr="00400103">
        <w:tc>
          <w:tcPr>
            <w:tcW w:w="2595" w:type="dxa"/>
            <w:shd w:val="clear" w:color="auto" w:fill="auto"/>
          </w:tcPr>
          <w:p w14:paraId="46B37B5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6E8ECA29" w14:textId="649F4C3A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Billmed Sp.z</w:t>
            </w:r>
            <w:r w:rsidR="00400103" w:rsidRPr="00400103">
              <w:rPr>
                <w:b/>
                <w:bCs/>
                <w:sz w:val="20"/>
                <w:szCs w:val="20"/>
              </w:rPr>
              <w:t xml:space="preserve"> </w:t>
            </w:r>
            <w:r w:rsidRPr="00400103">
              <w:rPr>
                <w:b/>
                <w:bCs/>
                <w:sz w:val="20"/>
                <w:szCs w:val="20"/>
              </w:rPr>
              <w:t>o.o.</w:t>
            </w:r>
          </w:p>
          <w:p w14:paraId="76EE6AC5" w14:textId="3719675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Krypska 24/1</w:t>
            </w:r>
          </w:p>
          <w:p w14:paraId="33830CB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04-082 Warszawa</w:t>
            </w:r>
          </w:p>
        </w:tc>
        <w:tc>
          <w:tcPr>
            <w:tcW w:w="1843" w:type="dxa"/>
            <w:shd w:val="clear" w:color="auto" w:fill="auto"/>
          </w:tcPr>
          <w:p w14:paraId="458B99C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- 267.75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97443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267,75</w:t>
            </w:r>
          </w:p>
        </w:tc>
      </w:tr>
      <w:tr w:rsidR="000B431A" w:rsidRPr="00834EF4" w14:paraId="1373100A" w14:textId="77777777" w:rsidTr="00400103">
        <w:tc>
          <w:tcPr>
            <w:tcW w:w="2595" w:type="dxa"/>
            <w:shd w:val="clear" w:color="auto" w:fill="auto"/>
          </w:tcPr>
          <w:p w14:paraId="7251C01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4542E994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Mar-Four Marian Siekierski w spadku</w:t>
            </w:r>
          </w:p>
          <w:p w14:paraId="3307A7A9" w14:textId="4E3C270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Srebrzyńska 5/7</w:t>
            </w:r>
          </w:p>
          <w:p w14:paraId="47B7D084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1843" w:type="dxa"/>
            <w:shd w:val="clear" w:color="auto" w:fill="auto"/>
          </w:tcPr>
          <w:p w14:paraId="71C734C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- 241.40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41054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241,40</w:t>
            </w:r>
          </w:p>
        </w:tc>
      </w:tr>
      <w:tr w:rsidR="000B431A" w:rsidRPr="00834EF4" w14:paraId="3404B5F0" w14:textId="77777777" w:rsidTr="00400103">
        <w:tc>
          <w:tcPr>
            <w:tcW w:w="2595" w:type="dxa"/>
            <w:shd w:val="clear" w:color="auto" w:fill="auto"/>
          </w:tcPr>
          <w:p w14:paraId="403B146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358B33F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3855AEE6" w14:textId="74B34A0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Zabierzowska 11</w:t>
            </w:r>
          </w:p>
          <w:p w14:paraId="4A23866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32-005 Niepołomice</w:t>
            </w:r>
          </w:p>
        </w:tc>
        <w:tc>
          <w:tcPr>
            <w:tcW w:w="1843" w:type="dxa"/>
            <w:shd w:val="clear" w:color="auto" w:fill="auto"/>
          </w:tcPr>
          <w:p w14:paraId="4FE8A10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770B99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81CECED" w14:textId="77777777" w:rsidTr="00400103">
        <w:tc>
          <w:tcPr>
            <w:tcW w:w="2595" w:type="dxa"/>
            <w:shd w:val="clear" w:color="auto" w:fill="auto"/>
          </w:tcPr>
          <w:p w14:paraId="33C48B5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162313B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ANGA ANIOŁA TOMASZ ANIOŁA</w:t>
            </w:r>
          </w:p>
          <w:p w14:paraId="5AB88F19" w14:textId="1D2CF299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Słonimska 11</w:t>
            </w:r>
          </w:p>
          <w:p w14:paraId="7556ABB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31-132 Poznań</w:t>
            </w:r>
          </w:p>
        </w:tc>
        <w:tc>
          <w:tcPr>
            <w:tcW w:w="1843" w:type="dxa"/>
            <w:shd w:val="clear" w:color="auto" w:fill="auto"/>
          </w:tcPr>
          <w:p w14:paraId="19057793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C906F7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437,50</w:t>
            </w:r>
          </w:p>
        </w:tc>
      </w:tr>
      <w:tr w:rsidR="000B431A" w:rsidRPr="00834EF4" w14:paraId="5C7B251C" w14:textId="77777777" w:rsidTr="00400103">
        <w:tc>
          <w:tcPr>
            <w:tcW w:w="2595" w:type="dxa"/>
            <w:shd w:val="clear" w:color="auto" w:fill="auto"/>
          </w:tcPr>
          <w:p w14:paraId="28BA069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7 - Pakiet 7 - Klipsy polimerowe</w:t>
            </w:r>
          </w:p>
        </w:tc>
        <w:tc>
          <w:tcPr>
            <w:tcW w:w="3501" w:type="dxa"/>
            <w:shd w:val="clear" w:color="auto" w:fill="auto"/>
          </w:tcPr>
          <w:p w14:paraId="039C56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1FA4DAD2" w14:textId="6063A6A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26B656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3D1E2CA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A5109D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B8342DB" w14:textId="77777777" w:rsidTr="00400103">
        <w:tc>
          <w:tcPr>
            <w:tcW w:w="2595" w:type="dxa"/>
            <w:shd w:val="clear" w:color="auto" w:fill="auto"/>
          </w:tcPr>
          <w:p w14:paraId="7B4B875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7 - Pakiet 7 - Klipsy polimerowe</w:t>
            </w:r>
          </w:p>
        </w:tc>
        <w:tc>
          <w:tcPr>
            <w:tcW w:w="3501" w:type="dxa"/>
            <w:shd w:val="clear" w:color="auto" w:fill="auto"/>
          </w:tcPr>
          <w:p w14:paraId="1B945BE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25970025" w14:textId="69FC6087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Żwirki i Wigury 16A</w:t>
            </w:r>
          </w:p>
          <w:p w14:paraId="2CED40A4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02-092 Warszawa</w:t>
            </w:r>
          </w:p>
        </w:tc>
        <w:tc>
          <w:tcPr>
            <w:tcW w:w="1843" w:type="dxa"/>
            <w:shd w:val="clear" w:color="auto" w:fill="auto"/>
          </w:tcPr>
          <w:p w14:paraId="24D5AC1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- 350.65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36F5D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350,65</w:t>
            </w:r>
          </w:p>
        </w:tc>
      </w:tr>
      <w:tr w:rsidR="000B431A" w:rsidRPr="00834EF4" w14:paraId="5AD0295D" w14:textId="77777777" w:rsidTr="00400103">
        <w:tc>
          <w:tcPr>
            <w:tcW w:w="2595" w:type="dxa"/>
            <w:shd w:val="clear" w:color="auto" w:fill="auto"/>
          </w:tcPr>
          <w:p w14:paraId="35A8930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8 - Pakiet 8 - Klipsy tytanowe do klipsownicy ETHICON</w:t>
            </w:r>
          </w:p>
        </w:tc>
        <w:tc>
          <w:tcPr>
            <w:tcW w:w="3501" w:type="dxa"/>
            <w:shd w:val="clear" w:color="auto" w:fill="auto"/>
          </w:tcPr>
          <w:p w14:paraId="1F1DCB6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51160BF" w14:textId="1210066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6B964E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6161439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69F45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DC7D9C1" w14:textId="77777777" w:rsidTr="00400103">
        <w:tc>
          <w:tcPr>
            <w:tcW w:w="2595" w:type="dxa"/>
            <w:shd w:val="clear" w:color="auto" w:fill="auto"/>
          </w:tcPr>
          <w:p w14:paraId="7ECFBA9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10 - Pakiet 10 - Ostrza</w:t>
            </w:r>
          </w:p>
        </w:tc>
        <w:tc>
          <w:tcPr>
            <w:tcW w:w="3501" w:type="dxa"/>
            <w:shd w:val="clear" w:color="auto" w:fill="auto"/>
          </w:tcPr>
          <w:p w14:paraId="0236ED1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1032F728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Częstochowska 38/52</w:t>
            </w:r>
          </w:p>
          <w:p w14:paraId="0E4084EA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93-121 Łódź</w:t>
            </w:r>
          </w:p>
        </w:tc>
        <w:tc>
          <w:tcPr>
            <w:tcW w:w="1843" w:type="dxa"/>
            <w:shd w:val="clear" w:color="auto" w:fill="auto"/>
          </w:tcPr>
          <w:p w14:paraId="5C37C52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9308DC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D4B0591" w14:textId="77777777" w:rsidTr="00400103">
        <w:tc>
          <w:tcPr>
            <w:tcW w:w="2595" w:type="dxa"/>
            <w:shd w:val="clear" w:color="auto" w:fill="auto"/>
          </w:tcPr>
          <w:p w14:paraId="36F9A84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10 - Pakiet 10 - Ostrza</w:t>
            </w:r>
          </w:p>
        </w:tc>
        <w:tc>
          <w:tcPr>
            <w:tcW w:w="3501" w:type="dxa"/>
            <w:shd w:val="clear" w:color="auto" w:fill="auto"/>
          </w:tcPr>
          <w:p w14:paraId="2C924242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5436FAFD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5C47A675" w14:textId="077AAF4B" w:rsidR="00400103" w:rsidRPr="00400103" w:rsidRDefault="000B431A" w:rsidP="00A31C19">
            <w:pPr>
              <w:spacing w:after="40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43C9BB9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2E1E3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435,50</w:t>
            </w:r>
          </w:p>
        </w:tc>
      </w:tr>
      <w:tr w:rsidR="000B431A" w:rsidRPr="00834EF4" w14:paraId="78DF7EF4" w14:textId="77777777" w:rsidTr="00400103">
        <w:trPr>
          <w:trHeight w:val="840"/>
        </w:trPr>
        <w:tc>
          <w:tcPr>
            <w:tcW w:w="2595" w:type="dxa"/>
            <w:shd w:val="clear" w:color="auto" w:fill="auto"/>
          </w:tcPr>
          <w:p w14:paraId="22216BB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lastRenderedPageBreak/>
              <w:t>11 - Pakiet 11 - Pojemniki na ostre odpady medyczne</w:t>
            </w:r>
          </w:p>
        </w:tc>
        <w:tc>
          <w:tcPr>
            <w:tcW w:w="3501" w:type="dxa"/>
            <w:shd w:val="clear" w:color="auto" w:fill="auto"/>
          </w:tcPr>
          <w:p w14:paraId="772EDFE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INTERGOS Sp. z o.o.</w:t>
            </w:r>
          </w:p>
          <w:p w14:paraId="5C500A70" w14:textId="4F0CCA5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55</w:t>
            </w:r>
          </w:p>
          <w:p w14:paraId="05AD580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43-300 Bielsko-Biała</w:t>
            </w:r>
          </w:p>
        </w:tc>
        <w:tc>
          <w:tcPr>
            <w:tcW w:w="1843" w:type="dxa"/>
            <w:shd w:val="clear" w:color="auto" w:fill="auto"/>
          </w:tcPr>
          <w:p w14:paraId="66161F1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B3917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27533B5" w14:textId="77777777" w:rsidTr="00400103">
        <w:tc>
          <w:tcPr>
            <w:tcW w:w="2595" w:type="dxa"/>
            <w:shd w:val="clear" w:color="auto" w:fill="auto"/>
          </w:tcPr>
          <w:p w14:paraId="31164DD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12 - Pakiet 12 - Przewód do cystoskopu</w:t>
            </w:r>
          </w:p>
        </w:tc>
        <w:tc>
          <w:tcPr>
            <w:tcW w:w="3501" w:type="dxa"/>
            <w:shd w:val="clear" w:color="auto" w:fill="auto"/>
          </w:tcPr>
          <w:p w14:paraId="3FB57DB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INTERGOS Sp. z o.o.</w:t>
            </w:r>
          </w:p>
          <w:p w14:paraId="30A57176" w14:textId="38BB367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55</w:t>
            </w:r>
          </w:p>
          <w:p w14:paraId="55FE7F6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43-300 Bielsko-Biała</w:t>
            </w:r>
          </w:p>
        </w:tc>
        <w:tc>
          <w:tcPr>
            <w:tcW w:w="1843" w:type="dxa"/>
            <w:shd w:val="clear" w:color="auto" w:fill="auto"/>
          </w:tcPr>
          <w:p w14:paraId="1F6978F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52759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742283A" w14:textId="77777777" w:rsidTr="00400103">
        <w:tc>
          <w:tcPr>
            <w:tcW w:w="2595" w:type="dxa"/>
            <w:shd w:val="clear" w:color="auto" w:fill="auto"/>
          </w:tcPr>
          <w:p w14:paraId="154DA68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12 - Pakiet 12 - Przewód do cystoskopu</w:t>
            </w:r>
          </w:p>
        </w:tc>
        <w:tc>
          <w:tcPr>
            <w:tcW w:w="3501" w:type="dxa"/>
            <w:shd w:val="clear" w:color="auto" w:fill="auto"/>
          </w:tcPr>
          <w:p w14:paraId="27E5C8C8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2836E8C4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5D8C6F0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6F8D73B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- 477.25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CB7C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477,25</w:t>
            </w:r>
          </w:p>
        </w:tc>
      </w:tr>
      <w:tr w:rsidR="000B431A" w:rsidRPr="00834EF4" w14:paraId="7876E9C6" w14:textId="77777777" w:rsidTr="00400103">
        <w:tc>
          <w:tcPr>
            <w:tcW w:w="2595" w:type="dxa"/>
            <w:shd w:val="clear" w:color="auto" w:fill="auto"/>
          </w:tcPr>
          <w:p w14:paraId="000E0CF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13 - Pakiet 13 - Sprzęt anestetyczny</w:t>
            </w:r>
          </w:p>
        </w:tc>
        <w:tc>
          <w:tcPr>
            <w:tcW w:w="3501" w:type="dxa"/>
            <w:shd w:val="clear" w:color="auto" w:fill="auto"/>
          </w:tcPr>
          <w:p w14:paraId="3615308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65F3BD74" w14:textId="012511F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Żwirki i Wigury 16A</w:t>
            </w:r>
          </w:p>
          <w:p w14:paraId="52B7EFC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02-092 Warszawa</w:t>
            </w:r>
          </w:p>
        </w:tc>
        <w:tc>
          <w:tcPr>
            <w:tcW w:w="1843" w:type="dxa"/>
            <w:shd w:val="clear" w:color="auto" w:fill="auto"/>
          </w:tcPr>
          <w:p w14:paraId="7576303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253534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0D53107" w14:textId="77777777" w:rsidTr="00400103">
        <w:tc>
          <w:tcPr>
            <w:tcW w:w="2595" w:type="dxa"/>
            <w:shd w:val="clear" w:color="auto" w:fill="auto"/>
          </w:tcPr>
          <w:p w14:paraId="04F341A0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032951C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6333BB33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Częstochowska 38/52</w:t>
            </w:r>
          </w:p>
          <w:p w14:paraId="52A1874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93-121 Łódź</w:t>
            </w:r>
          </w:p>
        </w:tc>
        <w:tc>
          <w:tcPr>
            <w:tcW w:w="1843" w:type="dxa"/>
            <w:shd w:val="clear" w:color="auto" w:fill="auto"/>
          </w:tcPr>
          <w:p w14:paraId="19D02B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- 342.25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11682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342,25</w:t>
            </w:r>
          </w:p>
        </w:tc>
      </w:tr>
      <w:tr w:rsidR="000B431A" w:rsidRPr="00834EF4" w14:paraId="1975E28B" w14:textId="77777777" w:rsidTr="00400103">
        <w:tc>
          <w:tcPr>
            <w:tcW w:w="2595" w:type="dxa"/>
            <w:shd w:val="clear" w:color="auto" w:fill="auto"/>
          </w:tcPr>
          <w:p w14:paraId="1DC6AE5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6A1BF0F0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Bialmed Sp. z o.o.</w:t>
            </w:r>
          </w:p>
          <w:p w14:paraId="4CF70825" w14:textId="062E834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Kazimierzowska 46/48/35</w:t>
            </w:r>
          </w:p>
          <w:p w14:paraId="3C004EE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shd w:val="clear" w:color="auto" w:fill="auto"/>
          </w:tcPr>
          <w:p w14:paraId="72E0D1F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E47C0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4657A86D" w14:textId="77777777" w:rsidTr="00400103">
        <w:tc>
          <w:tcPr>
            <w:tcW w:w="2595" w:type="dxa"/>
            <w:shd w:val="clear" w:color="auto" w:fill="auto"/>
          </w:tcPr>
          <w:p w14:paraId="5A80C07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18648A7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6421E7E0" w14:textId="416DFE4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Przemysłowa 4A</w:t>
            </w:r>
          </w:p>
          <w:p w14:paraId="03C96FF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59-300 Lubin</w:t>
            </w:r>
          </w:p>
        </w:tc>
        <w:tc>
          <w:tcPr>
            <w:tcW w:w="1843" w:type="dxa"/>
            <w:shd w:val="clear" w:color="auto" w:fill="auto"/>
          </w:tcPr>
          <w:p w14:paraId="61DA212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- 430.45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372373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430,45</w:t>
            </w:r>
          </w:p>
        </w:tc>
      </w:tr>
      <w:tr w:rsidR="000B431A" w:rsidRPr="00834EF4" w14:paraId="35B57682" w14:textId="77777777" w:rsidTr="00400103">
        <w:tc>
          <w:tcPr>
            <w:tcW w:w="2595" w:type="dxa"/>
            <w:shd w:val="clear" w:color="auto" w:fill="auto"/>
          </w:tcPr>
          <w:p w14:paraId="2BE5398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13DD11BE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KD Medical Polska Sp. z o.o.</w:t>
            </w:r>
          </w:p>
          <w:p w14:paraId="22FE58C1" w14:textId="33C0A87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192B</w:t>
            </w:r>
          </w:p>
          <w:p w14:paraId="129F9678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43-502 Czechowice-Dziedzice</w:t>
            </w:r>
          </w:p>
        </w:tc>
        <w:tc>
          <w:tcPr>
            <w:tcW w:w="1843" w:type="dxa"/>
            <w:shd w:val="clear" w:color="auto" w:fill="auto"/>
          </w:tcPr>
          <w:p w14:paraId="0F5C2F7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- 410.85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95D91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410,85</w:t>
            </w:r>
          </w:p>
        </w:tc>
      </w:tr>
      <w:tr w:rsidR="000B431A" w:rsidRPr="00834EF4" w14:paraId="2A3B3616" w14:textId="77777777" w:rsidTr="00400103">
        <w:tc>
          <w:tcPr>
            <w:tcW w:w="2595" w:type="dxa"/>
            <w:shd w:val="clear" w:color="auto" w:fill="auto"/>
          </w:tcPr>
          <w:p w14:paraId="0D90337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7012443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07CF43AE" w14:textId="010BC07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Balicka 117</w:t>
            </w:r>
          </w:p>
          <w:p w14:paraId="3564141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30-149 Kraków</w:t>
            </w:r>
          </w:p>
        </w:tc>
        <w:tc>
          <w:tcPr>
            <w:tcW w:w="1843" w:type="dxa"/>
            <w:shd w:val="clear" w:color="auto" w:fill="auto"/>
          </w:tcPr>
          <w:p w14:paraId="5B63CB2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- 202.15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75DA0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202,15</w:t>
            </w:r>
          </w:p>
        </w:tc>
      </w:tr>
      <w:tr w:rsidR="000B431A" w:rsidRPr="00834EF4" w14:paraId="25015784" w14:textId="77777777" w:rsidTr="00400103">
        <w:tc>
          <w:tcPr>
            <w:tcW w:w="2595" w:type="dxa"/>
            <w:shd w:val="clear" w:color="auto" w:fill="auto"/>
          </w:tcPr>
          <w:p w14:paraId="3C96AC2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15 - Pakiet 15 - Układ oddechowy LIMB</w:t>
            </w:r>
          </w:p>
        </w:tc>
        <w:tc>
          <w:tcPr>
            <w:tcW w:w="3501" w:type="dxa"/>
            <w:shd w:val="clear" w:color="auto" w:fill="auto"/>
          </w:tcPr>
          <w:p w14:paraId="7B573CE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SINMED Sp. z o. o.</w:t>
            </w:r>
          </w:p>
          <w:p w14:paraId="5CC8DAA9" w14:textId="3AE24F0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Graniczna 32B</w:t>
            </w:r>
          </w:p>
          <w:p w14:paraId="207976C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44-178 Przyszowice</w:t>
            </w:r>
          </w:p>
        </w:tc>
        <w:tc>
          <w:tcPr>
            <w:tcW w:w="1843" w:type="dxa"/>
            <w:shd w:val="clear" w:color="auto" w:fill="auto"/>
          </w:tcPr>
          <w:p w14:paraId="6ECDE9D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9180A6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2E90E774" w14:textId="77777777" w:rsidTr="00400103">
        <w:tc>
          <w:tcPr>
            <w:tcW w:w="2595" w:type="dxa"/>
            <w:shd w:val="clear" w:color="auto" w:fill="auto"/>
          </w:tcPr>
          <w:p w14:paraId="3F873C7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422889E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Bialmed Sp. z o.o.</w:t>
            </w:r>
          </w:p>
          <w:p w14:paraId="28407FB3" w14:textId="16FF485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Kazimierzowska 46/48/35</w:t>
            </w:r>
          </w:p>
          <w:p w14:paraId="4D6FC2C1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shd w:val="clear" w:color="auto" w:fill="auto"/>
          </w:tcPr>
          <w:p w14:paraId="538F3FF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95455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3856EE5" w14:textId="77777777" w:rsidTr="00400103">
        <w:tc>
          <w:tcPr>
            <w:tcW w:w="2595" w:type="dxa"/>
            <w:shd w:val="clear" w:color="auto" w:fill="auto"/>
          </w:tcPr>
          <w:p w14:paraId="080C1B5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7E4D08B0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57C959E5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628A8712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776CB86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- 470.85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BDCE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470,85</w:t>
            </w:r>
          </w:p>
        </w:tc>
      </w:tr>
      <w:tr w:rsidR="000B431A" w:rsidRPr="00834EF4" w14:paraId="243FB0CB" w14:textId="77777777" w:rsidTr="00400103">
        <w:tc>
          <w:tcPr>
            <w:tcW w:w="2595" w:type="dxa"/>
            <w:shd w:val="clear" w:color="auto" w:fill="auto"/>
          </w:tcPr>
          <w:p w14:paraId="00FC01C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5EDD5781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Polmil sp. z o. o.</w:t>
            </w:r>
          </w:p>
          <w:p w14:paraId="6C72E7BF" w14:textId="5A8713C3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Przemysłowa 8 B</w:t>
            </w:r>
          </w:p>
          <w:p w14:paraId="0F3187AC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85-758 Bydgoszcz</w:t>
            </w:r>
          </w:p>
        </w:tc>
        <w:tc>
          <w:tcPr>
            <w:tcW w:w="1843" w:type="dxa"/>
            <w:shd w:val="clear" w:color="auto" w:fill="auto"/>
          </w:tcPr>
          <w:p w14:paraId="7A2E799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FAB6B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457,80</w:t>
            </w:r>
          </w:p>
        </w:tc>
      </w:tr>
      <w:tr w:rsidR="000B431A" w:rsidRPr="00834EF4" w14:paraId="79EC9A8B" w14:textId="77777777" w:rsidTr="00400103">
        <w:tc>
          <w:tcPr>
            <w:tcW w:w="2595" w:type="dxa"/>
            <w:shd w:val="clear" w:color="auto" w:fill="auto"/>
          </w:tcPr>
          <w:p w14:paraId="3A6E255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E9AC9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NTM-MED S.C.</w:t>
            </w:r>
          </w:p>
          <w:p w14:paraId="03269B61" w14:textId="0B0DF7B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Wyszyńskiego 154 B/1</w:t>
            </w:r>
          </w:p>
          <w:p w14:paraId="7B237B8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66-400 Gorzów Wielkopolski</w:t>
            </w:r>
          </w:p>
        </w:tc>
        <w:tc>
          <w:tcPr>
            <w:tcW w:w="1843" w:type="dxa"/>
            <w:shd w:val="clear" w:color="auto" w:fill="auto"/>
          </w:tcPr>
          <w:p w14:paraId="1B46D91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- 438.45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3194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438,45</w:t>
            </w:r>
          </w:p>
        </w:tc>
      </w:tr>
      <w:tr w:rsidR="000B431A" w:rsidRPr="00834EF4" w14:paraId="6655F134" w14:textId="77777777" w:rsidTr="00400103">
        <w:tc>
          <w:tcPr>
            <w:tcW w:w="2595" w:type="dxa"/>
            <w:shd w:val="clear" w:color="auto" w:fill="auto"/>
          </w:tcPr>
          <w:p w14:paraId="04F1AE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46C8BC2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Rinores Sp. z o.o.</w:t>
            </w:r>
          </w:p>
          <w:p w14:paraId="1DE73947" w14:textId="31E59D3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Dębicka 644</w:t>
            </w:r>
          </w:p>
          <w:p w14:paraId="4A8D1E1A" w14:textId="7393F65A" w:rsidR="00400103" w:rsidRPr="00400103" w:rsidRDefault="000B431A" w:rsidP="00A31C19">
            <w:pPr>
              <w:spacing w:after="40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35-213 Rzeszów</w:t>
            </w:r>
          </w:p>
        </w:tc>
        <w:tc>
          <w:tcPr>
            <w:tcW w:w="1843" w:type="dxa"/>
            <w:shd w:val="clear" w:color="auto" w:fill="auto"/>
          </w:tcPr>
          <w:p w14:paraId="22C8A5F6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93920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60DA7178" w14:textId="77777777" w:rsidTr="00400103">
        <w:tc>
          <w:tcPr>
            <w:tcW w:w="2595" w:type="dxa"/>
            <w:shd w:val="clear" w:color="auto" w:fill="auto"/>
          </w:tcPr>
          <w:p w14:paraId="0A134FD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lastRenderedPageBreak/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1EB309E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Polcore Sp. z o.o.</w:t>
            </w:r>
          </w:p>
          <w:p w14:paraId="56B4EFBE" w14:textId="50CE4B5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Peryferyjna 15</w:t>
            </w:r>
          </w:p>
          <w:p w14:paraId="765E3DC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25-562 Kielce</w:t>
            </w:r>
          </w:p>
        </w:tc>
        <w:tc>
          <w:tcPr>
            <w:tcW w:w="1843" w:type="dxa"/>
            <w:shd w:val="clear" w:color="auto" w:fill="auto"/>
          </w:tcPr>
          <w:p w14:paraId="187457B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556397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457,75</w:t>
            </w:r>
          </w:p>
        </w:tc>
      </w:tr>
      <w:tr w:rsidR="000B431A" w:rsidRPr="00834EF4" w14:paraId="2EC2683D" w14:textId="77777777" w:rsidTr="00400103">
        <w:tc>
          <w:tcPr>
            <w:tcW w:w="2595" w:type="dxa"/>
            <w:shd w:val="clear" w:color="auto" w:fill="auto"/>
          </w:tcPr>
          <w:p w14:paraId="373FEB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A42FDF6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Alteris Spółka Akcyjna</w:t>
            </w:r>
          </w:p>
          <w:p w14:paraId="67159377" w14:textId="152CE6B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Ceglana 35</w:t>
            </w:r>
          </w:p>
          <w:p w14:paraId="41C738E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40-514 Katowice</w:t>
            </w:r>
          </w:p>
        </w:tc>
        <w:tc>
          <w:tcPr>
            <w:tcW w:w="1843" w:type="dxa"/>
            <w:shd w:val="clear" w:color="auto" w:fill="auto"/>
          </w:tcPr>
          <w:p w14:paraId="12DF26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- 447.75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C4822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447,75</w:t>
            </w:r>
          </w:p>
        </w:tc>
      </w:tr>
      <w:tr w:rsidR="000B431A" w:rsidRPr="00834EF4" w14:paraId="04D6D152" w14:textId="77777777" w:rsidTr="00400103">
        <w:tc>
          <w:tcPr>
            <w:tcW w:w="2595" w:type="dxa"/>
            <w:shd w:val="clear" w:color="auto" w:fill="auto"/>
          </w:tcPr>
          <w:p w14:paraId="7325C3F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18 - Pakiet 18 - Zestaw do ligacji żylaków przełyku</w:t>
            </w:r>
          </w:p>
        </w:tc>
        <w:tc>
          <w:tcPr>
            <w:tcW w:w="3501" w:type="dxa"/>
            <w:shd w:val="clear" w:color="auto" w:fill="auto"/>
          </w:tcPr>
          <w:p w14:paraId="0ADC232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3A3DD7E7" w14:textId="769C482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Franciszkańska 104/112</w:t>
            </w:r>
          </w:p>
          <w:p w14:paraId="719083F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91-845 Łódź</w:t>
            </w:r>
          </w:p>
        </w:tc>
        <w:tc>
          <w:tcPr>
            <w:tcW w:w="1843" w:type="dxa"/>
            <w:shd w:val="clear" w:color="auto" w:fill="auto"/>
          </w:tcPr>
          <w:p w14:paraId="5024A7A0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3F84C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6E935A32" w14:textId="77777777" w:rsidTr="00400103">
        <w:tc>
          <w:tcPr>
            <w:tcW w:w="2595" w:type="dxa"/>
            <w:shd w:val="clear" w:color="auto" w:fill="auto"/>
          </w:tcPr>
          <w:p w14:paraId="4028DB4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19 - Pakiet 19 - Zestaw do nebulizacji</w:t>
            </w:r>
          </w:p>
        </w:tc>
        <w:tc>
          <w:tcPr>
            <w:tcW w:w="3501" w:type="dxa"/>
            <w:shd w:val="clear" w:color="auto" w:fill="auto"/>
          </w:tcPr>
          <w:p w14:paraId="7A711E3D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CIRRO Sp. z o.o.</w:t>
            </w:r>
          </w:p>
          <w:p w14:paraId="60A1F621" w14:textId="6489178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Elewatorska 58</w:t>
            </w:r>
          </w:p>
          <w:p w14:paraId="406C467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15-620 Białystok</w:t>
            </w:r>
          </w:p>
        </w:tc>
        <w:tc>
          <w:tcPr>
            <w:tcW w:w="1843" w:type="dxa"/>
            <w:shd w:val="clear" w:color="auto" w:fill="auto"/>
          </w:tcPr>
          <w:p w14:paraId="14D78A4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E0EA9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D99C20B" w14:textId="77777777" w:rsidTr="00400103">
        <w:tc>
          <w:tcPr>
            <w:tcW w:w="2595" w:type="dxa"/>
            <w:shd w:val="clear" w:color="auto" w:fill="auto"/>
          </w:tcPr>
          <w:p w14:paraId="25F81FB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21 - Pakiet 21 - Zestaw do szynowania wewnętrznego moczowodów</w:t>
            </w:r>
          </w:p>
        </w:tc>
        <w:tc>
          <w:tcPr>
            <w:tcW w:w="3501" w:type="dxa"/>
            <w:shd w:val="clear" w:color="auto" w:fill="auto"/>
          </w:tcPr>
          <w:p w14:paraId="3AE6349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2C7CF8D3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Rondo Daszyńskiego 2B</w:t>
            </w:r>
          </w:p>
          <w:p w14:paraId="51627A5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00-843 Warszawa</w:t>
            </w:r>
          </w:p>
        </w:tc>
        <w:tc>
          <w:tcPr>
            <w:tcW w:w="1843" w:type="dxa"/>
            <w:shd w:val="clear" w:color="auto" w:fill="auto"/>
          </w:tcPr>
          <w:p w14:paraId="49FB29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7C962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6A93EB2" w14:textId="77777777" w:rsidTr="00400103">
        <w:tc>
          <w:tcPr>
            <w:tcW w:w="2595" w:type="dxa"/>
            <w:shd w:val="clear" w:color="auto" w:fill="auto"/>
          </w:tcPr>
          <w:p w14:paraId="2EB5F25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151EE55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D5156D4" w14:textId="7A58463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47CF882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19563F83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CF457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9890CED" w14:textId="77777777" w:rsidTr="00400103">
        <w:tc>
          <w:tcPr>
            <w:tcW w:w="2595" w:type="dxa"/>
            <w:shd w:val="clear" w:color="auto" w:fill="auto"/>
          </w:tcPr>
          <w:p w14:paraId="35D729A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1A65B0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ALBIS MAZUR Sp. z o.o.</w:t>
            </w:r>
          </w:p>
          <w:p w14:paraId="4A2682A0" w14:textId="2397B1E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Stawiszyńska 10/2</w:t>
            </w:r>
          </w:p>
          <w:p w14:paraId="426E20F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62-800 Kalisz</w:t>
            </w:r>
          </w:p>
        </w:tc>
        <w:tc>
          <w:tcPr>
            <w:tcW w:w="1843" w:type="dxa"/>
            <w:shd w:val="clear" w:color="auto" w:fill="auto"/>
          </w:tcPr>
          <w:p w14:paraId="15F4AD8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- 496.95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B2EF09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496,95</w:t>
            </w:r>
          </w:p>
        </w:tc>
      </w:tr>
      <w:tr w:rsidR="000B431A" w:rsidRPr="00834EF4" w14:paraId="1C090C9D" w14:textId="77777777" w:rsidTr="00400103">
        <w:tc>
          <w:tcPr>
            <w:tcW w:w="2595" w:type="dxa"/>
            <w:shd w:val="clear" w:color="auto" w:fill="auto"/>
          </w:tcPr>
          <w:p w14:paraId="19C1C6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574E9529" w14:textId="77777777" w:rsidR="00400103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 xml:space="preserve">Mölnlycke Health Care Polska </w:t>
            </w:r>
          </w:p>
          <w:p w14:paraId="39D8A8FC" w14:textId="671CCF6E" w:rsidR="000B431A" w:rsidRPr="00400103" w:rsidRDefault="00400103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 xml:space="preserve">Sp. </w:t>
            </w:r>
            <w:r w:rsidR="000B431A" w:rsidRPr="00400103">
              <w:rPr>
                <w:b/>
                <w:bCs/>
                <w:sz w:val="20"/>
                <w:szCs w:val="20"/>
              </w:rPr>
              <w:t>z o.o.</w:t>
            </w:r>
          </w:p>
          <w:p w14:paraId="47D79C78" w14:textId="0D918194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Okopowa 58/72</w:t>
            </w:r>
          </w:p>
          <w:p w14:paraId="359A880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01-042 Warszawa</w:t>
            </w:r>
          </w:p>
        </w:tc>
        <w:tc>
          <w:tcPr>
            <w:tcW w:w="1843" w:type="dxa"/>
            <w:shd w:val="clear" w:color="auto" w:fill="auto"/>
          </w:tcPr>
          <w:p w14:paraId="0461459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- 254.70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B8866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254,70</w:t>
            </w:r>
          </w:p>
        </w:tc>
      </w:tr>
      <w:tr w:rsidR="000B431A" w:rsidRPr="00834EF4" w14:paraId="710972C9" w14:textId="77777777" w:rsidTr="00400103">
        <w:tc>
          <w:tcPr>
            <w:tcW w:w="2595" w:type="dxa"/>
            <w:shd w:val="clear" w:color="auto" w:fill="auto"/>
          </w:tcPr>
          <w:p w14:paraId="2235ABC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000C4C8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Covimed Sp. z o.o.</w:t>
            </w:r>
          </w:p>
          <w:p w14:paraId="72E0E9AD" w14:textId="7CBD3CCD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Przelot 10</w:t>
            </w:r>
          </w:p>
          <w:p w14:paraId="39717DB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04-622 Warszawa</w:t>
            </w:r>
          </w:p>
        </w:tc>
        <w:tc>
          <w:tcPr>
            <w:tcW w:w="1843" w:type="dxa"/>
            <w:shd w:val="clear" w:color="auto" w:fill="auto"/>
          </w:tcPr>
          <w:p w14:paraId="51F1DF3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0DA1EA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0,00</w:t>
            </w:r>
          </w:p>
        </w:tc>
      </w:tr>
    </w:tbl>
    <w:p w14:paraId="12856EA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F25D5" w14:textId="77777777" w:rsidR="00B66BCF" w:rsidRDefault="00B66BCF">
      <w:r>
        <w:separator/>
      </w:r>
    </w:p>
  </w:endnote>
  <w:endnote w:type="continuationSeparator" w:id="0">
    <w:p w14:paraId="5B149AE3" w14:textId="77777777" w:rsidR="00B66BCF" w:rsidRDefault="00B6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9A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A02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FF56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B4B7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4E7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31571" w14:textId="77777777" w:rsidR="00B66BCF" w:rsidRDefault="00B66BCF">
      <w:r>
        <w:separator/>
      </w:r>
    </w:p>
  </w:footnote>
  <w:footnote w:type="continuationSeparator" w:id="0">
    <w:p w14:paraId="3731FD4A" w14:textId="77777777" w:rsidR="00B66BCF" w:rsidRDefault="00B66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527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2FD2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35D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BCF"/>
    <w:rsid w:val="00007909"/>
    <w:rsid w:val="00022322"/>
    <w:rsid w:val="00042497"/>
    <w:rsid w:val="000B431A"/>
    <w:rsid w:val="000C1E6F"/>
    <w:rsid w:val="000E4E56"/>
    <w:rsid w:val="001A1468"/>
    <w:rsid w:val="001B7815"/>
    <w:rsid w:val="001C69C1"/>
    <w:rsid w:val="002032C0"/>
    <w:rsid w:val="00211A34"/>
    <w:rsid w:val="0022798E"/>
    <w:rsid w:val="00284193"/>
    <w:rsid w:val="002B1E4F"/>
    <w:rsid w:val="002B6761"/>
    <w:rsid w:val="002F2B63"/>
    <w:rsid w:val="00315309"/>
    <w:rsid w:val="003445A0"/>
    <w:rsid w:val="003A0AFC"/>
    <w:rsid w:val="003D611C"/>
    <w:rsid w:val="00400103"/>
    <w:rsid w:val="00431C0B"/>
    <w:rsid w:val="00437CAD"/>
    <w:rsid w:val="0044643E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C75F9"/>
    <w:rsid w:val="005E5BFF"/>
    <w:rsid w:val="00607F9B"/>
    <w:rsid w:val="00644DCB"/>
    <w:rsid w:val="00657C1E"/>
    <w:rsid w:val="006E3089"/>
    <w:rsid w:val="00712C39"/>
    <w:rsid w:val="007217BC"/>
    <w:rsid w:val="00756CDA"/>
    <w:rsid w:val="0079398A"/>
    <w:rsid w:val="007E2ACC"/>
    <w:rsid w:val="007E68C5"/>
    <w:rsid w:val="00832144"/>
    <w:rsid w:val="00836DAF"/>
    <w:rsid w:val="008567C7"/>
    <w:rsid w:val="008642B3"/>
    <w:rsid w:val="00870F2E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6BCF"/>
    <w:rsid w:val="00B74EB6"/>
    <w:rsid w:val="00B8185B"/>
    <w:rsid w:val="00BC6F7F"/>
    <w:rsid w:val="00BD2174"/>
    <w:rsid w:val="00C01D8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8F970"/>
  <w15:chartTrackingRefBased/>
  <w15:docId w15:val="{5D64AFBD-47C5-4194-BAD7-05B296E4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1733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2024-08-06T10:14:00Z</cp:lastPrinted>
  <dcterms:created xsi:type="dcterms:W3CDTF">2024-08-06T10:12:00Z</dcterms:created>
  <dcterms:modified xsi:type="dcterms:W3CDTF">2024-08-08T11:33:00Z</dcterms:modified>
</cp:coreProperties>
</file>