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FA5FE" w14:textId="26F2B214" w:rsidR="00081D13" w:rsidRPr="005924FC" w:rsidRDefault="00735049" w:rsidP="005924FC">
      <w:pPr>
        <w:spacing w:after="600"/>
        <w:jc w:val="right"/>
        <w:rPr>
          <w:sz w:val="20"/>
          <w:szCs w:val="20"/>
        </w:rPr>
      </w:pPr>
      <w:bookmarkStart w:id="0" w:name="_Hlk53520193"/>
      <w:r w:rsidRPr="005924FC">
        <w:rPr>
          <w:sz w:val="20"/>
          <w:szCs w:val="20"/>
        </w:rPr>
        <w:t>Niepołomice</w:t>
      </w:r>
      <w:r w:rsidR="00081D13" w:rsidRPr="005924FC">
        <w:rPr>
          <w:sz w:val="20"/>
          <w:szCs w:val="20"/>
        </w:rPr>
        <w:t xml:space="preserve"> dnia: </w:t>
      </w:r>
      <w:r w:rsidRPr="005924FC">
        <w:rPr>
          <w:sz w:val="20"/>
          <w:szCs w:val="20"/>
        </w:rPr>
        <w:t>2024-08-08</w:t>
      </w:r>
    </w:p>
    <w:p w14:paraId="324FE0E2" w14:textId="5540A230" w:rsidR="00081D13" w:rsidRPr="005924FC" w:rsidRDefault="00735049" w:rsidP="005924FC">
      <w:pPr>
        <w:ind w:right="3969"/>
        <w:rPr>
          <w:b/>
          <w:bCs/>
          <w:sz w:val="20"/>
          <w:szCs w:val="20"/>
        </w:rPr>
      </w:pPr>
      <w:r w:rsidRPr="005924FC">
        <w:rPr>
          <w:b/>
          <w:bCs/>
          <w:sz w:val="20"/>
          <w:szCs w:val="20"/>
        </w:rPr>
        <w:t>GMINA NIEPOŁOMICE</w:t>
      </w:r>
    </w:p>
    <w:p w14:paraId="3D730F40" w14:textId="09FE60B3" w:rsidR="00081D13" w:rsidRPr="005924FC" w:rsidRDefault="00735049" w:rsidP="005924FC">
      <w:pPr>
        <w:ind w:right="3969"/>
        <w:rPr>
          <w:sz w:val="20"/>
          <w:szCs w:val="20"/>
        </w:rPr>
      </w:pPr>
      <w:r w:rsidRPr="005924FC">
        <w:rPr>
          <w:sz w:val="20"/>
          <w:szCs w:val="20"/>
        </w:rPr>
        <w:t>Pl. Zwycięstwa</w:t>
      </w:r>
      <w:r w:rsidR="00081D13" w:rsidRPr="005924FC">
        <w:rPr>
          <w:sz w:val="20"/>
          <w:szCs w:val="20"/>
        </w:rPr>
        <w:t xml:space="preserve"> </w:t>
      </w:r>
      <w:r w:rsidRPr="005924FC">
        <w:rPr>
          <w:sz w:val="20"/>
          <w:szCs w:val="20"/>
        </w:rPr>
        <w:t>13</w:t>
      </w:r>
    </w:p>
    <w:p w14:paraId="021CD93B" w14:textId="768E192B" w:rsidR="00081D13" w:rsidRPr="005924FC" w:rsidRDefault="00735049" w:rsidP="005924FC">
      <w:pPr>
        <w:ind w:right="3969"/>
        <w:rPr>
          <w:sz w:val="20"/>
          <w:szCs w:val="20"/>
        </w:rPr>
      </w:pPr>
      <w:r w:rsidRPr="005924FC">
        <w:rPr>
          <w:sz w:val="20"/>
          <w:szCs w:val="20"/>
        </w:rPr>
        <w:t>32-005</w:t>
      </w:r>
      <w:r w:rsidR="00081D13" w:rsidRPr="005924FC">
        <w:rPr>
          <w:sz w:val="20"/>
          <w:szCs w:val="20"/>
        </w:rPr>
        <w:t xml:space="preserve"> </w:t>
      </w:r>
      <w:r w:rsidRPr="005924FC">
        <w:rPr>
          <w:sz w:val="20"/>
          <w:szCs w:val="20"/>
        </w:rPr>
        <w:t>Niepołomice</w:t>
      </w:r>
    </w:p>
    <w:p w14:paraId="27AB51A7" w14:textId="77777777" w:rsidR="00081D13" w:rsidRPr="005924FC" w:rsidRDefault="00081D13" w:rsidP="005924FC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924FC" w14:paraId="483B2A47" w14:textId="77777777" w:rsidTr="00C13EA9">
        <w:tc>
          <w:tcPr>
            <w:tcW w:w="10065" w:type="dxa"/>
            <w:shd w:val="clear" w:color="auto" w:fill="F2F2F2"/>
            <w:hideMark/>
          </w:tcPr>
          <w:p w14:paraId="7268426A" w14:textId="77777777" w:rsidR="00081D13" w:rsidRPr="005924FC" w:rsidRDefault="00081D13" w:rsidP="005924F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924FC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4C8D90A" w14:textId="77777777" w:rsidR="00081D13" w:rsidRPr="005924FC" w:rsidRDefault="00081D13" w:rsidP="005924F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924FC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0D1B0E0" w14:textId="77777777" w:rsidR="00081D13" w:rsidRPr="005924FC" w:rsidRDefault="00081D13" w:rsidP="005924FC">
      <w:pPr>
        <w:keepNext/>
        <w:spacing w:after="240"/>
        <w:outlineLvl w:val="0"/>
        <w:rPr>
          <w:b/>
          <w:sz w:val="20"/>
          <w:szCs w:val="20"/>
        </w:rPr>
      </w:pPr>
    </w:p>
    <w:p w14:paraId="277B3501" w14:textId="77777777" w:rsidR="00081D13" w:rsidRPr="005924FC" w:rsidRDefault="00081D13" w:rsidP="005924FC">
      <w:pPr>
        <w:spacing w:after="120"/>
        <w:jc w:val="both"/>
        <w:rPr>
          <w:rFonts w:eastAsia="Calibri"/>
          <w:sz w:val="20"/>
          <w:szCs w:val="20"/>
          <w:lang w:eastAsia="en-US"/>
        </w:rPr>
      </w:pPr>
      <w:r w:rsidRPr="005924FC">
        <w:rPr>
          <w:rFonts w:eastAsia="Calibri"/>
          <w:sz w:val="20"/>
          <w:szCs w:val="20"/>
          <w:lang w:eastAsia="en-US"/>
        </w:rPr>
        <w:t xml:space="preserve">Dotyczy </w:t>
      </w:r>
      <w:r w:rsidRPr="005924FC">
        <w:rPr>
          <w:sz w:val="20"/>
          <w:szCs w:val="20"/>
        </w:rPr>
        <w:t>postępowania o udzielenie zamówienia publicznego</w:t>
      </w:r>
      <w:r w:rsidRPr="005924FC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924FC" w14:paraId="2B263444" w14:textId="77777777" w:rsidTr="00081D13">
        <w:tc>
          <w:tcPr>
            <w:tcW w:w="2269" w:type="dxa"/>
            <w:shd w:val="clear" w:color="auto" w:fill="auto"/>
          </w:tcPr>
          <w:p w14:paraId="3CAD209C" w14:textId="77777777" w:rsidR="00081D13" w:rsidRPr="005924FC" w:rsidRDefault="00081D13" w:rsidP="005924F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5924FC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8C8D1D1" w14:textId="76B3394C" w:rsidR="00081D13" w:rsidRPr="005924FC" w:rsidRDefault="00735049" w:rsidP="005924F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5924FC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560417K ul. Komandosów w Niepołomicach</w:t>
            </w:r>
          </w:p>
        </w:tc>
      </w:tr>
      <w:tr w:rsidR="00735049" w:rsidRPr="005924FC" w14:paraId="47FAA39C" w14:textId="77777777" w:rsidTr="00B46FFF">
        <w:tc>
          <w:tcPr>
            <w:tcW w:w="2269" w:type="dxa"/>
            <w:shd w:val="clear" w:color="auto" w:fill="auto"/>
          </w:tcPr>
          <w:p w14:paraId="232A43CF" w14:textId="77777777" w:rsidR="00735049" w:rsidRPr="005924FC" w:rsidRDefault="00735049" w:rsidP="005924F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5924FC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7782A47" w14:textId="0D6D2BD4" w:rsidR="00735049" w:rsidRPr="005924FC" w:rsidRDefault="00735049" w:rsidP="005924F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5924FC">
              <w:rPr>
                <w:bCs/>
                <w:sz w:val="20"/>
                <w:szCs w:val="20"/>
              </w:rPr>
              <w:t>ZP.271.24.2024</w:t>
            </w:r>
          </w:p>
        </w:tc>
      </w:tr>
    </w:tbl>
    <w:p w14:paraId="097A2323" w14:textId="77777777" w:rsidR="00081D13" w:rsidRPr="005924FC" w:rsidRDefault="00081D13" w:rsidP="005924FC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2DA2BD1F" w14:textId="3BA508F5" w:rsidR="00081D13" w:rsidRPr="005924FC" w:rsidRDefault="00C65E53" w:rsidP="005924FC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  <w:sz w:val="20"/>
          <w:szCs w:val="20"/>
        </w:rPr>
      </w:pPr>
      <w:r w:rsidRPr="005924FC">
        <w:rPr>
          <w:sz w:val="20"/>
          <w:szCs w:val="20"/>
        </w:rPr>
        <w:t xml:space="preserve">Zamawiający, </w:t>
      </w:r>
      <w:r w:rsidR="00735049" w:rsidRPr="005924FC">
        <w:rPr>
          <w:b/>
          <w:sz w:val="20"/>
          <w:szCs w:val="20"/>
        </w:rPr>
        <w:t>GMINA NIEPOŁOMICE</w:t>
      </w:r>
      <w:r w:rsidRPr="005924FC">
        <w:rPr>
          <w:sz w:val="20"/>
          <w:szCs w:val="20"/>
        </w:rPr>
        <w:t xml:space="preserve">, działając na podstawie art. 253 </w:t>
      </w:r>
      <w:r w:rsidR="00A17CDB" w:rsidRPr="005924FC">
        <w:rPr>
          <w:sz w:val="20"/>
          <w:szCs w:val="20"/>
        </w:rPr>
        <w:t xml:space="preserve">ust. 1 pkt. 1 i </w:t>
      </w:r>
      <w:r w:rsidRPr="005924FC">
        <w:rPr>
          <w:sz w:val="20"/>
          <w:szCs w:val="20"/>
        </w:rPr>
        <w:t xml:space="preserve">ust. </w:t>
      </w:r>
      <w:r w:rsidR="00A17CDB" w:rsidRPr="005924FC">
        <w:rPr>
          <w:sz w:val="20"/>
          <w:szCs w:val="20"/>
        </w:rPr>
        <w:t>2</w:t>
      </w:r>
      <w:r w:rsidRPr="005924FC">
        <w:rPr>
          <w:sz w:val="20"/>
          <w:szCs w:val="20"/>
        </w:rPr>
        <w:t xml:space="preserve"> </w:t>
      </w:r>
      <w:r w:rsidR="00081D13" w:rsidRPr="005924FC">
        <w:rPr>
          <w:sz w:val="20"/>
          <w:szCs w:val="20"/>
        </w:rPr>
        <w:t xml:space="preserve">ustawy z dnia 11 września 2019r. Prawo zamówień publicznych </w:t>
      </w:r>
      <w:r w:rsidR="00735049" w:rsidRPr="005924FC">
        <w:rPr>
          <w:sz w:val="20"/>
          <w:szCs w:val="20"/>
        </w:rPr>
        <w:t>(</w:t>
      </w:r>
      <w:proofErr w:type="spellStart"/>
      <w:r w:rsidR="00735049" w:rsidRPr="005924FC">
        <w:rPr>
          <w:sz w:val="20"/>
          <w:szCs w:val="20"/>
        </w:rPr>
        <w:t>t.j</w:t>
      </w:r>
      <w:proofErr w:type="spellEnd"/>
      <w:r w:rsidR="00735049" w:rsidRPr="005924FC">
        <w:rPr>
          <w:sz w:val="20"/>
          <w:szCs w:val="20"/>
        </w:rPr>
        <w:t>. Dz. U. z 2023r. poz. 1605)</w:t>
      </w:r>
      <w:r w:rsidR="00081D13" w:rsidRPr="005924FC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35049" w:rsidRPr="005924FC" w14:paraId="719287F5" w14:textId="77777777" w:rsidTr="00B46F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989F27F" w14:textId="3B9392DF" w:rsidR="00735049" w:rsidRPr="005924FC" w:rsidRDefault="00735049" w:rsidP="005924FC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5924FC">
              <w:rPr>
                <w:b/>
                <w:sz w:val="20"/>
                <w:szCs w:val="20"/>
              </w:rPr>
              <w:t>Firma "ABS - Ochrona Środowiska" Sp. z o.o.</w:t>
            </w:r>
          </w:p>
          <w:p w14:paraId="5C289EB8" w14:textId="59C89CC2" w:rsidR="00735049" w:rsidRPr="005924FC" w:rsidRDefault="005924FC" w:rsidP="005924FC">
            <w:pPr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35049" w:rsidRPr="005924FC">
              <w:rPr>
                <w:bCs/>
                <w:sz w:val="20"/>
                <w:szCs w:val="20"/>
              </w:rPr>
              <w:t>Wierzbowa</w:t>
            </w:r>
            <w:r w:rsidR="00735049" w:rsidRPr="005924FC">
              <w:rPr>
                <w:bCs/>
                <w:sz w:val="20"/>
                <w:szCs w:val="20"/>
              </w:rPr>
              <w:t xml:space="preserve"> </w:t>
            </w:r>
            <w:r w:rsidR="00735049" w:rsidRPr="005924FC">
              <w:rPr>
                <w:bCs/>
                <w:sz w:val="20"/>
                <w:szCs w:val="20"/>
              </w:rPr>
              <w:t>14</w:t>
            </w:r>
            <w:r w:rsidR="00735049" w:rsidRPr="005924FC">
              <w:rPr>
                <w:bCs/>
                <w:sz w:val="20"/>
                <w:szCs w:val="20"/>
              </w:rPr>
              <w:t xml:space="preserve"> </w:t>
            </w:r>
          </w:p>
          <w:p w14:paraId="1D5DD59B" w14:textId="12220E56" w:rsidR="00735049" w:rsidRPr="005924FC" w:rsidRDefault="00735049" w:rsidP="005924FC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5924FC">
              <w:rPr>
                <w:bCs/>
                <w:sz w:val="20"/>
                <w:szCs w:val="20"/>
              </w:rPr>
              <w:t>40-169</w:t>
            </w:r>
            <w:r w:rsidRPr="005924FC">
              <w:rPr>
                <w:bCs/>
                <w:sz w:val="20"/>
                <w:szCs w:val="20"/>
              </w:rPr>
              <w:t xml:space="preserve"> </w:t>
            </w:r>
            <w:r w:rsidRPr="005924FC">
              <w:rPr>
                <w:bCs/>
                <w:sz w:val="20"/>
                <w:szCs w:val="20"/>
              </w:rPr>
              <w:t>Katowice</w:t>
            </w:r>
          </w:p>
          <w:p w14:paraId="33D87034" w14:textId="11946E7C" w:rsidR="00735049" w:rsidRPr="005924FC" w:rsidRDefault="00735049" w:rsidP="005924FC">
            <w:pPr>
              <w:spacing w:before="120" w:after="40"/>
              <w:ind w:left="-75"/>
              <w:jc w:val="both"/>
              <w:rPr>
                <w:sz w:val="20"/>
                <w:szCs w:val="20"/>
              </w:rPr>
            </w:pPr>
            <w:r w:rsidRPr="005924FC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5924FC">
              <w:rPr>
                <w:sz w:val="20"/>
                <w:szCs w:val="20"/>
              </w:rPr>
              <w:t xml:space="preserve"> </w:t>
            </w:r>
            <w:bookmarkEnd w:id="1"/>
            <w:r w:rsidRPr="005924FC">
              <w:rPr>
                <w:b/>
                <w:sz w:val="20"/>
                <w:szCs w:val="20"/>
              </w:rPr>
              <w:t>258 300.00 zł</w:t>
            </w:r>
            <w:r w:rsidRPr="005924FC">
              <w:rPr>
                <w:b/>
                <w:sz w:val="20"/>
                <w:szCs w:val="20"/>
              </w:rPr>
              <w:t xml:space="preserve"> brutto</w:t>
            </w:r>
            <w:r w:rsidRPr="005924FC">
              <w:rPr>
                <w:bCs/>
                <w:sz w:val="20"/>
                <w:szCs w:val="20"/>
              </w:rPr>
              <w:t>.</w:t>
            </w:r>
          </w:p>
          <w:p w14:paraId="11554D04" w14:textId="77777777" w:rsidR="00735049" w:rsidRPr="005924FC" w:rsidRDefault="00735049" w:rsidP="005924FC">
            <w:pPr>
              <w:spacing w:before="240" w:after="60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5924FC">
              <w:rPr>
                <w:color w:val="000000"/>
                <w:sz w:val="20"/>
                <w:szCs w:val="20"/>
              </w:rPr>
              <w:t>Uzasadnienie wyboru:</w:t>
            </w:r>
          </w:p>
          <w:p w14:paraId="107848EE" w14:textId="43E203D6" w:rsidR="00735049" w:rsidRPr="005924FC" w:rsidRDefault="005924FC" w:rsidP="005924FC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sz w:val="20"/>
                <w:szCs w:val="20"/>
              </w:rPr>
            </w:pPr>
            <w:r w:rsidRPr="005924FC">
              <w:rPr>
                <w:sz w:val="20"/>
                <w:szCs w:val="20"/>
              </w:rPr>
              <w:t>Dokonano</w:t>
            </w:r>
            <w:r w:rsidR="00735049" w:rsidRPr="005924FC">
              <w:rPr>
                <w:sz w:val="20"/>
                <w:szCs w:val="20"/>
              </w:rPr>
              <w:t xml:space="preserve"> </w:t>
            </w:r>
            <w:r w:rsidRPr="005924FC">
              <w:rPr>
                <w:sz w:val="20"/>
                <w:szCs w:val="20"/>
              </w:rPr>
              <w:t>wyboru</w:t>
            </w:r>
            <w:r w:rsidR="00735049" w:rsidRPr="005924FC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48EC9C0C" w14:textId="1542AD1C" w:rsidR="00E85D70" w:rsidRDefault="00735049" w:rsidP="005924FC">
      <w:pPr>
        <w:spacing w:before="240" w:after="120"/>
        <w:jc w:val="both"/>
        <w:rPr>
          <w:color w:val="000000"/>
          <w:sz w:val="20"/>
          <w:szCs w:val="20"/>
        </w:rPr>
      </w:pPr>
      <w:r w:rsidRPr="005924FC">
        <w:rPr>
          <w:b/>
          <w:bCs/>
          <w:color w:val="000000"/>
          <w:sz w:val="20"/>
          <w:szCs w:val="20"/>
        </w:rPr>
        <w:t xml:space="preserve"> </w:t>
      </w:r>
      <w:r w:rsidR="00081D13" w:rsidRPr="005924FC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5924FC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993"/>
        <w:gridCol w:w="1417"/>
        <w:gridCol w:w="1418"/>
        <w:gridCol w:w="992"/>
      </w:tblGrid>
      <w:tr w:rsidR="005924FC" w:rsidRPr="00D1771B" w14:paraId="121D91C4" w14:textId="77777777" w:rsidTr="00B46FF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9359FD1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53517864"/>
            <w:r w:rsidRPr="00D1771B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19411EDF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771B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24A13EC" w14:textId="77777777" w:rsidR="005924FC" w:rsidRPr="00D1771B" w:rsidRDefault="005924FC" w:rsidP="00B46F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1771B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EEB2671" w14:textId="77777777" w:rsidR="005924FC" w:rsidRPr="00D1771B" w:rsidRDefault="005924FC" w:rsidP="00B46F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1771B">
              <w:rPr>
                <w:rFonts w:ascii="Times New Roman" w:hAnsi="Times New Roman" w:cs="Times New Roman"/>
                <w:bCs/>
                <w:sz w:val="16"/>
                <w:szCs w:val="16"/>
              </w:rPr>
              <w:t>Doświadczenie głównego projektanta - koordynatora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3E2E917F" w14:textId="77777777" w:rsidR="005924FC" w:rsidRPr="00D1771B" w:rsidRDefault="005924FC" w:rsidP="00B46F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1771B">
              <w:rPr>
                <w:rFonts w:ascii="Times New Roman" w:hAnsi="Times New Roman" w:cs="Times New Roman"/>
                <w:bCs/>
                <w:sz w:val="16"/>
                <w:szCs w:val="16"/>
              </w:rPr>
              <w:t>Zatrudnienie osoby niepełnosprawnej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1B9083D0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771B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5924FC" w:rsidRPr="00D1771B" w14:paraId="3CFEF546" w14:textId="77777777" w:rsidTr="00B46FFF">
        <w:tc>
          <w:tcPr>
            <w:tcW w:w="851" w:type="dxa"/>
            <w:vAlign w:val="center"/>
          </w:tcPr>
          <w:p w14:paraId="136DBF75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vAlign w:val="center"/>
          </w:tcPr>
          <w:p w14:paraId="7456A845" w14:textId="77777777" w:rsidR="005924FC" w:rsidRPr="00D1771B" w:rsidRDefault="005924FC" w:rsidP="00B46F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1771B">
              <w:rPr>
                <w:rFonts w:ascii="Times New Roman" w:hAnsi="Times New Roman" w:cs="Times New Roman"/>
                <w:b/>
              </w:rPr>
              <w:t>Firma "ABS - Ochrona Środowiska" Sp. z o.o.</w:t>
            </w:r>
          </w:p>
          <w:p w14:paraId="3B8244D2" w14:textId="77777777" w:rsidR="005924FC" w:rsidRPr="00D1771B" w:rsidRDefault="005924FC" w:rsidP="00B46FF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1771B">
              <w:rPr>
                <w:rFonts w:ascii="Times New Roman" w:hAnsi="Times New Roman" w:cs="Times New Roman"/>
                <w:bCs/>
              </w:rPr>
              <w:t xml:space="preserve">Wierzbowa 14 </w:t>
            </w:r>
          </w:p>
          <w:p w14:paraId="0F96F98B" w14:textId="77777777" w:rsidR="005924FC" w:rsidRPr="00D1771B" w:rsidRDefault="005924FC" w:rsidP="00B46FF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1771B">
              <w:rPr>
                <w:rFonts w:ascii="Times New Roman" w:hAnsi="Times New Roman" w:cs="Times New Roman"/>
                <w:bCs/>
              </w:rPr>
              <w:t>40-169 Katowice</w:t>
            </w:r>
          </w:p>
        </w:tc>
        <w:tc>
          <w:tcPr>
            <w:tcW w:w="993" w:type="dxa"/>
            <w:vAlign w:val="center"/>
          </w:tcPr>
          <w:p w14:paraId="2DF00763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50,36</w:t>
            </w:r>
          </w:p>
        </w:tc>
        <w:tc>
          <w:tcPr>
            <w:tcW w:w="1417" w:type="dxa"/>
            <w:vAlign w:val="center"/>
          </w:tcPr>
          <w:p w14:paraId="6C583C26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1008802F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312A40A6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80,36</w:t>
            </w:r>
          </w:p>
        </w:tc>
      </w:tr>
      <w:tr w:rsidR="005924FC" w:rsidRPr="00D1771B" w14:paraId="58AF65C9" w14:textId="77777777" w:rsidTr="00B46FFF">
        <w:tc>
          <w:tcPr>
            <w:tcW w:w="851" w:type="dxa"/>
            <w:vAlign w:val="center"/>
          </w:tcPr>
          <w:p w14:paraId="1C145786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vAlign w:val="center"/>
          </w:tcPr>
          <w:p w14:paraId="536E6208" w14:textId="77777777" w:rsidR="005924FC" w:rsidRPr="00D1771B" w:rsidRDefault="005924FC" w:rsidP="00B46F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1771B">
              <w:rPr>
                <w:rFonts w:ascii="Times New Roman" w:hAnsi="Times New Roman" w:cs="Times New Roman"/>
                <w:b/>
              </w:rPr>
              <w:t>Rafał Matusik BPD</w:t>
            </w:r>
          </w:p>
          <w:p w14:paraId="4CB3A924" w14:textId="77777777" w:rsidR="005924FC" w:rsidRPr="00D1771B" w:rsidRDefault="005924FC" w:rsidP="00B46FF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1771B">
              <w:rPr>
                <w:rFonts w:ascii="Times New Roman" w:hAnsi="Times New Roman" w:cs="Times New Roman"/>
                <w:bCs/>
              </w:rPr>
              <w:t xml:space="preserve">Łagiewnicka 39 </w:t>
            </w:r>
          </w:p>
          <w:p w14:paraId="236CBAEC" w14:textId="77777777" w:rsidR="005924FC" w:rsidRPr="00D1771B" w:rsidRDefault="005924FC" w:rsidP="00B46FF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1771B">
              <w:rPr>
                <w:rFonts w:ascii="Times New Roman" w:hAnsi="Times New Roman" w:cs="Times New Roman"/>
                <w:bCs/>
              </w:rPr>
              <w:t>30-417</w:t>
            </w:r>
            <w:r>
              <w:rPr>
                <w:rFonts w:ascii="Times New Roman" w:hAnsi="Times New Roman" w:cs="Times New Roman"/>
                <w:bCs/>
              </w:rPr>
              <w:t xml:space="preserve"> K</w:t>
            </w:r>
            <w:r w:rsidRPr="00D1771B">
              <w:rPr>
                <w:rFonts w:ascii="Times New Roman" w:hAnsi="Times New Roman" w:cs="Times New Roman"/>
                <w:bCs/>
              </w:rPr>
              <w:t>raków</w:t>
            </w:r>
          </w:p>
        </w:tc>
        <w:tc>
          <w:tcPr>
            <w:tcW w:w="993" w:type="dxa"/>
            <w:vAlign w:val="center"/>
          </w:tcPr>
          <w:p w14:paraId="1D4BB858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44,07</w:t>
            </w:r>
          </w:p>
        </w:tc>
        <w:tc>
          <w:tcPr>
            <w:tcW w:w="1417" w:type="dxa"/>
            <w:vAlign w:val="center"/>
          </w:tcPr>
          <w:p w14:paraId="7CEBBBD1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7A913570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2FBBF4E9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74,07</w:t>
            </w:r>
          </w:p>
        </w:tc>
      </w:tr>
      <w:tr w:rsidR="005924FC" w:rsidRPr="00D1771B" w14:paraId="0D39381D" w14:textId="77777777" w:rsidTr="00B46FFF">
        <w:tc>
          <w:tcPr>
            <w:tcW w:w="851" w:type="dxa"/>
            <w:vAlign w:val="center"/>
          </w:tcPr>
          <w:p w14:paraId="5BE0B360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vAlign w:val="center"/>
          </w:tcPr>
          <w:p w14:paraId="564E3E2B" w14:textId="77777777" w:rsidR="005924FC" w:rsidRPr="00D1771B" w:rsidRDefault="005924FC" w:rsidP="00B46F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1771B">
              <w:rPr>
                <w:rFonts w:ascii="Times New Roman" w:hAnsi="Times New Roman" w:cs="Times New Roman"/>
                <w:b/>
              </w:rPr>
              <w:t>D.A.-PROJEKT Biuro Projektów Dróg, Ulic i Mostów mgr inż. Dominik Adamczyk</w:t>
            </w:r>
          </w:p>
          <w:p w14:paraId="12B3DEBA" w14:textId="77777777" w:rsidR="005924FC" w:rsidRPr="00D1771B" w:rsidRDefault="005924FC" w:rsidP="00B46FF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1771B">
              <w:rPr>
                <w:rFonts w:ascii="Times New Roman" w:hAnsi="Times New Roman" w:cs="Times New Roman"/>
                <w:bCs/>
              </w:rPr>
              <w:t>Rydlówka 44 /7</w:t>
            </w:r>
          </w:p>
          <w:p w14:paraId="197436A7" w14:textId="77777777" w:rsidR="005924FC" w:rsidRPr="00D1771B" w:rsidRDefault="005924FC" w:rsidP="00B46FF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1771B">
              <w:rPr>
                <w:rFonts w:ascii="Times New Roman" w:hAnsi="Times New Roman" w:cs="Times New Roman"/>
                <w:bCs/>
              </w:rPr>
              <w:t>30-363 Kraków</w:t>
            </w:r>
          </w:p>
        </w:tc>
        <w:tc>
          <w:tcPr>
            <w:tcW w:w="993" w:type="dxa"/>
            <w:vAlign w:val="center"/>
          </w:tcPr>
          <w:p w14:paraId="1A61572C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2359F6CC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4D5DB258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1E8FC9B0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70,00</w:t>
            </w:r>
          </w:p>
        </w:tc>
      </w:tr>
      <w:tr w:rsidR="005924FC" w:rsidRPr="00D1771B" w14:paraId="3FBB0D88" w14:textId="77777777" w:rsidTr="00B46FFF">
        <w:tc>
          <w:tcPr>
            <w:tcW w:w="851" w:type="dxa"/>
            <w:vAlign w:val="center"/>
          </w:tcPr>
          <w:p w14:paraId="672A5579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vAlign w:val="center"/>
          </w:tcPr>
          <w:p w14:paraId="5E1DF1D9" w14:textId="77777777" w:rsidR="005924FC" w:rsidRPr="00D1771B" w:rsidRDefault="005924FC" w:rsidP="00B46FFF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D1771B">
              <w:rPr>
                <w:b/>
                <w:bCs/>
                <w:sz w:val="20"/>
                <w:szCs w:val="20"/>
              </w:rPr>
              <w:t>Szymon Wadowski Biuro Obsługi Inwestycji</w:t>
            </w:r>
          </w:p>
          <w:p w14:paraId="3DD40B71" w14:textId="77777777" w:rsidR="005924FC" w:rsidRPr="00D1771B" w:rsidRDefault="005924FC" w:rsidP="00B46FFF">
            <w:pPr>
              <w:rPr>
                <w:sz w:val="20"/>
                <w:szCs w:val="20"/>
              </w:rPr>
            </w:pPr>
            <w:r w:rsidRPr="00D1771B">
              <w:rPr>
                <w:sz w:val="20"/>
                <w:szCs w:val="20"/>
              </w:rPr>
              <w:t>Ul. B.P. Tomickiego  23/33</w:t>
            </w:r>
          </w:p>
          <w:p w14:paraId="0AC7C053" w14:textId="77777777" w:rsidR="005924FC" w:rsidRPr="00D1771B" w:rsidRDefault="005924FC" w:rsidP="00B46FF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1771B">
              <w:rPr>
                <w:rFonts w:ascii="Times New Roman" w:hAnsi="Times New Roman" w:cs="Times New Roman"/>
              </w:rPr>
              <w:t>31-982 Kraków</w:t>
            </w:r>
          </w:p>
        </w:tc>
        <w:tc>
          <w:tcPr>
            <w:tcW w:w="993" w:type="dxa"/>
            <w:vAlign w:val="center"/>
          </w:tcPr>
          <w:p w14:paraId="2C29F490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44,07</w:t>
            </w:r>
          </w:p>
        </w:tc>
        <w:tc>
          <w:tcPr>
            <w:tcW w:w="1417" w:type="dxa"/>
            <w:vAlign w:val="center"/>
          </w:tcPr>
          <w:p w14:paraId="60980BEE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440E9E93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7FE64391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54,07</w:t>
            </w:r>
          </w:p>
        </w:tc>
      </w:tr>
      <w:tr w:rsidR="005924FC" w:rsidRPr="00D1771B" w14:paraId="1E0F39C4" w14:textId="77777777" w:rsidTr="00B46FFF">
        <w:tc>
          <w:tcPr>
            <w:tcW w:w="851" w:type="dxa"/>
            <w:vAlign w:val="center"/>
          </w:tcPr>
          <w:p w14:paraId="0602FDFD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vAlign w:val="center"/>
          </w:tcPr>
          <w:p w14:paraId="3BD695BF" w14:textId="77777777" w:rsidR="005924FC" w:rsidRPr="00D1771B" w:rsidRDefault="005924FC" w:rsidP="00B46F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1771B">
              <w:rPr>
                <w:rFonts w:ascii="Times New Roman" w:hAnsi="Times New Roman" w:cs="Times New Roman"/>
                <w:b/>
              </w:rPr>
              <w:t>PRO-</w:t>
            </w:r>
            <w:proofErr w:type="spellStart"/>
            <w:r w:rsidRPr="00D1771B">
              <w:rPr>
                <w:rFonts w:ascii="Times New Roman" w:hAnsi="Times New Roman" w:cs="Times New Roman"/>
                <w:b/>
              </w:rPr>
              <w:t>Roads</w:t>
            </w:r>
            <w:proofErr w:type="spellEnd"/>
            <w:r w:rsidRPr="00D1771B">
              <w:rPr>
                <w:rFonts w:ascii="Times New Roman" w:hAnsi="Times New Roman" w:cs="Times New Roman"/>
                <w:b/>
              </w:rPr>
              <w:t xml:space="preserve"> Andrzej Krzysztoń</w:t>
            </w:r>
          </w:p>
          <w:p w14:paraId="323B9B20" w14:textId="77777777" w:rsidR="005924FC" w:rsidRPr="00D1771B" w:rsidRDefault="005924FC" w:rsidP="00B46FF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1771B">
              <w:rPr>
                <w:rFonts w:ascii="Times New Roman" w:hAnsi="Times New Roman" w:cs="Times New Roman"/>
                <w:bCs/>
              </w:rPr>
              <w:t>Borkowska 29D /41</w:t>
            </w:r>
          </w:p>
          <w:p w14:paraId="33BAF331" w14:textId="77777777" w:rsidR="005924FC" w:rsidRPr="00D1771B" w:rsidRDefault="005924FC" w:rsidP="00B46FF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1771B">
              <w:rPr>
                <w:rFonts w:ascii="Times New Roman" w:hAnsi="Times New Roman" w:cs="Times New Roman"/>
                <w:bCs/>
              </w:rPr>
              <w:t>30-438 Kraków</w:t>
            </w:r>
          </w:p>
        </w:tc>
        <w:tc>
          <w:tcPr>
            <w:tcW w:w="993" w:type="dxa"/>
            <w:vAlign w:val="center"/>
          </w:tcPr>
          <w:p w14:paraId="26106D1A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25,18</w:t>
            </w:r>
          </w:p>
        </w:tc>
        <w:tc>
          <w:tcPr>
            <w:tcW w:w="1417" w:type="dxa"/>
            <w:vAlign w:val="center"/>
          </w:tcPr>
          <w:p w14:paraId="5F36512A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41D4A67A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16037795" w14:textId="77777777" w:rsidR="005924FC" w:rsidRPr="00D1771B" w:rsidRDefault="005924FC" w:rsidP="00B46F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1771B">
              <w:rPr>
                <w:rFonts w:ascii="Times New Roman" w:hAnsi="Times New Roman" w:cs="Times New Roman"/>
              </w:rPr>
              <w:t xml:space="preserve">  35,18</w:t>
            </w:r>
          </w:p>
        </w:tc>
      </w:tr>
    </w:tbl>
    <w:p w14:paraId="06B21754" w14:textId="77777777" w:rsidR="005924FC" w:rsidRPr="005924FC" w:rsidRDefault="005924F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14:paraId="2890EB41" w14:textId="40E0B072" w:rsidR="008642B3" w:rsidRPr="005924FC" w:rsidRDefault="008642B3" w:rsidP="005924FC">
      <w:pPr>
        <w:rPr>
          <w:sz w:val="20"/>
          <w:szCs w:val="20"/>
        </w:rPr>
      </w:pPr>
    </w:p>
    <w:sectPr w:rsidR="008642B3" w:rsidRPr="005924F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085F1" w14:textId="77777777" w:rsidR="00287008" w:rsidRDefault="00287008">
      <w:r>
        <w:separator/>
      </w:r>
    </w:p>
  </w:endnote>
  <w:endnote w:type="continuationSeparator" w:id="0">
    <w:p w14:paraId="21DEA531" w14:textId="77777777" w:rsidR="00287008" w:rsidRDefault="0028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D2905" w14:textId="77777777" w:rsidR="00735049" w:rsidRDefault="007350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C0274" w14:textId="16AA105E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DC6A2" w14:textId="77777777" w:rsidR="00735049" w:rsidRDefault="007350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ABB51" w14:textId="77777777" w:rsidR="00287008" w:rsidRDefault="00287008">
      <w:r>
        <w:separator/>
      </w:r>
    </w:p>
  </w:footnote>
  <w:footnote w:type="continuationSeparator" w:id="0">
    <w:p w14:paraId="1032E1AB" w14:textId="77777777" w:rsidR="00287008" w:rsidRDefault="00287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C4300" w14:textId="77777777" w:rsidR="00735049" w:rsidRDefault="007350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FFA59" w14:textId="77777777" w:rsidR="00735049" w:rsidRDefault="007350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44C69" w14:textId="77777777" w:rsidR="00735049" w:rsidRDefault="007350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008"/>
    <w:rsid w:val="00005838"/>
    <w:rsid w:val="00022322"/>
    <w:rsid w:val="00042497"/>
    <w:rsid w:val="00081D13"/>
    <w:rsid w:val="000C1E6F"/>
    <w:rsid w:val="000E4E56"/>
    <w:rsid w:val="001A1468"/>
    <w:rsid w:val="001B7815"/>
    <w:rsid w:val="0028700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24FC"/>
    <w:rsid w:val="00596FD7"/>
    <w:rsid w:val="005E5BFF"/>
    <w:rsid w:val="00607F9B"/>
    <w:rsid w:val="00644DCB"/>
    <w:rsid w:val="00657C1E"/>
    <w:rsid w:val="006E3089"/>
    <w:rsid w:val="00712C39"/>
    <w:rsid w:val="0073504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390B1"/>
  <w15:chartTrackingRefBased/>
  <w15:docId w15:val="{216867E5-5BCC-407C-98B9-65A75CB8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924F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2024-08-08T08:49:00Z</dcterms:created>
  <dcterms:modified xsi:type="dcterms:W3CDTF">2024-08-08T08:49:00Z</dcterms:modified>
</cp:coreProperties>
</file>