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8E67BC" w14:textId="77777777" w:rsidR="00081D13" w:rsidRPr="00D206AD" w:rsidRDefault="00D053F7" w:rsidP="00D206AD">
      <w:pPr>
        <w:jc w:val="right"/>
        <w:rPr>
          <w:sz w:val="20"/>
          <w:szCs w:val="20"/>
        </w:rPr>
      </w:pPr>
      <w:bookmarkStart w:id="0" w:name="_Hlk53520193"/>
      <w:r w:rsidRPr="00D206AD">
        <w:rPr>
          <w:sz w:val="20"/>
          <w:szCs w:val="20"/>
        </w:rPr>
        <w:t>Niepołomice</w:t>
      </w:r>
      <w:r w:rsidR="00081D13" w:rsidRPr="00D206AD">
        <w:rPr>
          <w:sz w:val="20"/>
          <w:szCs w:val="20"/>
        </w:rPr>
        <w:t xml:space="preserve"> dnia: </w:t>
      </w:r>
      <w:r w:rsidRPr="00D206AD">
        <w:rPr>
          <w:sz w:val="20"/>
          <w:szCs w:val="20"/>
        </w:rPr>
        <w:t>2024-08-08</w:t>
      </w:r>
    </w:p>
    <w:p w14:paraId="662E38B7" w14:textId="77777777" w:rsidR="00081D13" w:rsidRPr="00D206AD" w:rsidRDefault="00D053F7" w:rsidP="00D206AD">
      <w:pPr>
        <w:ind w:right="3969"/>
        <w:rPr>
          <w:b/>
          <w:bCs/>
          <w:sz w:val="20"/>
          <w:szCs w:val="20"/>
        </w:rPr>
      </w:pPr>
      <w:r w:rsidRPr="00D206AD">
        <w:rPr>
          <w:b/>
          <w:bCs/>
          <w:sz w:val="20"/>
          <w:szCs w:val="20"/>
        </w:rPr>
        <w:t>GMINA NIEPOŁOMICE</w:t>
      </w:r>
    </w:p>
    <w:p w14:paraId="16429EC6" w14:textId="77777777" w:rsidR="00081D13" w:rsidRPr="00D206AD" w:rsidRDefault="00D053F7" w:rsidP="00D206AD">
      <w:pPr>
        <w:ind w:right="3969"/>
        <w:rPr>
          <w:sz w:val="20"/>
          <w:szCs w:val="20"/>
        </w:rPr>
      </w:pPr>
      <w:r w:rsidRPr="00D206AD">
        <w:rPr>
          <w:sz w:val="20"/>
          <w:szCs w:val="20"/>
        </w:rPr>
        <w:t>Pl. Zwycięstwa</w:t>
      </w:r>
      <w:r w:rsidR="00081D13" w:rsidRPr="00D206AD">
        <w:rPr>
          <w:sz w:val="20"/>
          <w:szCs w:val="20"/>
        </w:rPr>
        <w:t xml:space="preserve"> </w:t>
      </w:r>
      <w:r w:rsidRPr="00D206AD">
        <w:rPr>
          <w:sz w:val="20"/>
          <w:szCs w:val="20"/>
        </w:rPr>
        <w:t>13</w:t>
      </w:r>
    </w:p>
    <w:p w14:paraId="14D1C0B0" w14:textId="77777777" w:rsidR="00081D13" w:rsidRPr="00D206AD" w:rsidRDefault="00D053F7" w:rsidP="00D206AD">
      <w:pPr>
        <w:ind w:right="3969"/>
        <w:rPr>
          <w:sz w:val="20"/>
          <w:szCs w:val="20"/>
        </w:rPr>
      </w:pPr>
      <w:r w:rsidRPr="00D206AD">
        <w:rPr>
          <w:sz w:val="20"/>
          <w:szCs w:val="20"/>
        </w:rPr>
        <w:t>32-005</w:t>
      </w:r>
      <w:r w:rsidR="00081D13" w:rsidRPr="00D206AD">
        <w:rPr>
          <w:sz w:val="20"/>
          <w:szCs w:val="20"/>
        </w:rPr>
        <w:t xml:space="preserve"> </w:t>
      </w:r>
      <w:r w:rsidRPr="00D206AD">
        <w:rPr>
          <w:sz w:val="20"/>
          <w:szCs w:val="20"/>
        </w:rPr>
        <w:t>Niepołomice</w:t>
      </w:r>
    </w:p>
    <w:p w14:paraId="656F99DB" w14:textId="77777777" w:rsidR="00081D13" w:rsidRPr="00D206AD" w:rsidRDefault="00081D13" w:rsidP="00D206AD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D206AD" w14:paraId="49A085AC" w14:textId="77777777" w:rsidTr="00C13EA9">
        <w:tc>
          <w:tcPr>
            <w:tcW w:w="10065" w:type="dxa"/>
            <w:shd w:val="clear" w:color="auto" w:fill="F2F2F2"/>
            <w:hideMark/>
          </w:tcPr>
          <w:p w14:paraId="056E505C" w14:textId="77777777" w:rsidR="00081D13" w:rsidRPr="00D206AD" w:rsidRDefault="00081D13" w:rsidP="00D206AD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D206AD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740D9F2D" w14:textId="77777777" w:rsidR="00081D13" w:rsidRPr="00D206AD" w:rsidRDefault="00081D13" w:rsidP="00D206AD">
            <w:pPr>
              <w:keepNext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D206AD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2E34E8EF" w14:textId="77777777" w:rsidR="00081D13" w:rsidRPr="00D206AD" w:rsidRDefault="00081D13" w:rsidP="00D206AD">
      <w:pPr>
        <w:keepNext/>
        <w:spacing w:after="240"/>
        <w:outlineLvl w:val="0"/>
        <w:rPr>
          <w:b/>
          <w:sz w:val="20"/>
          <w:szCs w:val="20"/>
        </w:rPr>
      </w:pPr>
    </w:p>
    <w:p w14:paraId="3ED8DD4F" w14:textId="77777777" w:rsidR="00081D13" w:rsidRPr="00D206AD" w:rsidRDefault="00081D13" w:rsidP="00D206AD">
      <w:pPr>
        <w:spacing w:after="120"/>
        <w:jc w:val="both"/>
        <w:rPr>
          <w:rFonts w:eastAsia="Calibri"/>
          <w:sz w:val="20"/>
          <w:szCs w:val="20"/>
          <w:lang w:eastAsia="en-US"/>
        </w:rPr>
      </w:pPr>
      <w:r w:rsidRPr="00D206AD">
        <w:rPr>
          <w:rFonts w:eastAsia="Calibri"/>
          <w:sz w:val="20"/>
          <w:szCs w:val="20"/>
          <w:lang w:eastAsia="en-US"/>
        </w:rPr>
        <w:t xml:space="preserve">Dotyczy </w:t>
      </w:r>
      <w:r w:rsidRPr="00D206AD">
        <w:rPr>
          <w:sz w:val="20"/>
          <w:szCs w:val="20"/>
        </w:rPr>
        <w:t>postępowania o udzielenie zamówienia publicznego</w:t>
      </w:r>
      <w:r w:rsidRPr="00D206AD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D206AD" w14:paraId="5C277F21" w14:textId="77777777" w:rsidTr="00081D13">
        <w:tc>
          <w:tcPr>
            <w:tcW w:w="2269" w:type="dxa"/>
            <w:shd w:val="clear" w:color="auto" w:fill="auto"/>
          </w:tcPr>
          <w:p w14:paraId="20AEFA4A" w14:textId="77777777" w:rsidR="00081D13" w:rsidRPr="00D206AD" w:rsidRDefault="00081D13" w:rsidP="00D206A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0"/>
                <w:szCs w:val="20"/>
              </w:rPr>
            </w:pPr>
            <w:r w:rsidRPr="00D206AD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73C4B382" w14:textId="77777777" w:rsidR="00081D13" w:rsidRPr="00D206AD" w:rsidRDefault="00D053F7" w:rsidP="00D206AD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0"/>
                <w:szCs w:val="20"/>
              </w:rPr>
            </w:pPr>
            <w:r w:rsidRPr="00D206AD">
              <w:rPr>
                <w:bCs/>
                <w:sz w:val="20"/>
                <w:szCs w:val="20"/>
              </w:rPr>
              <w:t>Opracowanie kompletnej dokumentacji projektowo - kosztorysowej  i uzyskanie decyzji administracyjnych dla rozbudowy drogi gminnej  560533K ul. Nowej w Staniątkach</w:t>
            </w:r>
          </w:p>
        </w:tc>
      </w:tr>
      <w:tr w:rsidR="00D053F7" w:rsidRPr="00D206AD" w14:paraId="06AB58DF" w14:textId="77777777" w:rsidTr="00B50DD8">
        <w:tc>
          <w:tcPr>
            <w:tcW w:w="2269" w:type="dxa"/>
            <w:shd w:val="clear" w:color="auto" w:fill="auto"/>
          </w:tcPr>
          <w:p w14:paraId="72450D65" w14:textId="77777777" w:rsidR="00D053F7" w:rsidRPr="00D206AD" w:rsidRDefault="00D053F7" w:rsidP="00D206A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0"/>
                <w:szCs w:val="20"/>
              </w:rPr>
            </w:pPr>
            <w:r w:rsidRPr="00D206AD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5E1FD7EC" w14:textId="77777777" w:rsidR="00D053F7" w:rsidRPr="00D206AD" w:rsidRDefault="00D053F7" w:rsidP="00D206AD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0"/>
                <w:szCs w:val="20"/>
              </w:rPr>
            </w:pPr>
            <w:r w:rsidRPr="00D206AD">
              <w:rPr>
                <w:bCs/>
                <w:sz w:val="20"/>
                <w:szCs w:val="20"/>
              </w:rPr>
              <w:t>ZP.271.17.2024</w:t>
            </w:r>
          </w:p>
        </w:tc>
      </w:tr>
    </w:tbl>
    <w:p w14:paraId="767D1835" w14:textId="77777777" w:rsidR="00081D13" w:rsidRPr="00D206AD" w:rsidRDefault="00081D13" w:rsidP="00D206AD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3816A81C" w14:textId="77777777" w:rsidR="00081D13" w:rsidRPr="00D206AD" w:rsidRDefault="00C65E53" w:rsidP="00D206AD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  <w:sz w:val="20"/>
          <w:szCs w:val="20"/>
        </w:rPr>
      </w:pPr>
      <w:r w:rsidRPr="00D206AD">
        <w:rPr>
          <w:sz w:val="20"/>
          <w:szCs w:val="20"/>
        </w:rPr>
        <w:t xml:space="preserve">Zamawiający, </w:t>
      </w:r>
      <w:r w:rsidR="00D053F7" w:rsidRPr="00D206AD">
        <w:rPr>
          <w:b/>
          <w:sz w:val="20"/>
          <w:szCs w:val="20"/>
        </w:rPr>
        <w:t>GMINA NIEPOŁOMICE</w:t>
      </w:r>
      <w:r w:rsidRPr="00D206AD">
        <w:rPr>
          <w:sz w:val="20"/>
          <w:szCs w:val="20"/>
        </w:rPr>
        <w:t xml:space="preserve">, działając na podstawie art. 253 </w:t>
      </w:r>
      <w:r w:rsidR="00A17CDB" w:rsidRPr="00D206AD">
        <w:rPr>
          <w:sz w:val="20"/>
          <w:szCs w:val="20"/>
        </w:rPr>
        <w:t xml:space="preserve">ust. 1 pkt. 1 i </w:t>
      </w:r>
      <w:r w:rsidRPr="00D206AD">
        <w:rPr>
          <w:sz w:val="20"/>
          <w:szCs w:val="20"/>
        </w:rPr>
        <w:t xml:space="preserve">ust. </w:t>
      </w:r>
      <w:r w:rsidR="00A17CDB" w:rsidRPr="00D206AD">
        <w:rPr>
          <w:sz w:val="20"/>
          <w:szCs w:val="20"/>
        </w:rPr>
        <w:t>2</w:t>
      </w:r>
      <w:r w:rsidRPr="00D206AD">
        <w:rPr>
          <w:sz w:val="20"/>
          <w:szCs w:val="20"/>
        </w:rPr>
        <w:t xml:space="preserve"> </w:t>
      </w:r>
      <w:r w:rsidR="00081D13" w:rsidRPr="00D206AD">
        <w:rPr>
          <w:sz w:val="20"/>
          <w:szCs w:val="20"/>
        </w:rPr>
        <w:t xml:space="preserve">ustawy z dnia 11 września 2019r. Prawo zamówień publicznych </w:t>
      </w:r>
      <w:r w:rsidR="00D053F7" w:rsidRPr="00D206AD">
        <w:rPr>
          <w:sz w:val="20"/>
          <w:szCs w:val="20"/>
        </w:rPr>
        <w:t>(</w:t>
      </w:r>
      <w:proofErr w:type="spellStart"/>
      <w:r w:rsidR="00D053F7" w:rsidRPr="00D206AD">
        <w:rPr>
          <w:sz w:val="20"/>
          <w:szCs w:val="20"/>
        </w:rPr>
        <w:t>t.j</w:t>
      </w:r>
      <w:proofErr w:type="spellEnd"/>
      <w:r w:rsidR="00D053F7" w:rsidRPr="00D206AD">
        <w:rPr>
          <w:sz w:val="20"/>
          <w:szCs w:val="20"/>
        </w:rPr>
        <w:t>. Dz. U. z 2023r. poz. 1605)</w:t>
      </w:r>
      <w:r w:rsidR="00081D13" w:rsidRPr="00D206AD">
        <w:rPr>
          <w:sz w:val="20"/>
          <w:szCs w:val="20"/>
        </w:rPr>
        <w:t xml:space="preserve">, zwanej dalej „ustawą </w:t>
      </w:r>
      <w:proofErr w:type="spellStart"/>
      <w:r w:rsidR="00081D13" w:rsidRPr="00D206AD">
        <w:rPr>
          <w:sz w:val="20"/>
          <w:szCs w:val="20"/>
        </w:rPr>
        <w:t>Pzp</w:t>
      </w:r>
      <w:proofErr w:type="spellEnd"/>
      <w:r w:rsidR="00081D13" w:rsidRPr="00D206AD">
        <w:rPr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053F7" w:rsidRPr="00D206AD" w14:paraId="7A217A31" w14:textId="77777777" w:rsidTr="00B50D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83C0194" w14:textId="77777777" w:rsidR="00D053F7" w:rsidRPr="00D206AD" w:rsidRDefault="00D053F7" w:rsidP="00D206AD">
            <w:pPr>
              <w:spacing w:before="80"/>
              <w:ind w:left="-75"/>
              <w:jc w:val="both"/>
              <w:rPr>
                <w:b/>
                <w:sz w:val="20"/>
                <w:szCs w:val="20"/>
              </w:rPr>
            </w:pPr>
            <w:r w:rsidRPr="00D206AD">
              <w:rPr>
                <w:b/>
                <w:sz w:val="20"/>
                <w:szCs w:val="20"/>
              </w:rPr>
              <w:t>Projektanci Sp. z o. o.</w:t>
            </w:r>
          </w:p>
          <w:p w14:paraId="11156894" w14:textId="7E44DB8D" w:rsidR="00D053F7" w:rsidRPr="00D206AD" w:rsidRDefault="00D206AD" w:rsidP="00D206AD">
            <w:pPr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053F7" w:rsidRPr="00D206AD">
              <w:rPr>
                <w:bCs/>
                <w:sz w:val="20"/>
                <w:szCs w:val="20"/>
              </w:rPr>
              <w:t>Krzywda</w:t>
            </w:r>
            <w:r w:rsidR="00D053F7" w:rsidRPr="00D206AD">
              <w:rPr>
                <w:bCs/>
                <w:sz w:val="20"/>
                <w:szCs w:val="20"/>
              </w:rPr>
              <w:t xml:space="preserve"> </w:t>
            </w:r>
            <w:r w:rsidR="00D053F7" w:rsidRPr="00D206AD">
              <w:rPr>
                <w:bCs/>
                <w:sz w:val="20"/>
                <w:szCs w:val="20"/>
              </w:rPr>
              <w:t>12A</w:t>
            </w:r>
            <w:r w:rsidR="00D053F7" w:rsidRPr="00D206AD">
              <w:rPr>
                <w:bCs/>
                <w:sz w:val="20"/>
                <w:szCs w:val="20"/>
              </w:rPr>
              <w:t xml:space="preserve"> </w:t>
            </w:r>
          </w:p>
          <w:p w14:paraId="7D59B91F" w14:textId="77777777" w:rsidR="00D053F7" w:rsidRPr="00D206AD" w:rsidRDefault="00D053F7" w:rsidP="00D206AD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D206AD">
              <w:rPr>
                <w:bCs/>
                <w:sz w:val="20"/>
                <w:szCs w:val="20"/>
              </w:rPr>
              <w:t>30-710</w:t>
            </w:r>
            <w:r w:rsidRPr="00D206AD">
              <w:rPr>
                <w:bCs/>
                <w:sz w:val="20"/>
                <w:szCs w:val="20"/>
              </w:rPr>
              <w:t xml:space="preserve"> </w:t>
            </w:r>
            <w:r w:rsidRPr="00D206AD">
              <w:rPr>
                <w:bCs/>
                <w:sz w:val="20"/>
                <w:szCs w:val="20"/>
              </w:rPr>
              <w:t>Kraków</w:t>
            </w:r>
          </w:p>
          <w:p w14:paraId="761FE5C6" w14:textId="77777777" w:rsidR="00D053F7" w:rsidRPr="00D206AD" w:rsidRDefault="00D053F7" w:rsidP="00D206AD">
            <w:pPr>
              <w:spacing w:before="120" w:after="40"/>
              <w:ind w:left="-75"/>
              <w:jc w:val="both"/>
              <w:rPr>
                <w:sz w:val="20"/>
                <w:szCs w:val="20"/>
              </w:rPr>
            </w:pPr>
            <w:r w:rsidRPr="00D206AD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D206AD">
              <w:rPr>
                <w:sz w:val="20"/>
                <w:szCs w:val="20"/>
              </w:rPr>
              <w:t xml:space="preserve"> </w:t>
            </w:r>
            <w:bookmarkEnd w:id="1"/>
            <w:r w:rsidRPr="00D206AD">
              <w:rPr>
                <w:b/>
                <w:sz w:val="20"/>
                <w:szCs w:val="20"/>
              </w:rPr>
              <w:t>192 000.00 zł</w:t>
            </w:r>
            <w:r w:rsidRPr="00D206AD">
              <w:rPr>
                <w:b/>
                <w:sz w:val="20"/>
                <w:szCs w:val="20"/>
              </w:rPr>
              <w:t xml:space="preserve"> brutto</w:t>
            </w:r>
            <w:r w:rsidRPr="00D206AD">
              <w:rPr>
                <w:bCs/>
                <w:sz w:val="20"/>
                <w:szCs w:val="20"/>
              </w:rPr>
              <w:t>.</w:t>
            </w:r>
          </w:p>
          <w:p w14:paraId="40BEE586" w14:textId="77777777" w:rsidR="00D053F7" w:rsidRPr="00D206AD" w:rsidRDefault="00D053F7" w:rsidP="00D206AD">
            <w:pPr>
              <w:spacing w:before="240" w:after="60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D206AD">
              <w:rPr>
                <w:color w:val="000000"/>
                <w:sz w:val="20"/>
                <w:szCs w:val="20"/>
              </w:rPr>
              <w:t>Uzasadnienie wyboru:</w:t>
            </w:r>
          </w:p>
          <w:p w14:paraId="7678249C" w14:textId="7952395C" w:rsidR="00D053F7" w:rsidRPr="00D206AD" w:rsidRDefault="00D206AD" w:rsidP="00D206AD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sz w:val="20"/>
                <w:szCs w:val="20"/>
              </w:rPr>
            </w:pPr>
            <w:r w:rsidRPr="00D206AD">
              <w:rPr>
                <w:sz w:val="20"/>
                <w:szCs w:val="20"/>
              </w:rPr>
              <w:t>Dokonano</w:t>
            </w:r>
            <w:r w:rsidR="00D053F7" w:rsidRPr="00D206AD">
              <w:rPr>
                <w:sz w:val="20"/>
                <w:szCs w:val="20"/>
              </w:rPr>
              <w:t xml:space="preserve"> </w:t>
            </w:r>
            <w:r w:rsidRPr="00D206AD">
              <w:rPr>
                <w:sz w:val="20"/>
                <w:szCs w:val="20"/>
              </w:rPr>
              <w:t>wyboru</w:t>
            </w:r>
            <w:r w:rsidR="00D053F7" w:rsidRPr="00D206AD">
              <w:rPr>
                <w:sz w:val="20"/>
                <w:szCs w:val="20"/>
              </w:rPr>
              <w:t xml:space="preserve"> oferty przedstawiającej najlepszy bilans ceny i kryterium poza cenowego</w:t>
            </w:r>
          </w:p>
        </w:tc>
      </w:tr>
    </w:tbl>
    <w:p w14:paraId="0FB3A2FF" w14:textId="4504975D" w:rsidR="00E85D70" w:rsidRDefault="00081D13" w:rsidP="00D206AD">
      <w:pPr>
        <w:spacing w:before="240" w:after="120"/>
        <w:jc w:val="both"/>
        <w:rPr>
          <w:color w:val="000000"/>
          <w:sz w:val="20"/>
          <w:szCs w:val="20"/>
        </w:rPr>
      </w:pPr>
      <w:r w:rsidRPr="00D206AD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D206AD">
        <w:rPr>
          <w:color w:val="000000"/>
          <w:sz w:val="20"/>
          <w:szCs w:val="20"/>
        </w:rPr>
        <w:t>: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851"/>
        <w:gridCol w:w="1276"/>
        <w:gridCol w:w="1417"/>
        <w:gridCol w:w="1134"/>
      </w:tblGrid>
      <w:tr w:rsidR="00D206AD" w:rsidRPr="00D206AD" w14:paraId="02E00B57" w14:textId="77777777" w:rsidTr="00D206A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70A747F" w14:textId="77777777" w:rsidR="00D206AD" w:rsidRPr="00D206AD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2" w:name="_Hlk53517864"/>
            <w:r w:rsidRPr="00D206AD">
              <w:rPr>
                <w:rFonts w:ascii="Times New Roman" w:hAnsi="Times New Roman" w:cs="Times New Roman"/>
                <w:sz w:val="16"/>
                <w:szCs w:val="16"/>
              </w:rPr>
              <w:t>Nr oferty</w:t>
            </w:r>
          </w:p>
        </w:tc>
        <w:tc>
          <w:tcPr>
            <w:tcW w:w="4394" w:type="dxa"/>
            <w:shd w:val="clear" w:color="auto" w:fill="F2F2F2"/>
            <w:vAlign w:val="center"/>
          </w:tcPr>
          <w:p w14:paraId="77240BE4" w14:textId="77777777" w:rsidR="00D206AD" w:rsidRPr="00D206AD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06AD">
              <w:rPr>
                <w:rFonts w:ascii="Times New Roman" w:hAnsi="Times New Roman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3CE92F47" w14:textId="77777777" w:rsidR="00D206AD" w:rsidRPr="00D206AD" w:rsidRDefault="00D206AD" w:rsidP="00B50DD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206AD">
              <w:rPr>
                <w:rFonts w:ascii="Times New Roman" w:hAnsi="Times New Roman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8C77D99" w14:textId="77777777" w:rsidR="00D206AD" w:rsidRPr="00D206AD" w:rsidRDefault="00D206AD" w:rsidP="00B50DD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206AD">
              <w:rPr>
                <w:rFonts w:ascii="Times New Roman" w:hAnsi="Times New Roman" w:cs="Times New Roman"/>
                <w:bCs/>
                <w:sz w:val="16"/>
                <w:szCs w:val="16"/>
              </w:rPr>
              <w:t>Doświadczenie głównego projektanta - koordynatora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782A495E" w14:textId="77777777" w:rsidR="00D206AD" w:rsidRPr="00D206AD" w:rsidRDefault="00D206AD" w:rsidP="00B50DD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206AD">
              <w:rPr>
                <w:rFonts w:ascii="Times New Roman" w:hAnsi="Times New Roman" w:cs="Times New Roman"/>
                <w:bCs/>
                <w:sz w:val="16"/>
                <w:szCs w:val="16"/>
              </w:rPr>
              <w:t>Zatrudnienie osoby niepełnosprawnej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94DA5D8" w14:textId="77777777" w:rsidR="00D206AD" w:rsidRPr="00D206AD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06AD">
              <w:rPr>
                <w:rFonts w:ascii="Times New Roman" w:hAnsi="Times New Roman" w:cs="Times New Roman"/>
                <w:sz w:val="16"/>
                <w:szCs w:val="16"/>
              </w:rPr>
              <w:t>Łączna liczba punktów</w:t>
            </w:r>
          </w:p>
        </w:tc>
      </w:tr>
      <w:bookmarkEnd w:id="2"/>
      <w:tr w:rsidR="00D206AD" w:rsidRPr="0098093A" w14:paraId="19315982" w14:textId="77777777" w:rsidTr="00D206AD">
        <w:tc>
          <w:tcPr>
            <w:tcW w:w="851" w:type="dxa"/>
            <w:vAlign w:val="center"/>
          </w:tcPr>
          <w:p w14:paraId="681FC119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4" w:type="dxa"/>
            <w:vAlign w:val="center"/>
          </w:tcPr>
          <w:p w14:paraId="253FDAA4" w14:textId="77777777" w:rsidR="00D206AD" w:rsidRPr="0098093A" w:rsidRDefault="00D206AD" w:rsidP="00B50DD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98093A">
              <w:rPr>
                <w:rFonts w:ascii="Times New Roman" w:hAnsi="Times New Roman" w:cs="Times New Roman"/>
                <w:b/>
              </w:rPr>
              <w:t>Projektanci Sp. z o. o.</w:t>
            </w:r>
          </w:p>
          <w:p w14:paraId="1DB3880B" w14:textId="77777777" w:rsidR="00D206AD" w:rsidRPr="0098093A" w:rsidRDefault="00D206AD" w:rsidP="00B50DD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98093A">
              <w:rPr>
                <w:rFonts w:ascii="Times New Roman" w:hAnsi="Times New Roman" w:cs="Times New Roman"/>
                <w:bCs/>
              </w:rPr>
              <w:t xml:space="preserve">Krzywda 12A </w:t>
            </w:r>
          </w:p>
          <w:p w14:paraId="0B76C5E5" w14:textId="77777777" w:rsidR="00D206AD" w:rsidRPr="0098093A" w:rsidRDefault="00D206AD" w:rsidP="00B50DD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98093A">
              <w:rPr>
                <w:rFonts w:ascii="Times New Roman" w:hAnsi="Times New Roman" w:cs="Times New Roman"/>
                <w:bCs/>
              </w:rPr>
              <w:t>30-710 Kraków</w:t>
            </w:r>
          </w:p>
        </w:tc>
        <w:tc>
          <w:tcPr>
            <w:tcW w:w="851" w:type="dxa"/>
            <w:vAlign w:val="center"/>
          </w:tcPr>
          <w:p w14:paraId="6692A8FF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 xml:space="preserve">  54,84</w:t>
            </w:r>
          </w:p>
        </w:tc>
        <w:tc>
          <w:tcPr>
            <w:tcW w:w="1276" w:type="dxa"/>
            <w:vAlign w:val="center"/>
          </w:tcPr>
          <w:p w14:paraId="236A316E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 xml:space="preserve">  30,00</w:t>
            </w:r>
          </w:p>
        </w:tc>
        <w:tc>
          <w:tcPr>
            <w:tcW w:w="1417" w:type="dxa"/>
            <w:vAlign w:val="center"/>
          </w:tcPr>
          <w:p w14:paraId="3BF706ED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0ED19442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 xml:space="preserve">  84,84</w:t>
            </w:r>
          </w:p>
        </w:tc>
      </w:tr>
      <w:tr w:rsidR="00D206AD" w:rsidRPr="0098093A" w14:paraId="7E2E17F4" w14:textId="77777777" w:rsidTr="00D206AD">
        <w:tc>
          <w:tcPr>
            <w:tcW w:w="851" w:type="dxa"/>
            <w:vAlign w:val="center"/>
          </w:tcPr>
          <w:p w14:paraId="1543862E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4" w:type="dxa"/>
            <w:vAlign w:val="center"/>
          </w:tcPr>
          <w:p w14:paraId="5A7F3DCB" w14:textId="77777777" w:rsidR="00D206AD" w:rsidRPr="0098093A" w:rsidRDefault="00D206AD" w:rsidP="00B50DD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98093A">
              <w:rPr>
                <w:rFonts w:ascii="Times New Roman" w:hAnsi="Times New Roman" w:cs="Times New Roman"/>
                <w:b/>
              </w:rPr>
              <w:t>Firma "ABS - Ochrona Środowiska" Sp. z o.o.</w:t>
            </w:r>
          </w:p>
          <w:p w14:paraId="5E727F98" w14:textId="77777777" w:rsidR="00D206AD" w:rsidRPr="0098093A" w:rsidRDefault="00D206AD" w:rsidP="00B50DD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98093A">
              <w:rPr>
                <w:rFonts w:ascii="Times New Roman" w:hAnsi="Times New Roman" w:cs="Times New Roman"/>
                <w:bCs/>
              </w:rPr>
              <w:t xml:space="preserve">Wierzbowa 14 </w:t>
            </w:r>
          </w:p>
          <w:p w14:paraId="6995C4CE" w14:textId="77777777" w:rsidR="00D206AD" w:rsidRPr="0098093A" w:rsidRDefault="00D206AD" w:rsidP="00B50DD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98093A">
              <w:rPr>
                <w:rFonts w:ascii="Times New Roman" w:hAnsi="Times New Roman" w:cs="Times New Roman"/>
                <w:bCs/>
              </w:rPr>
              <w:t>40-169 Katowice</w:t>
            </w:r>
          </w:p>
        </w:tc>
        <w:tc>
          <w:tcPr>
            <w:tcW w:w="851" w:type="dxa"/>
            <w:vAlign w:val="center"/>
          </w:tcPr>
          <w:p w14:paraId="31AC03D4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 xml:space="preserve">  52,23</w:t>
            </w:r>
          </w:p>
        </w:tc>
        <w:tc>
          <w:tcPr>
            <w:tcW w:w="1276" w:type="dxa"/>
            <w:vAlign w:val="center"/>
          </w:tcPr>
          <w:p w14:paraId="2F1BB28F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 xml:space="preserve">  30,00</w:t>
            </w:r>
          </w:p>
        </w:tc>
        <w:tc>
          <w:tcPr>
            <w:tcW w:w="1417" w:type="dxa"/>
            <w:vAlign w:val="center"/>
          </w:tcPr>
          <w:p w14:paraId="549DE9EB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4923D1A2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 xml:space="preserve">  82,23</w:t>
            </w:r>
          </w:p>
        </w:tc>
      </w:tr>
      <w:tr w:rsidR="00D206AD" w:rsidRPr="0098093A" w14:paraId="6481E23D" w14:textId="77777777" w:rsidTr="00D206AD">
        <w:tc>
          <w:tcPr>
            <w:tcW w:w="851" w:type="dxa"/>
            <w:vAlign w:val="center"/>
          </w:tcPr>
          <w:p w14:paraId="4959DF41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94" w:type="dxa"/>
            <w:vAlign w:val="center"/>
          </w:tcPr>
          <w:p w14:paraId="17D6A4F2" w14:textId="77777777" w:rsidR="00D206AD" w:rsidRPr="0098093A" w:rsidRDefault="00D206AD" w:rsidP="00B50DD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98093A">
              <w:rPr>
                <w:rFonts w:ascii="Times New Roman" w:hAnsi="Times New Roman" w:cs="Times New Roman"/>
                <w:b/>
              </w:rPr>
              <w:t>Firma Inżynierska ARCUS Sp. z o.o.</w:t>
            </w:r>
          </w:p>
          <w:p w14:paraId="208293B6" w14:textId="77777777" w:rsidR="00D206AD" w:rsidRPr="0098093A" w:rsidRDefault="00D206AD" w:rsidP="00B50DD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98093A">
              <w:rPr>
                <w:rFonts w:ascii="Times New Roman" w:hAnsi="Times New Roman" w:cs="Times New Roman"/>
                <w:bCs/>
              </w:rPr>
              <w:t>Kuźnicy Kołłątajowskiej 17i /37</w:t>
            </w:r>
          </w:p>
          <w:p w14:paraId="4C695EA5" w14:textId="77777777" w:rsidR="00D206AD" w:rsidRPr="0098093A" w:rsidRDefault="00D206AD" w:rsidP="00B50DD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98093A">
              <w:rPr>
                <w:rFonts w:ascii="Times New Roman" w:hAnsi="Times New Roman" w:cs="Times New Roman"/>
                <w:bCs/>
              </w:rPr>
              <w:t>31-234 Kraków</w:t>
            </w:r>
          </w:p>
        </w:tc>
        <w:tc>
          <w:tcPr>
            <w:tcW w:w="851" w:type="dxa"/>
            <w:vAlign w:val="center"/>
          </w:tcPr>
          <w:p w14:paraId="0160BC42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 xml:space="preserve">  45,06</w:t>
            </w:r>
          </w:p>
        </w:tc>
        <w:tc>
          <w:tcPr>
            <w:tcW w:w="1276" w:type="dxa"/>
            <w:vAlign w:val="center"/>
          </w:tcPr>
          <w:p w14:paraId="7722DB0F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 xml:space="preserve">  30,00</w:t>
            </w:r>
          </w:p>
        </w:tc>
        <w:tc>
          <w:tcPr>
            <w:tcW w:w="1417" w:type="dxa"/>
            <w:vAlign w:val="center"/>
          </w:tcPr>
          <w:p w14:paraId="0F3AB94D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5AE37EBC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 xml:space="preserve">  75,06</w:t>
            </w:r>
          </w:p>
        </w:tc>
      </w:tr>
      <w:tr w:rsidR="00D206AD" w:rsidRPr="0098093A" w14:paraId="4FBD6A03" w14:textId="77777777" w:rsidTr="00D206AD">
        <w:tc>
          <w:tcPr>
            <w:tcW w:w="851" w:type="dxa"/>
            <w:vAlign w:val="center"/>
          </w:tcPr>
          <w:p w14:paraId="65D1263C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94" w:type="dxa"/>
            <w:vAlign w:val="center"/>
          </w:tcPr>
          <w:p w14:paraId="23B4B11A" w14:textId="77777777" w:rsidR="00D206AD" w:rsidRPr="0098093A" w:rsidRDefault="00D206AD" w:rsidP="00B50DD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98093A">
              <w:rPr>
                <w:rFonts w:ascii="Times New Roman" w:hAnsi="Times New Roman" w:cs="Times New Roman"/>
                <w:b/>
              </w:rPr>
              <w:t>PRO-</w:t>
            </w:r>
            <w:proofErr w:type="spellStart"/>
            <w:r w:rsidRPr="0098093A">
              <w:rPr>
                <w:rFonts w:ascii="Times New Roman" w:hAnsi="Times New Roman" w:cs="Times New Roman"/>
                <w:b/>
              </w:rPr>
              <w:t>Roads</w:t>
            </w:r>
            <w:proofErr w:type="spellEnd"/>
            <w:r w:rsidRPr="0098093A">
              <w:rPr>
                <w:rFonts w:ascii="Times New Roman" w:hAnsi="Times New Roman" w:cs="Times New Roman"/>
                <w:b/>
              </w:rPr>
              <w:t xml:space="preserve"> Andrzej Krzysztoń</w:t>
            </w:r>
          </w:p>
          <w:p w14:paraId="65FAFC19" w14:textId="77777777" w:rsidR="00D206AD" w:rsidRPr="0098093A" w:rsidRDefault="00D206AD" w:rsidP="00B50DD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98093A">
              <w:rPr>
                <w:rFonts w:ascii="Times New Roman" w:hAnsi="Times New Roman" w:cs="Times New Roman"/>
                <w:bCs/>
              </w:rPr>
              <w:t>Borkowska 29D /41</w:t>
            </w:r>
          </w:p>
          <w:p w14:paraId="68A63A20" w14:textId="77777777" w:rsidR="00D206AD" w:rsidRPr="0098093A" w:rsidRDefault="00D206AD" w:rsidP="00B50DD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98093A">
              <w:rPr>
                <w:rFonts w:ascii="Times New Roman" w:hAnsi="Times New Roman" w:cs="Times New Roman"/>
                <w:bCs/>
              </w:rPr>
              <w:t>30-438 Kraków</w:t>
            </w:r>
          </w:p>
        </w:tc>
        <w:tc>
          <w:tcPr>
            <w:tcW w:w="851" w:type="dxa"/>
            <w:vAlign w:val="center"/>
          </w:tcPr>
          <w:p w14:paraId="4C10BECE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14:paraId="3974D53B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417" w:type="dxa"/>
            <w:vAlign w:val="center"/>
          </w:tcPr>
          <w:p w14:paraId="5224FD97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70217CCB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 xml:space="preserve">  70,00</w:t>
            </w:r>
          </w:p>
        </w:tc>
      </w:tr>
      <w:tr w:rsidR="00D206AD" w:rsidRPr="0098093A" w14:paraId="16E23080" w14:textId="77777777" w:rsidTr="00D206AD">
        <w:tc>
          <w:tcPr>
            <w:tcW w:w="851" w:type="dxa"/>
            <w:vAlign w:val="center"/>
          </w:tcPr>
          <w:p w14:paraId="3098CF14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94" w:type="dxa"/>
            <w:vAlign w:val="center"/>
          </w:tcPr>
          <w:p w14:paraId="714D11DF" w14:textId="77777777" w:rsidR="00D206AD" w:rsidRPr="0098093A" w:rsidRDefault="00D206AD" w:rsidP="00B50DD8">
            <w:pPr>
              <w:spacing w:before="80" w:after="40"/>
              <w:rPr>
                <w:b/>
                <w:bCs/>
                <w:sz w:val="20"/>
                <w:szCs w:val="20"/>
              </w:rPr>
            </w:pPr>
            <w:r w:rsidRPr="0098093A">
              <w:rPr>
                <w:b/>
                <w:bCs/>
                <w:sz w:val="20"/>
                <w:szCs w:val="20"/>
              </w:rPr>
              <w:t xml:space="preserve">Pracownia Inżynieryjna RENOWA Krzysztof </w:t>
            </w:r>
            <w:proofErr w:type="spellStart"/>
            <w:r w:rsidRPr="0098093A">
              <w:rPr>
                <w:b/>
                <w:bCs/>
                <w:sz w:val="20"/>
                <w:szCs w:val="20"/>
              </w:rPr>
              <w:t>Waniczek</w:t>
            </w:r>
            <w:proofErr w:type="spellEnd"/>
          </w:p>
          <w:p w14:paraId="34B38F86" w14:textId="77777777" w:rsidR="00D206AD" w:rsidRPr="0098093A" w:rsidRDefault="00D206AD" w:rsidP="00B50DD8">
            <w:pPr>
              <w:rPr>
                <w:sz w:val="20"/>
                <w:szCs w:val="20"/>
              </w:rPr>
            </w:pPr>
            <w:r w:rsidRPr="0098093A">
              <w:rPr>
                <w:sz w:val="20"/>
                <w:szCs w:val="20"/>
              </w:rPr>
              <w:t xml:space="preserve">Ul. Węgierska 146a </w:t>
            </w:r>
          </w:p>
          <w:p w14:paraId="6795D6BA" w14:textId="77777777" w:rsidR="00D206AD" w:rsidRPr="0098093A" w:rsidRDefault="00D206AD" w:rsidP="00B50DD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98093A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3</w:t>
            </w:r>
            <w:r w:rsidRPr="0098093A">
              <w:rPr>
                <w:rFonts w:ascii="Times New Roman" w:hAnsi="Times New Roman" w:cs="Times New Roman"/>
              </w:rPr>
              <w:t>-300 Nowy Sącz</w:t>
            </w:r>
          </w:p>
        </w:tc>
        <w:tc>
          <w:tcPr>
            <w:tcW w:w="851" w:type="dxa"/>
            <w:vAlign w:val="center"/>
          </w:tcPr>
          <w:p w14:paraId="7A5B8F9C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 xml:space="preserve">  39,74</w:t>
            </w:r>
          </w:p>
        </w:tc>
        <w:tc>
          <w:tcPr>
            <w:tcW w:w="1276" w:type="dxa"/>
            <w:vAlign w:val="center"/>
          </w:tcPr>
          <w:p w14:paraId="25A13F0C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 xml:space="preserve">  30,00</w:t>
            </w:r>
          </w:p>
        </w:tc>
        <w:tc>
          <w:tcPr>
            <w:tcW w:w="1417" w:type="dxa"/>
            <w:vAlign w:val="center"/>
          </w:tcPr>
          <w:p w14:paraId="35FC6E13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3017AA04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 xml:space="preserve">  69,74</w:t>
            </w:r>
          </w:p>
        </w:tc>
      </w:tr>
      <w:tr w:rsidR="00D206AD" w:rsidRPr="0098093A" w14:paraId="544D105A" w14:textId="77777777" w:rsidTr="00D206AD">
        <w:tc>
          <w:tcPr>
            <w:tcW w:w="851" w:type="dxa"/>
            <w:vAlign w:val="center"/>
          </w:tcPr>
          <w:p w14:paraId="7E6B5831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94" w:type="dxa"/>
            <w:vAlign w:val="center"/>
          </w:tcPr>
          <w:p w14:paraId="77234AC1" w14:textId="77777777" w:rsidR="00D206AD" w:rsidRPr="0098093A" w:rsidRDefault="00D206AD" w:rsidP="00B50DD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98093A">
              <w:rPr>
                <w:rFonts w:ascii="Times New Roman" w:hAnsi="Times New Roman" w:cs="Times New Roman"/>
                <w:b/>
              </w:rPr>
              <w:t>D.A.-PROJEKT Biuro Projektów Dróg, Ulic i Mostów mgr inż. Dominik Adamczyk</w:t>
            </w:r>
          </w:p>
          <w:p w14:paraId="1FF7D12A" w14:textId="77777777" w:rsidR="00D206AD" w:rsidRPr="0098093A" w:rsidRDefault="00D206AD" w:rsidP="00B50DD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98093A">
              <w:rPr>
                <w:rFonts w:ascii="Times New Roman" w:hAnsi="Times New Roman" w:cs="Times New Roman"/>
                <w:bCs/>
              </w:rPr>
              <w:t>Rydlówka 44 /7</w:t>
            </w:r>
          </w:p>
          <w:p w14:paraId="01200643" w14:textId="77777777" w:rsidR="00D206AD" w:rsidRPr="0098093A" w:rsidRDefault="00D206AD" w:rsidP="00B50DD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98093A">
              <w:rPr>
                <w:rFonts w:ascii="Times New Roman" w:hAnsi="Times New Roman" w:cs="Times New Roman"/>
                <w:bCs/>
              </w:rPr>
              <w:t>30-363 Kraków</w:t>
            </w:r>
          </w:p>
        </w:tc>
        <w:tc>
          <w:tcPr>
            <w:tcW w:w="851" w:type="dxa"/>
            <w:vAlign w:val="center"/>
          </w:tcPr>
          <w:p w14:paraId="449CEF30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14:paraId="5390DCC7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14:paraId="7772A983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04DE0406" w14:textId="77777777" w:rsidR="00D206AD" w:rsidRPr="0098093A" w:rsidRDefault="00D206AD" w:rsidP="00B50DD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8093A">
              <w:rPr>
                <w:rFonts w:ascii="Times New Roman" w:hAnsi="Times New Roman" w:cs="Times New Roman"/>
              </w:rPr>
              <w:t xml:space="preserve">  0,00</w:t>
            </w:r>
          </w:p>
        </w:tc>
      </w:tr>
    </w:tbl>
    <w:p w14:paraId="7980BA12" w14:textId="77777777" w:rsidR="00F960D7" w:rsidRPr="00D206AD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14:paraId="767F834B" w14:textId="27FBE05E" w:rsidR="008642B3" w:rsidRPr="00D206AD" w:rsidRDefault="008642B3" w:rsidP="00005838">
      <w:pPr>
        <w:jc w:val="right"/>
        <w:rPr>
          <w:sz w:val="20"/>
          <w:szCs w:val="20"/>
        </w:rPr>
      </w:pPr>
    </w:p>
    <w:sectPr w:rsidR="008642B3" w:rsidRPr="00D206AD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439556" w14:textId="77777777" w:rsidR="003812FC" w:rsidRDefault="003812FC">
      <w:r>
        <w:separator/>
      </w:r>
    </w:p>
  </w:endnote>
  <w:endnote w:type="continuationSeparator" w:id="0">
    <w:p w14:paraId="5E561033" w14:textId="77777777" w:rsidR="003812FC" w:rsidRDefault="00381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8120B3" w14:textId="77777777" w:rsidR="00D053F7" w:rsidRDefault="00D053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E0773" w14:textId="09DE15ED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28412" w14:textId="77777777" w:rsidR="00D053F7" w:rsidRDefault="00D053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2823E3" w14:textId="77777777" w:rsidR="003812FC" w:rsidRDefault="003812FC">
      <w:r>
        <w:separator/>
      </w:r>
    </w:p>
  </w:footnote>
  <w:footnote w:type="continuationSeparator" w:id="0">
    <w:p w14:paraId="1E453950" w14:textId="77777777" w:rsidR="003812FC" w:rsidRDefault="003812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32A056" w14:textId="77777777" w:rsidR="00D053F7" w:rsidRDefault="00D053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71A1AC" w14:textId="77777777" w:rsidR="00D053F7" w:rsidRDefault="00D053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2CCEA9" w14:textId="77777777" w:rsidR="00D053F7" w:rsidRDefault="00D053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12FC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812FC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053F7"/>
    <w:rsid w:val="00D206AD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B9BEA1"/>
  <w15:chartTrackingRefBased/>
  <w15:docId w15:val="{C10EE239-2856-4737-87FC-995F3BA6C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D206A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263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 Topór</cp:lastModifiedBy>
  <cp:revision>2</cp:revision>
  <cp:lastPrinted>1601-01-01T00:00:00Z</cp:lastPrinted>
  <dcterms:created xsi:type="dcterms:W3CDTF">2024-08-08T08:10:00Z</dcterms:created>
  <dcterms:modified xsi:type="dcterms:W3CDTF">2024-08-08T08:10:00Z</dcterms:modified>
</cp:coreProperties>
</file>