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847D8" w:rsidRPr="008847D8">
        <w:rPr>
          <w:rFonts w:ascii="Arial" w:eastAsia="Times New Roman" w:hAnsi="Arial" w:cs="Arial"/>
          <w:bCs/>
          <w:sz w:val="24"/>
          <w:szCs w:val="20"/>
          <w:lang w:eastAsia="pl-PL"/>
        </w:rPr>
        <w:t>2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847D8" w:rsidRPr="00C14101" w:rsidTr="002D47F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847D8" w:rsidRPr="00C14101" w:rsidRDefault="008847D8" w:rsidP="002D47F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847D8" w:rsidRPr="00C14101" w:rsidRDefault="008847D8" w:rsidP="002D47F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847D8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8847D8" w:rsidRPr="00C14101" w:rsidRDefault="008847D8" w:rsidP="002D47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847D8" w:rsidRPr="00C14101" w:rsidRDefault="008847D8" w:rsidP="002D47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8847D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8847D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47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2024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847D8" w:rsidRPr="00D62E6E" w:rsidTr="002D47FE">
        <w:tc>
          <w:tcPr>
            <w:tcW w:w="2269" w:type="dxa"/>
            <w:shd w:val="clear" w:color="auto" w:fill="auto"/>
          </w:tcPr>
          <w:p w:rsidR="008847D8" w:rsidRPr="00D62E6E" w:rsidRDefault="008847D8" w:rsidP="002D47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847D8" w:rsidRPr="00D62E6E" w:rsidRDefault="008847D8" w:rsidP="002D47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847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FER.271.21.2024</w:t>
            </w:r>
          </w:p>
        </w:tc>
      </w:tr>
    </w:tbl>
    <w:p w:rsidR="00BC121E" w:rsidRDefault="008847D8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847D8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8847D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847D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7157" w:rsidRDefault="00B97157">
      <w:r>
        <w:separator/>
      </w:r>
    </w:p>
  </w:endnote>
  <w:endnote w:type="continuationSeparator" w:id="1">
    <w:p w:rsidR="00B97157" w:rsidRDefault="00B971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B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6B0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7D8" w:rsidRDefault="008847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7157" w:rsidRDefault="00B97157">
      <w:r>
        <w:separator/>
      </w:r>
    </w:p>
  </w:footnote>
  <w:footnote w:type="continuationSeparator" w:id="1">
    <w:p w:rsidR="00B97157" w:rsidRDefault="00B971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7D8" w:rsidRDefault="008847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7D8" w:rsidRDefault="008847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7D8" w:rsidRDefault="008847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847D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847D8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473EA"/>
    <w:rsid w:val="00B54FB4"/>
    <w:rsid w:val="00B97157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CE308E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B6B09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E3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308E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214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2024-08-07T10:08:00Z</cp:lastPrinted>
  <dcterms:created xsi:type="dcterms:W3CDTF">2024-08-07T10:08:00Z</dcterms:created>
  <dcterms:modified xsi:type="dcterms:W3CDTF">2024-08-07T10:08:00Z</dcterms:modified>
</cp:coreProperties>
</file>